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Header content table"/>
      </w:tblPr>
      <w:tblGrid>
        <w:gridCol w:w="1530"/>
        <w:gridCol w:w="1530"/>
        <w:gridCol w:w="1530"/>
        <w:gridCol w:w="1530"/>
        <w:gridCol w:w="1530"/>
        <w:gridCol w:w="1530"/>
        <w:gridCol w:w="1530"/>
      </w:tblGrid>
      <w:tr w:rsidR="00F154D0">
        <w:trPr>
          <w:trHeight w:hRule="exact" w:val="475"/>
          <w:jc w:val="center"/>
        </w:trPr>
        <w:tc>
          <w:tcPr>
            <w:tcW w:w="1530" w:type="dxa"/>
            <w:vAlign w:val="center"/>
          </w:tcPr>
          <w:p w:rsidR="00F154D0" w:rsidRDefault="004562B5">
            <w:pPr>
              <w:pStyle w:val="Days"/>
            </w:pPr>
            <w:bookmarkStart w:id="0" w:name="_GoBack"/>
            <w:bookmarkEnd w:id="0"/>
            <w:r>
              <w:t>Monday</w:t>
            </w:r>
          </w:p>
        </w:tc>
        <w:tc>
          <w:tcPr>
            <w:tcW w:w="1530" w:type="dxa"/>
            <w:vAlign w:val="center"/>
          </w:tcPr>
          <w:p w:rsidR="00F154D0" w:rsidRDefault="004562B5">
            <w:pPr>
              <w:pStyle w:val="Days-dark"/>
            </w:pPr>
            <w:r>
              <w:t>Tuesday</w:t>
            </w:r>
          </w:p>
        </w:tc>
        <w:tc>
          <w:tcPr>
            <w:tcW w:w="1530" w:type="dxa"/>
            <w:vAlign w:val="center"/>
          </w:tcPr>
          <w:p w:rsidR="00F154D0" w:rsidRDefault="004562B5">
            <w:pPr>
              <w:pStyle w:val="Days"/>
            </w:pPr>
            <w:r>
              <w:t>Wednesday</w:t>
            </w:r>
          </w:p>
        </w:tc>
        <w:tc>
          <w:tcPr>
            <w:tcW w:w="1530" w:type="dxa"/>
            <w:vAlign w:val="center"/>
          </w:tcPr>
          <w:p w:rsidR="00F154D0" w:rsidRDefault="004562B5">
            <w:pPr>
              <w:pStyle w:val="Days-dark"/>
            </w:pPr>
            <w:r>
              <w:t>Thursday</w:t>
            </w:r>
          </w:p>
        </w:tc>
        <w:tc>
          <w:tcPr>
            <w:tcW w:w="1530" w:type="dxa"/>
            <w:vAlign w:val="center"/>
          </w:tcPr>
          <w:p w:rsidR="00F154D0" w:rsidRDefault="004562B5">
            <w:pPr>
              <w:pStyle w:val="Days"/>
            </w:pPr>
            <w:r>
              <w:t>Friday</w:t>
            </w:r>
          </w:p>
        </w:tc>
        <w:tc>
          <w:tcPr>
            <w:tcW w:w="1530" w:type="dxa"/>
            <w:vAlign w:val="center"/>
          </w:tcPr>
          <w:p w:rsidR="00F154D0" w:rsidRDefault="004562B5">
            <w:pPr>
              <w:pStyle w:val="Days-dark"/>
            </w:pPr>
            <w:r>
              <w:t>Saturday</w:t>
            </w:r>
          </w:p>
        </w:tc>
        <w:tc>
          <w:tcPr>
            <w:tcW w:w="1530" w:type="dxa"/>
            <w:vAlign w:val="center"/>
          </w:tcPr>
          <w:p w:rsidR="00F154D0" w:rsidRDefault="004562B5">
            <w:pPr>
              <w:pStyle w:val="Days"/>
            </w:pPr>
            <w:r>
              <w:t>Sunday</w:t>
            </w:r>
          </w:p>
        </w:tc>
      </w:tr>
    </w:tbl>
    <w:p w:rsidR="00F154D0" w:rsidRDefault="004562B5">
      <w:pPr>
        <w:pStyle w:val="NoSpacing"/>
        <w:rPr>
          <w:sz w:val="2"/>
        </w:rPr>
      </w:pPr>
      <w:r>
        <w:rPr>
          <w:noProof/>
          <w:sz w:val="2"/>
          <w:lang w:val="en-CA" w:eastAsia="en-CA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030A0FFE" wp14:editId="030A0FFF">
                <wp:simplePos x="0" y="0"/>
                <wp:positionH relativeFrom="column">
                  <wp:posOffset>-38100</wp:posOffset>
                </wp:positionH>
                <wp:positionV relativeFrom="paragraph">
                  <wp:posOffset>-349250</wp:posOffset>
                </wp:positionV>
                <wp:extent cx="6939915" cy="401955"/>
                <wp:effectExtent l="0" t="0" r="0" b="0"/>
                <wp:wrapNone/>
                <wp:docPr id="6" name="Calendar Grid Art-Table Header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9915" cy="401955"/>
                          <a:chOff x="0" y="0"/>
                          <a:chExt cx="6939915" cy="401955"/>
                        </a:xfrm>
                      </wpg:grpSpPr>
                      <wps:wsp>
                        <wps:cNvPr id="131" name="Freeform 131"/>
                        <wps:cNvSpPr>
                          <a:spLocks noEditPoints="1"/>
                        </wps:cNvSpPr>
                        <wps:spPr bwMode="auto">
                          <a:xfrm>
                            <a:off x="5934075" y="38100"/>
                            <a:ext cx="988566" cy="310967"/>
                          </a:xfrm>
                          <a:custGeom>
                            <a:avLst/>
                            <a:gdLst>
                              <a:gd name="T0" fmla="*/ 326 w 618"/>
                              <a:gd name="T1" fmla="*/ 2 h 195"/>
                              <a:gd name="T2" fmla="*/ 331 w 618"/>
                              <a:gd name="T3" fmla="*/ 2 h 195"/>
                              <a:gd name="T4" fmla="*/ 320 w 618"/>
                              <a:gd name="T5" fmla="*/ 2 h 195"/>
                              <a:gd name="T6" fmla="*/ 324 w 618"/>
                              <a:gd name="T7" fmla="*/ 2 h 195"/>
                              <a:gd name="T8" fmla="*/ 271 w 618"/>
                              <a:gd name="T9" fmla="*/ 2 h 195"/>
                              <a:gd name="T10" fmla="*/ 271 w 618"/>
                              <a:gd name="T11" fmla="*/ 2 h 195"/>
                              <a:gd name="T12" fmla="*/ 278 w 618"/>
                              <a:gd name="T13" fmla="*/ 2 h 195"/>
                              <a:gd name="T14" fmla="*/ 291 w 618"/>
                              <a:gd name="T15" fmla="*/ 2 h 195"/>
                              <a:gd name="T16" fmla="*/ 326 w 618"/>
                              <a:gd name="T17" fmla="*/ 0 h 195"/>
                              <a:gd name="T18" fmla="*/ 389 w 618"/>
                              <a:gd name="T19" fmla="*/ 5 h 195"/>
                              <a:gd name="T20" fmla="*/ 424 w 618"/>
                              <a:gd name="T21" fmla="*/ 12 h 195"/>
                              <a:gd name="T22" fmla="*/ 461 w 618"/>
                              <a:gd name="T23" fmla="*/ 9 h 195"/>
                              <a:gd name="T24" fmla="*/ 508 w 618"/>
                              <a:gd name="T25" fmla="*/ 8 h 195"/>
                              <a:gd name="T26" fmla="*/ 584 w 618"/>
                              <a:gd name="T27" fmla="*/ 3 h 195"/>
                              <a:gd name="T28" fmla="*/ 616 w 618"/>
                              <a:gd name="T29" fmla="*/ 191 h 195"/>
                              <a:gd name="T30" fmla="*/ 618 w 618"/>
                              <a:gd name="T31" fmla="*/ 193 h 195"/>
                              <a:gd name="T32" fmla="*/ 616 w 618"/>
                              <a:gd name="T33" fmla="*/ 194 h 195"/>
                              <a:gd name="T34" fmla="*/ 614 w 618"/>
                              <a:gd name="T35" fmla="*/ 195 h 195"/>
                              <a:gd name="T36" fmla="*/ 609 w 618"/>
                              <a:gd name="T37" fmla="*/ 195 h 195"/>
                              <a:gd name="T38" fmla="*/ 609 w 618"/>
                              <a:gd name="T39" fmla="*/ 195 h 195"/>
                              <a:gd name="T40" fmla="*/ 609 w 618"/>
                              <a:gd name="T41" fmla="*/ 194 h 195"/>
                              <a:gd name="T42" fmla="*/ 608 w 618"/>
                              <a:gd name="T43" fmla="*/ 194 h 195"/>
                              <a:gd name="T44" fmla="*/ 608 w 618"/>
                              <a:gd name="T45" fmla="*/ 193 h 195"/>
                              <a:gd name="T46" fmla="*/ 581 w 618"/>
                              <a:gd name="T47" fmla="*/ 193 h 195"/>
                              <a:gd name="T48" fmla="*/ 578 w 618"/>
                              <a:gd name="T49" fmla="*/ 194 h 195"/>
                              <a:gd name="T50" fmla="*/ 576 w 618"/>
                              <a:gd name="T51" fmla="*/ 193 h 195"/>
                              <a:gd name="T52" fmla="*/ 574 w 618"/>
                              <a:gd name="T53" fmla="*/ 193 h 195"/>
                              <a:gd name="T54" fmla="*/ 564 w 618"/>
                              <a:gd name="T55" fmla="*/ 193 h 195"/>
                              <a:gd name="T56" fmla="*/ 554 w 618"/>
                              <a:gd name="T57" fmla="*/ 193 h 195"/>
                              <a:gd name="T58" fmla="*/ 524 w 618"/>
                              <a:gd name="T59" fmla="*/ 193 h 195"/>
                              <a:gd name="T60" fmla="*/ 288 w 618"/>
                              <a:gd name="T61" fmla="*/ 194 h 195"/>
                              <a:gd name="T62" fmla="*/ 190 w 618"/>
                              <a:gd name="T63" fmla="*/ 193 h 195"/>
                              <a:gd name="T64" fmla="*/ 152 w 618"/>
                              <a:gd name="T65" fmla="*/ 193 h 195"/>
                              <a:gd name="T66" fmla="*/ 117 w 618"/>
                              <a:gd name="T67" fmla="*/ 193 h 195"/>
                              <a:gd name="T68" fmla="*/ 36 w 618"/>
                              <a:gd name="T69" fmla="*/ 194 h 195"/>
                              <a:gd name="T70" fmla="*/ 0 w 618"/>
                              <a:gd name="T71" fmla="*/ 194 h 195"/>
                              <a:gd name="T72" fmla="*/ 0 w 618"/>
                              <a:gd name="T73" fmla="*/ 153 h 195"/>
                              <a:gd name="T74" fmla="*/ 2 w 618"/>
                              <a:gd name="T75" fmla="*/ 115 h 195"/>
                              <a:gd name="T76" fmla="*/ 0 w 618"/>
                              <a:gd name="T77" fmla="*/ 3 h 195"/>
                              <a:gd name="T78" fmla="*/ 15 w 618"/>
                              <a:gd name="T79" fmla="*/ 4 h 195"/>
                              <a:gd name="T80" fmla="*/ 40 w 618"/>
                              <a:gd name="T81" fmla="*/ 7 h 195"/>
                              <a:gd name="T82" fmla="*/ 89 w 618"/>
                              <a:gd name="T83" fmla="*/ 3 h 195"/>
                              <a:gd name="T84" fmla="*/ 131 w 618"/>
                              <a:gd name="T85" fmla="*/ 2 h 195"/>
                              <a:gd name="T86" fmla="*/ 161 w 618"/>
                              <a:gd name="T87" fmla="*/ 5 h 195"/>
                              <a:gd name="T88" fmla="*/ 197 w 618"/>
                              <a:gd name="T89" fmla="*/ 3 h 195"/>
                              <a:gd name="T90" fmla="*/ 257 w 618"/>
                              <a:gd name="T91" fmla="*/ 0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618" h="195">
                                <a:moveTo>
                                  <a:pt x="331" y="2"/>
                                </a:moveTo>
                                <a:lnTo>
                                  <a:pt x="326" y="2"/>
                                </a:lnTo>
                                <a:lnTo>
                                  <a:pt x="335" y="2"/>
                                </a:lnTo>
                                <a:lnTo>
                                  <a:pt x="331" y="2"/>
                                </a:lnTo>
                                <a:close/>
                                <a:moveTo>
                                  <a:pt x="324" y="2"/>
                                </a:moveTo>
                                <a:lnTo>
                                  <a:pt x="320" y="2"/>
                                </a:lnTo>
                                <a:lnTo>
                                  <a:pt x="322" y="2"/>
                                </a:lnTo>
                                <a:lnTo>
                                  <a:pt x="324" y="2"/>
                                </a:lnTo>
                                <a:close/>
                                <a:moveTo>
                                  <a:pt x="271" y="2"/>
                                </a:moveTo>
                                <a:lnTo>
                                  <a:pt x="271" y="2"/>
                                </a:lnTo>
                                <a:lnTo>
                                  <a:pt x="274" y="2"/>
                                </a:lnTo>
                                <a:lnTo>
                                  <a:pt x="271" y="2"/>
                                </a:lnTo>
                                <a:close/>
                                <a:moveTo>
                                  <a:pt x="291" y="2"/>
                                </a:moveTo>
                                <a:lnTo>
                                  <a:pt x="278" y="2"/>
                                </a:lnTo>
                                <a:lnTo>
                                  <a:pt x="304" y="2"/>
                                </a:lnTo>
                                <a:lnTo>
                                  <a:pt x="291" y="2"/>
                                </a:lnTo>
                                <a:close/>
                                <a:moveTo>
                                  <a:pt x="291" y="0"/>
                                </a:moveTo>
                                <a:lnTo>
                                  <a:pt x="326" y="0"/>
                                </a:lnTo>
                                <a:lnTo>
                                  <a:pt x="359" y="3"/>
                                </a:lnTo>
                                <a:lnTo>
                                  <a:pt x="389" y="5"/>
                                </a:lnTo>
                                <a:lnTo>
                                  <a:pt x="414" y="11"/>
                                </a:lnTo>
                                <a:lnTo>
                                  <a:pt x="424" y="12"/>
                                </a:lnTo>
                                <a:lnTo>
                                  <a:pt x="441" y="11"/>
                                </a:lnTo>
                                <a:lnTo>
                                  <a:pt x="461" y="9"/>
                                </a:lnTo>
                                <a:lnTo>
                                  <a:pt x="485" y="8"/>
                                </a:lnTo>
                                <a:lnTo>
                                  <a:pt x="508" y="8"/>
                                </a:lnTo>
                                <a:lnTo>
                                  <a:pt x="529" y="9"/>
                                </a:lnTo>
                                <a:lnTo>
                                  <a:pt x="584" y="3"/>
                                </a:lnTo>
                                <a:lnTo>
                                  <a:pt x="616" y="4"/>
                                </a:lnTo>
                                <a:lnTo>
                                  <a:pt x="616" y="191"/>
                                </a:lnTo>
                                <a:lnTo>
                                  <a:pt x="618" y="191"/>
                                </a:lnTo>
                                <a:lnTo>
                                  <a:pt x="618" y="193"/>
                                </a:lnTo>
                                <a:lnTo>
                                  <a:pt x="617" y="193"/>
                                </a:lnTo>
                                <a:lnTo>
                                  <a:pt x="616" y="194"/>
                                </a:lnTo>
                                <a:lnTo>
                                  <a:pt x="616" y="195"/>
                                </a:lnTo>
                                <a:lnTo>
                                  <a:pt x="614" y="195"/>
                                </a:lnTo>
                                <a:lnTo>
                                  <a:pt x="612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6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9" y="194"/>
                                </a:lnTo>
                                <a:lnTo>
                                  <a:pt x="608" y="194"/>
                                </a:lnTo>
                                <a:lnTo>
                                  <a:pt x="608" y="194"/>
                                </a:lnTo>
                                <a:lnTo>
                                  <a:pt x="609" y="194"/>
                                </a:lnTo>
                                <a:lnTo>
                                  <a:pt x="608" y="193"/>
                                </a:lnTo>
                                <a:lnTo>
                                  <a:pt x="606" y="193"/>
                                </a:lnTo>
                                <a:lnTo>
                                  <a:pt x="581" y="193"/>
                                </a:lnTo>
                                <a:lnTo>
                                  <a:pt x="580" y="193"/>
                                </a:lnTo>
                                <a:lnTo>
                                  <a:pt x="578" y="194"/>
                                </a:lnTo>
                                <a:lnTo>
                                  <a:pt x="575" y="193"/>
                                </a:lnTo>
                                <a:lnTo>
                                  <a:pt x="576" y="193"/>
                                </a:lnTo>
                                <a:lnTo>
                                  <a:pt x="575" y="193"/>
                                </a:lnTo>
                                <a:lnTo>
                                  <a:pt x="574" y="193"/>
                                </a:lnTo>
                                <a:lnTo>
                                  <a:pt x="570" y="193"/>
                                </a:lnTo>
                                <a:lnTo>
                                  <a:pt x="564" y="193"/>
                                </a:lnTo>
                                <a:lnTo>
                                  <a:pt x="559" y="193"/>
                                </a:lnTo>
                                <a:lnTo>
                                  <a:pt x="554" y="193"/>
                                </a:lnTo>
                                <a:lnTo>
                                  <a:pt x="555" y="194"/>
                                </a:lnTo>
                                <a:lnTo>
                                  <a:pt x="524" y="193"/>
                                </a:lnTo>
                                <a:lnTo>
                                  <a:pt x="345" y="193"/>
                                </a:lnTo>
                                <a:lnTo>
                                  <a:pt x="288" y="194"/>
                                </a:lnTo>
                                <a:lnTo>
                                  <a:pt x="232" y="193"/>
                                </a:lnTo>
                                <a:lnTo>
                                  <a:pt x="190" y="193"/>
                                </a:lnTo>
                                <a:lnTo>
                                  <a:pt x="170" y="193"/>
                                </a:lnTo>
                                <a:lnTo>
                                  <a:pt x="152" y="193"/>
                                </a:lnTo>
                                <a:lnTo>
                                  <a:pt x="147" y="193"/>
                                </a:lnTo>
                                <a:lnTo>
                                  <a:pt x="117" y="193"/>
                                </a:lnTo>
                                <a:lnTo>
                                  <a:pt x="76" y="194"/>
                                </a:lnTo>
                                <a:lnTo>
                                  <a:pt x="36" y="194"/>
                                </a:lnTo>
                                <a:lnTo>
                                  <a:pt x="2" y="194"/>
                                </a:lnTo>
                                <a:lnTo>
                                  <a:pt x="0" y="194"/>
                                </a:lnTo>
                                <a:lnTo>
                                  <a:pt x="0" y="193"/>
                                </a:lnTo>
                                <a:lnTo>
                                  <a:pt x="0" y="153"/>
                                </a:lnTo>
                                <a:lnTo>
                                  <a:pt x="0" y="115"/>
                                </a:lnTo>
                                <a:lnTo>
                                  <a:pt x="2" y="115"/>
                                </a:lnTo>
                                <a:lnTo>
                                  <a:pt x="0" y="59"/>
                                </a:lnTo>
                                <a:lnTo>
                                  <a:pt x="0" y="3"/>
                                </a:lnTo>
                                <a:lnTo>
                                  <a:pt x="8" y="3"/>
                                </a:lnTo>
                                <a:lnTo>
                                  <a:pt x="15" y="4"/>
                                </a:lnTo>
                                <a:lnTo>
                                  <a:pt x="20" y="5"/>
                                </a:lnTo>
                                <a:lnTo>
                                  <a:pt x="40" y="7"/>
                                </a:lnTo>
                                <a:lnTo>
                                  <a:pt x="64" y="5"/>
                                </a:lnTo>
                                <a:lnTo>
                                  <a:pt x="89" y="3"/>
                                </a:lnTo>
                                <a:lnTo>
                                  <a:pt x="115" y="2"/>
                                </a:lnTo>
                                <a:lnTo>
                                  <a:pt x="131" y="2"/>
                                </a:lnTo>
                                <a:lnTo>
                                  <a:pt x="147" y="3"/>
                                </a:lnTo>
                                <a:lnTo>
                                  <a:pt x="161" y="5"/>
                                </a:lnTo>
                                <a:lnTo>
                                  <a:pt x="174" y="5"/>
                                </a:lnTo>
                                <a:lnTo>
                                  <a:pt x="197" y="3"/>
                                </a:lnTo>
                                <a:lnTo>
                                  <a:pt x="225" y="2"/>
                                </a:lnTo>
                                <a:lnTo>
                                  <a:pt x="257" y="0"/>
                                </a:lnTo>
                                <a:lnTo>
                                  <a:pt x="2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2" name="Freeform 132"/>
                        <wps:cNvSpPr>
                          <a:spLocks noEditPoints="1"/>
                        </wps:cNvSpPr>
                        <wps:spPr bwMode="auto">
                          <a:xfrm>
                            <a:off x="28575" y="38100"/>
                            <a:ext cx="988566" cy="312561"/>
                          </a:xfrm>
                          <a:custGeom>
                            <a:avLst/>
                            <a:gdLst>
                              <a:gd name="T0" fmla="*/ 326 w 618"/>
                              <a:gd name="T1" fmla="*/ 3 h 196"/>
                              <a:gd name="T2" fmla="*/ 331 w 618"/>
                              <a:gd name="T3" fmla="*/ 3 h 196"/>
                              <a:gd name="T4" fmla="*/ 319 w 618"/>
                              <a:gd name="T5" fmla="*/ 3 h 196"/>
                              <a:gd name="T6" fmla="*/ 323 w 618"/>
                              <a:gd name="T7" fmla="*/ 3 h 196"/>
                              <a:gd name="T8" fmla="*/ 271 w 618"/>
                              <a:gd name="T9" fmla="*/ 3 h 196"/>
                              <a:gd name="T10" fmla="*/ 271 w 618"/>
                              <a:gd name="T11" fmla="*/ 3 h 196"/>
                              <a:gd name="T12" fmla="*/ 277 w 618"/>
                              <a:gd name="T13" fmla="*/ 3 h 196"/>
                              <a:gd name="T14" fmla="*/ 291 w 618"/>
                              <a:gd name="T15" fmla="*/ 3 h 196"/>
                              <a:gd name="T16" fmla="*/ 407 w 618"/>
                              <a:gd name="T17" fmla="*/ 0 h 196"/>
                              <a:gd name="T18" fmla="*/ 431 w 618"/>
                              <a:gd name="T19" fmla="*/ 4 h 196"/>
                              <a:gd name="T20" fmla="*/ 445 w 618"/>
                              <a:gd name="T21" fmla="*/ 0 h 196"/>
                              <a:gd name="T22" fmla="*/ 505 w 618"/>
                              <a:gd name="T23" fmla="*/ 0 h 196"/>
                              <a:gd name="T24" fmla="*/ 517 w 618"/>
                              <a:gd name="T25" fmla="*/ 0 h 196"/>
                              <a:gd name="T26" fmla="*/ 543 w 618"/>
                              <a:gd name="T27" fmla="*/ 4 h 196"/>
                              <a:gd name="T28" fmla="*/ 577 w 618"/>
                              <a:gd name="T29" fmla="*/ 1 h 196"/>
                              <a:gd name="T30" fmla="*/ 573 w 618"/>
                              <a:gd name="T31" fmla="*/ 3 h 196"/>
                              <a:gd name="T32" fmla="*/ 607 w 618"/>
                              <a:gd name="T33" fmla="*/ 4 h 196"/>
                              <a:gd name="T34" fmla="*/ 615 w 618"/>
                              <a:gd name="T35" fmla="*/ 192 h 196"/>
                              <a:gd name="T36" fmla="*/ 618 w 618"/>
                              <a:gd name="T37" fmla="*/ 194 h 196"/>
                              <a:gd name="T38" fmla="*/ 615 w 618"/>
                              <a:gd name="T39" fmla="*/ 195 h 196"/>
                              <a:gd name="T40" fmla="*/ 614 w 618"/>
                              <a:gd name="T41" fmla="*/ 196 h 196"/>
                              <a:gd name="T42" fmla="*/ 609 w 618"/>
                              <a:gd name="T43" fmla="*/ 196 h 196"/>
                              <a:gd name="T44" fmla="*/ 609 w 618"/>
                              <a:gd name="T45" fmla="*/ 196 h 196"/>
                              <a:gd name="T46" fmla="*/ 609 w 618"/>
                              <a:gd name="T47" fmla="*/ 195 h 196"/>
                              <a:gd name="T48" fmla="*/ 607 w 618"/>
                              <a:gd name="T49" fmla="*/ 195 h 196"/>
                              <a:gd name="T50" fmla="*/ 607 w 618"/>
                              <a:gd name="T51" fmla="*/ 194 h 196"/>
                              <a:gd name="T52" fmla="*/ 581 w 618"/>
                              <a:gd name="T53" fmla="*/ 194 h 196"/>
                              <a:gd name="T54" fmla="*/ 577 w 618"/>
                              <a:gd name="T55" fmla="*/ 195 h 196"/>
                              <a:gd name="T56" fmla="*/ 576 w 618"/>
                              <a:gd name="T57" fmla="*/ 194 h 196"/>
                              <a:gd name="T58" fmla="*/ 573 w 618"/>
                              <a:gd name="T59" fmla="*/ 194 h 196"/>
                              <a:gd name="T60" fmla="*/ 564 w 618"/>
                              <a:gd name="T61" fmla="*/ 194 h 196"/>
                              <a:gd name="T62" fmla="*/ 554 w 618"/>
                              <a:gd name="T63" fmla="*/ 194 h 196"/>
                              <a:gd name="T64" fmla="*/ 524 w 618"/>
                              <a:gd name="T65" fmla="*/ 194 h 196"/>
                              <a:gd name="T66" fmla="*/ 288 w 618"/>
                              <a:gd name="T67" fmla="*/ 195 h 196"/>
                              <a:gd name="T68" fmla="*/ 190 w 618"/>
                              <a:gd name="T69" fmla="*/ 194 h 196"/>
                              <a:gd name="T70" fmla="*/ 152 w 618"/>
                              <a:gd name="T71" fmla="*/ 194 h 196"/>
                              <a:gd name="T72" fmla="*/ 116 w 618"/>
                              <a:gd name="T73" fmla="*/ 194 h 196"/>
                              <a:gd name="T74" fmla="*/ 35 w 618"/>
                              <a:gd name="T75" fmla="*/ 195 h 196"/>
                              <a:gd name="T76" fmla="*/ 0 w 618"/>
                              <a:gd name="T77" fmla="*/ 195 h 196"/>
                              <a:gd name="T78" fmla="*/ 0 w 618"/>
                              <a:gd name="T79" fmla="*/ 154 h 196"/>
                              <a:gd name="T80" fmla="*/ 1 w 618"/>
                              <a:gd name="T81" fmla="*/ 116 h 196"/>
                              <a:gd name="T82" fmla="*/ 6 w 618"/>
                              <a:gd name="T83" fmla="*/ 114 h 196"/>
                              <a:gd name="T84" fmla="*/ 9 w 618"/>
                              <a:gd name="T85" fmla="*/ 63 h 196"/>
                              <a:gd name="T86" fmla="*/ 16 w 618"/>
                              <a:gd name="T87" fmla="*/ 16 h 196"/>
                              <a:gd name="T88" fmla="*/ 21 w 618"/>
                              <a:gd name="T89" fmla="*/ 18 h 196"/>
                              <a:gd name="T90" fmla="*/ 22 w 618"/>
                              <a:gd name="T91" fmla="*/ 16 h 196"/>
                              <a:gd name="T92" fmla="*/ 22 w 618"/>
                              <a:gd name="T93" fmla="*/ 14 h 196"/>
                              <a:gd name="T94" fmla="*/ 23 w 618"/>
                              <a:gd name="T95" fmla="*/ 10 h 196"/>
                              <a:gd name="T96" fmla="*/ 30 w 618"/>
                              <a:gd name="T97" fmla="*/ 6 h 196"/>
                              <a:gd name="T98" fmla="*/ 39 w 618"/>
                              <a:gd name="T99" fmla="*/ 4 h 196"/>
                              <a:gd name="T100" fmla="*/ 89 w 618"/>
                              <a:gd name="T101" fmla="*/ 1 h 196"/>
                              <a:gd name="T102" fmla="*/ 119 w 618"/>
                              <a:gd name="T103" fmla="*/ 9 h 196"/>
                              <a:gd name="T104" fmla="*/ 120 w 618"/>
                              <a:gd name="T105" fmla="*/ 14 h 196"/>
                              <a:gd name="T106" fmla="*/ 119 w 618"/>
                              <a:gd name="T107" fmla="*/ 14 h 196"/>
                              <a:gd name="T108" fmla="*/ 114 w 618"/>
                              <a:gd name="T109" fmla="*/ 16 h 196"/>
                              <a:gd name="T110" fmla="*/ 123 w 618"/>
                              <a:gd name="T111" fmla="*/ 17 h 196"/>
                              <a:gd name="T112" fmla="*/ 147 w 618"/>
                              <a:gd name="T113" fmla="*/ 5 h 196"/>
                              <a:gd name="T114" fmla="*/ 357 w 618"/>
                              <a:gd name="T115" fmla="*/ 0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618" h="196">
                                <a:moveTo>
                                  <a:pt x="331" y="3"/>
                                </a:moveTo>
                                <a:lnTo>
                                  <a:pt x="326" y="3"/>
                                </a:lnTo>
                                <a:lnTo>
                                  <a:pt x="335" y="3"/>
                                </a:lnTo>
                                <a:lnTo>
                                  <a:pt x="331" y="3"/>
                                </a:lnTo>
                                <a:close/>
                                <a:moveTo>
                                  <a:pt x="323" y="3"/>
                                </a:moveTo>
                                <a:lnTo>
                                  <a:pt x="319" y="3"/>
                                </a:lnTo>
                                <a:lnTo>
                                  <a:pt x="322" y="3"/>
                                </a:lnTo>
                                <a:lnTo>
                                  <a:pt x="323" y="3"/>
                                </a:lnTo>
                                <a:close/>
                                <a:moveTo>
                                  <a:pt x="271" y="3"/>
                                </a:moveTo>
                                <a:lnTo>
                                  <a:pt x="271" y="3"/>
                                </a:lnTo>
                                <a:lnTo>
                                  <a:pt x="274" y="3"/>
                                </a:lnTo>
                                <a:lnTo>
                                  <a:pt x="271" y="3"/>
                                </a:lnTo>
                                <a:close/>
                                <a:moveTo>
                                  <a:pt x="291" y="3"/>
                                </a:moveTo>
                                <a:lnTo>
                                  <a:pt x="277" y="3"/>
                                </a:lnTo>
                                <a:lnTo>
                                  <a:pt x="304" y="3"/>
                                </a:lnTo>
                                <a:lnTo>
                                  <a:pt x="291" y="3"/>
                                </a:lnTo>
                                <a:close/>
                                <a:moveTo>
                                  <a:pt x="357" y="0"/>
                                </a:moveTo>
                                <a:lnTo>
                                  <a:pt x="407" y="0"/>
                                </a:lnTo>
                                <a:lnTo>
                                  <a:pt x="418" y="3"/>
                                </a:lnTo>
                                <a:lnTo>
                                  <a:pt x="431" y="4"/>
                                </a:lnTo>
                                <a:lnTo>
                                  <a:pt x="445" y="3"/>
                                </a:lnTo>
                                <a:lnTo>
                                  <a:pt x="445" y="0"/>
                                </a:lnTo>
                                <a:lnTo>
                                  <a:pt x="499" y="1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7" y="0"/>
                                </a:lnTo>
                                <a:lnTo>
                                  <a:pt x="529" y="4"/>
                                </a:lnTo>
                                <a:lnTo>
                                  <a:pt x="543" y="4"/>
                                </a:lnTo>
                                <a:lnTo>
                                  <a:pt x="559" y="3"/>
                                </a:lnTo>
                                <a:lnTo>
                                  <a:pt x="577" y="1"/>
                                </a:lnTo>
                                <a:lnTo>
                                  <a:pt x="597" y="3"/>
                                </a:lnTo>
                                <a:lnTo>
                                  <a:pt x="573" y="3"/>
                                </a:lnTo>
                                <a:lnTo>
                                  <a:pt x="599" y="3"/>
                                </a:lnTo>
                                <a:lnTo>
                                  <a:pt x="607" y="4"/>
                                </a:lnTo>
                                <a:lnTo>
                                  <a:pt x="615" y="5"/>
                                </a:lnTo>
                                <a:lnTo>
                                  <a:pt x="615" y="192"/>
                                </a:lnTo>
                                <a:lnTo>
                                  <a:pt x="618" y="192"/>
                                </a:lnTo>
                                <a:lnTo>
                                  <a:pt x="618" y="194"/>
                                </a:lnTo>
                                <a:lnTo>
                                  <a:pt x="617" y="194"/>
                                </a:lnTo>
                                <a:lnTo>
                                  <a:pt x="615" y="195"/>
                                </a:lnTo>
                                <a:lnTo>
                                  <a:pt x="615" y="196"/>
                                </a:lnTo>
                                <a:lnTo>
                                  <a:pt x="614" y="196"/>
                                </a:lnTo>
                                <a:lnTo>
                                  <a:pt x="611" y="196"/>
                                </a:lnTo>
                                <a:lnTo>
                                  <a:pt x="609" y="196"/>
                                </a:lnTo>
                                <a:lnTo>
                                  <a:pt x="606" y="196"/>
                                </a:lnTo>
                                <a:lnTo>
                                  <a:pt x="609" y="196"/>
                                </a:lnTo>
                                <a:lnTo>
                                  <a:pt x="609" y="196"/>
                                </a:lnTo>
                                <a:lnTo>
                                  <a:pt x="609" y="195"/>
                                </a:lnTo>
                                <a:lnTo>
                                  <a:pt x="607" y="195"/>
                                </a:lnTo>
                                <a:lnTo>
                                  <a:pt x="607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7" y="194"/>
                                </a:lnTo>
                                <a:lnTo>
                                  <a:pt x="606" y="194"/>
                                </a:lnTo>
                                <a:lnTo>
                                  <a:pt x="581" y="194"/>
                                </a:lnTo>
                                <a:lnTo>
                                  <a:pt x="580" y="194"/>
                                </a:lnTo>
                                <a:lnTo>
                                  <a:pt x="577" y="195"/>
                                </a:lnTo>
                                <a:lnTo>
                                  <a:pt x="575" y="194"/>
                                </a:lnTo>
                                <a:lnTo>
                                  <a:pt x="576" y="194"/>
                                </a:lnTo>
                                <a:lnTo>
                                  <a:pt x="575" y="194"/>
                                </a:lnTo>
                                <a:lnTo>
                                  <a:pt x="573" y="194"/>
                                </a:lnTo>
                                <a:lnTo>
                                  <a:pt x="569" y="194"/>
                                </a:lnTo>
                                <a:lnTo>
                                  <a:pt x="564" y="194"/>
                                </a:lnTo>
                                <a:lnTo>
                                  <a:pt x="559" y="194"/>
                                </a:lnTo>
                                <a:lnTo>
                                  <a:pt x="554" y="194"/>
                                </a:lnTo>
                                <a:lnTo>
                                  <a:pt x="555" y="195"/>
                                </a:lnTo>
                                <a:lnTo>
                                  <a:pt x="524" y="194"/>
                                </a:lnTo>
                                <a:lnTo>
                                  <a:pt x="344" y="194"/>
                                </a:lnTo>
                                <a:lnTo>
                                  <a:pt x="288" y="195"/>
                                </a:lnTo>
                                <a:lnTo>
                                  <a:pt x="232" y="194"/>
                                </a:lnTo>
                                <a:lnTo>
                                  <a:pt x="190" y="194"/>
                                </a:lnTo>
                                <a:lnTo>
                                  <a:pt x="170" y="194"/>
                                </a:lnTo>
                                <a:lnTo>
                                  <a:pt x="152" y="194"/>
                                </a:lnTo>
                                <a:lnTo>
                                  <a:pt x="147" y="194"/>
                                </a:lnTo>
                                <a:lnTo>
                                  <a:pt x="116" y="194"/>
                                </a:lnTo>
                                <a:lnTo>
                                  <a:pt x="76" y="195"/>
                                </a:lnTo>
                                <a:lnTo>
                                  <a:pt x="35" y="195"/>
                                </a:lnTo>
                                <a:lnTo>
                                  <a:pt x="1" y="195"/>
                                </a:lnTo>
                                <a:lnTo>
                                  <a:pt x="0" y="195"/>
                                </a:lnTo>
                                <a:lnTo>
                                  <a:pt x="0" y="194"/>
                                </a:lnTo>
                                <a:lnTo>
                                  <a:pt x="0" y="154"/>
                                </a:lnTo>
                                <a:lnTo>
                                  <a:pt x="0" y="116"/>
                                </a:lnTo>
                                <a:lnTo>
                                  <a:pt x="1" y="116"/>
                                </a:lnTo>
                                <a:lnTo>
                                  <a:pt x="1" y="99"/>
                                </a:lnTo>
                                <a:lnTo>
                                  <a:pt x="6" y="114"/>
                                </a:lnTo>
                                <a:lnTo>
                                  <a:pt x="6" y="89"/>
                                </a:lnTo>
                                <a:lnTo>
                                  <a:pt x="9" y="63"/>
                                </a:lnTo>
                                <a:lnTo>
                                  <a:pt x="13" y="39"/>
                                </a:lnTo>
                                <a:lnTo>
                                  <a:pt x="16" y="16"/>
                                </a:lnTo>
                                <a:lnTo>
                                  <a:pt x="20" y="20"/>
                                </a:lnTo>
                                <a:lnTo>
                                  <a:pt x="21" y="18"/>
                                </a:lnTo>
                                <a:lnTo>
                                  <a:pt x="22" y="17"/>
                                </a:lnTo>
                                <a:lnTo>
                                  <a:pt x="22" y="16"/>
                                </a:lnTo>
                                <a:lnTo>
                                  <a:pt x="22" y="16"/>
                                </a:lnTo>
                                <a:lnTo>
                                  <a:pt x="22" y="14"/>
                                </a:lnTo>
                                <a:lnTo>
                                  <a:pt x="22" y="12"/>
                                </a:lnTo>
                                <a:lnTo>
                                  <a:pt x="23" y="10"/>
                                </a:lnTo>
                                <a:lnTo>
                                  <a:pt x="26" y="8"/>
                                </a:lnTo>
                                <a:lnTo>
                                  <a:pt x="30" y="6"/>
                                </a:lnTo>
                                <a:lnTo>
                                  <a:pt x="34" y="5"/>
                                </a:lnTo>
                                <a:lnTo>
                                  <a:pt x="39" y="4"/>
                                </a:lnTo>
                                <a:lnTo>
                                  <a:pt x="41" y="1"/>
                                </a:lnTo>
                                <a:lnTo>
                                  <a:pt x="89" y="1"/>
                                </a:lnTo>
                                <a:lnTo>
                                  <a:pt x="103" y="6"/>
                                </a:lnTo>
                                <a:lnTo>
                                  <a:pt x="119" y="9"/>
                                </a:lnTo>
                                <a:lnTo>
                                  <a:pt x="120" y="12"/>
                                </a:lnTo>
                                <a:lnTo>
                                  <a:pt x="120" y="14"/>
                                </a:lnTo>
                                <a:lnTo>
                                  <a:pt x="120" y="14"/>
                                </a:lnTo>
                                <a:lnTo>
                                  <a:pt x="119" y="14"/>
                                </a:lnTo>
                                <a:lnTo>
                                  <a:pt x="116" y="14"/>
                                </a:lnTo>
                                <a:lnTo>
                                  <a:pt x="114" y="16"/>
                                </a:lnTo>
                                <a:lnTo>
                                  <a:pt x="114" y="21"/>
                                </a:lnTo>
                                <a:lnTo>
                                  <a:pt x="123" y="17"/>
                                </a:lnTo>
                                <a:lnTo>
                                  <a:pt x="135" y="10"/>
                                </a:lnTo>
                                <a:lnTo>
                                  <a:pt x="147" y="5"/>
                                </a:lnTo>
                                <a:lnTo>
                                  <a:pt x="160" y="1"/>
                                </a:lnTo>
                                <a:lnTo>
                                  <a:pt x="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3" name="Freeform 133"/>
                        <wps:cNvSpPr>
                          <a:spLocks/>
                        </wps:cNvSpPr>
                        <wps:spPr bwMode="auto">
                          <a:xfrm>
                            <a:off x="3962400" y="38100"/>
                            <a:ext cx="988566" cy="312561"/>
                          </a:xfrm>
                          <a:custGeom>
                            <a:avLst/>
                            <a:gdLst>
                              <a:gd name="T0" fmla="*/ 237 w 618"/>
                              <a:gd name="T1" fmla="*/ 4 h 196"/>
                              <a:gd name="T2" fmla="*/ 267 w 618"/>
                              <a:gd name="T3" fmla="*/ 6 h 196"/>
                              <a:gd name="T4" fmla="*/ 303 w 618"/>
                              <a:gd name="T5" fmla="*/ 5 h 196"/>
                              <a:gd name="T6" fmla="*/ 334 w 618"/>
                              <a:gd name="T7" fmla="*/ 4 h 196"/>
                              <a:gd name="T8" fmla="*/ 616 w 618"/>
                              <a:gd name="T9" fmla="*/ 4 h 196"/>
                              <a:gd name="T10" fmla="*/ 618 w 618"/>
                              <a:gd name="T11" fmla="*/ 192 h 196"/>
                              <a:gd name="T12" fmla="*/ 616 w 618"/>
                              <a:gd name="T13" fmla="*/ 194 h 196"/>
                              <a:gd name="T14" fmla="*/ 615 w 618"/>
                              <a:gd name="T15" fmla="*/ 196 h 196"/>
                              <a:gd name="T16" fmla="*/ 611 w 618"/>
                              <a:gd name="T17" fmla="*/ 196 h 196"/>
                              <a:gd name="T18" fmla="*/ 607 w 618"/>
                              <a:gd name="T19" fmla="*/ 196 h 196"/>
                              <a:gd name="T20" fmla="*/ 610 w 618"/>
                              <a:gd name="T21" fmla="*/ 196 h 196"/>
                              <a:gd name="T22" fmla="*/ 608 w 618"/>
                              <a:gd name="T23" fmla="*/ 195 h 196"/>
                              <a:gd name="T24" fmla="*/ 608 w 618"/>
                              <a:gd name="T25" fmla="*/ 195 h 196"/>
                              <a:gd name="T26" fmla="*/ 606 w 618"/>
                              <a:gd name="T27" fmla="*/ 194 h 196"/>
                              <a:gd name="T28" fmla="*/ 580 w 618"/>
                              <a:gd name="T29" fmla="*/ 194 h 196"/>
                              <a:gd name="T30" fmla="*/ 576 w 618"/>
                              <a:gd name="T31" fmla="*/ 194 h 196"/>
                              <a:gd name="T32" fmla="*/ 574 w 618"/>
                              <a:gd name="T33" fmla="*/ 194 h 196"/>
                              <a:gd name="T34" fmla="*/ 569 w 618"/>
                              <a:gd name="T35" fmla="*/ 194 h 196"/>
                              <a:gd name="T36" fmla="*/ 559 w 618"/>
                              <a:gd name="T37" fmla="*/ 194 h 196"/>
                              <a:gd name="T38" fmla="*/ 555 w 618"/>
                              <a:gd name="T39" fmla="*/ 195 h 196"/>
                              <a:gd name="T40" fmla="*/ 344 w 618"/>
                              <a:gd name="T41" fmla="*/ 194 h 196"/>
                              <a:gd name="T42" fmla="*/ 231 w 618"/>
                              <a:gd name="T43" fmla="*/ 194 h 196"/>
                              <a:gd name="T44" fmla="*/ 171 w 618"/>
                              <a:gd name="T45" fmla="*/ 194 h 196"/>
                              <a:gd name="T46" fmla="*/ 146 w 618"/>
                              <a:gd name="T47" fmla="*/ 194 h 196"/>
                              <a:gd name="T48" fmla="*/ 76 w 618"/>
                              <a:gd name="T49" fmla="*/ 195 h 196"/>
                              <a:gd name="T50" fmla="*/ 1 w 618"/>
                              <a:gd name="T51" fmla="*/ 195 h 196"/>
                              <a:gd name="T52" fmla="*/ 0 w 618"/>
                              <a:gd name="T53" fmla="*/ 194 h 196"/>
                              <a:gd name="T54" fmla="*/ 1 w 618"/>
                              <a:gd name="T55" fmla="*/ 116 h 196"/>
                              <a:gd name="T56" fmla="*/ 1 w 618"/>
                              <a:gd name="T57" fmla="*/ 60 h 196"/>
                              <a:gd name="T58" fmla="*/ 0 w 618"/>
                              <a:gd name="T59" fmla="*/ 3 h 196"/>
                              <a:gd name="T60" fmla="*/ 1 w 618"/>
                              <a:gd name="T61" fmla="*/ 3 h 196"/>
                              <a:gd name="T62" fmla="*/ 73 w 618"/>
                              <a:gd name="T63" fmla="*/ 1 h 196"/>
                              <a:gd name="T64" fmla="*/ 119 w 618"/>
                              <a:gd name="T65" fmla="*/ 3 h 196"/>
                              <a:gd name="T66" fmla="*/ 169 w 618"/>
                              <a:gd name="T67" fmla="*/ 4 h 196"/>
                              <a:gd name="T68" fmla="*/ 210 w 618"/>
                              <a:gd name="T69" fmla="*/ 3 h 196"/>
                              <a:gd name="T70" fmla="*/ 230 w 618"/>
                              <a:gd name="T71" fmla="*/ 0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618" h="196">
                                <a:moveTo>
                                  <a:pt x="230" y="0"/>
                                </a:moveTo>
                                <a:lnTo>
                                  <a:pt x="237" y="4"/>
                                </a:lnTo>
                                <a:lnTo>
                                  <a:pt x="250" y="5"/>
                                </a:lnTo>
                                <a:lnTo>
                                  <a:pt x="267" y="6"/>
                                </a:lnTo>
                                <a:lnTo>
                                  <a:pt x="285" y="5"/>
                                </a:lnTo>
                                <a:lnTo>
                                  <a:pt x="303" y="5"/>
                                </a:lnTo>
                                <a:lnTo>
                                  <a:pt x="320" y="4"/>
                                </a:lnTo>
                                <a:lnTo>
                                  <a:pt x="334" y="4"/>
                                </a:lnTo>
                                <a:lnTo>
                                  <a:pt x="343" y="4"/>
                                </a:lnTo>
                                <a:lnTo>
                                  <a:pt x="616" y="4"/>
                                </a:lnTo>
                                <a:lnTo>
                                  <a:pt x="616" y="192"/>
                                </a:lnTo>
                                <a:lnTo>
                                  <a:pt x="618" y="192"/>
                                </a:lnTo>
                                <a:lnTo>
                                  <a:pt x="618" y="194"/>
                                </a:lnTo>
                                <a:lnTo>
                                  <a:pt x="616" y="194"/>
                                </a:lnTo>
                                <a:lnTo>
                                  <a:pt x="616" y="195"/>
                                </a:lnTo>
                                <a:lnTo>
                                  <a:pt x="615" y="196"/>
                                </a:lnTo>
                                <a:lnTo>
                                  <a:pt x="614" y="196"/>
                                </a:lnTo>
                                <a:lnTo>
                                  <a:pt x="611" y="196"/>
                                </a:lnTo>
                                <a:lnTo>
                                  <a:pt x="608" y="196"/>
                                </a:lnTo>
                                <a:lnTo>
                                  <a:pt x="607" y="196"/>
                                </a:lnTo>
                                <a:lnTo>
                                  <a:pt x="608" y="196"/>
                                </a:lnTo>
                                <a:lnTo>
                                  <a:pt x="610" y="196"/>
                                </a:lnTo>
                                <a:lnTo>
                                  <a:pt x="608" y="195"/>
                                </a:lnTo>
                                <a:lnTo>
                                  <a:pt x="608" y="195"/>
                                </a:lnTo>
                                <a:lnTo>
                                  <a:pt x="608" y="195"/>
                                </a:lnTo>
                                <a:lnTo>
                                  <a:pt x="608" y="195"/>
                                </a:lnTo>
                                <a:lnTo>
                                  <a:pt x="607" y="194"/>
                                </a:lnTo>
                                <a:lnTo>
                                  <a:pt x="606" y="194"/>
                                </a:lnTo>
                                <a:lnTo>
                                  <a:pt x="582" y="194"/>
                                </a:lnTo>
                                <a:lnTo>
                                  <a:pt x="580" y="194"/>
                                </a:lnTo>
                                <a:lnTo>
                                  <a:pt x="577" y="195"/>
                                </a:lnTo>
                                <a:lnTo>
                                  <a:pt x="576" y="194"/>
                                </a:lnTo>
                                <a:lnTo>
                                  <a:pt x="576" y="194"/>
                                </a:lnTo>
                                <a:lnTo>
                                  <a:pt x="574" y="194"/>
                                </a:lnTo>
                                <a:lnTo>
                                  <a:pt x="573" y="194"/>
                                </a:lnTo>
                                <a:lnTo>
                                  <a:pt x="569" y="194"/>
                                </a:lnTo>
                                <a:lnTo>
                                  <a:pt x="564" y="194"/>
                                </a:lnTo>
                                <a:lnTo>
                                  <a:pt x="559" y="194"/>
                                </a:lnTo>
                                <a:lnTo>
                                  <a:pt x="553" y="194"/>
                                </a:lnTo>
                                <a:lnTo>
                                  <a:pt x="555" y="195"/>
                                </a:lnTo>
                                <a:lnTo>
                                  <a:pt x="523" y="194"/>
                                </a:lnTo>
                                <a:lnTo>
                                  <a:pt x="344" y="194"/>
                                </a:lnTo>
                                <a:lnTo>
                                  <a:pt x="288" y="195"/>
                                </a:lnTo>
                                <a:lnTo>
                                  <a:pt x="231" y="194"/>
                                </a:lnTo>
                                <a:lnTo>
                                  <a:pt x="191" y="194"/>
                                </a:lnTo>
                                <a:lnTo>
                                  <a:pt x="171" y="194"/>
                                </a:lnTo>
                                <a:lnTo>
                                  <a:pt x="152" y="194"/>
                                </a:lnTo>
                                <a:lnTo>
                                  <a:pt x="146" y="194"/>
                                </a:lnTo>
                                <a:lnTo>
                                  <a:pt x="116" y="194"/>
                                </a:lnTo>
                                <a:lnTo>
                                  <a:pt x="76" y="195"/>
                                </a:lnTo>
                                <a:lnTo>
                                  <a:pt x="35" y="195"/>
                                </a:lnTo>
                                <a:lnTo>
                                  <a:pt x="1" y="195"/>
                                </a:lnTo>
                                <a:lnTo>
                                  <a:pt x="0" y="195"/>
                                </a:lnTo>
                                <a:lnTo>
                                  <a:pt x="0" y="194"/>
                                </a:lnTo>
                                <a:lnTo>
                                  <a:pt x="1" y="154"/>
                                </a:lnTo>
                                <a:lnTo>
                                  <a:pt x="1" y="116"/>
                                </a:lnTo>
                                <a:lnTo>
                                  <a:pt x="1" y="116"/>
                                </a:lnTo>
                                <a:lnTo>
                                  <a:pt x="1" y="60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1" y="3"/>
                                </a:lnTo>
                                <a:lnTo>
                                  <a:pt x="1" y="3"/>
                                </a:lnTo>
                                <a:lnTo>
                                  <a:pt x="27" y="3"/>
                                </a:lnTo>
                                <a:lnTo>
                                  <a:pt x="73" y="1"/>
                                </a:lnTo>
                                <a:lnTo>
                                  <a:pt x="94" y="1"/>
                                </a:lnTo>
                                <a:lnTo>
                                  <a:pt x="119" y="3"/>
                                </a:lnTo>
                                <a:lnTo>
                                  <a:pt x="144" y="3"/>
                                </a:lnTo>
                                <a:lnTo>
                                  <a:pt x="169" y="4"/>
                                </a:lnTo>
                                <a:lnTo>
                                  <a:pt x="191" y="3"/>
                                </a:lnTo>
                                <a:lnTo>
                                  <a:pt x="210" y="3"/>
                                </a:lnTo>
                                <a:lnTo>
                                  <a:pt x="224" y="1"/>
                                </a:lnTo>
                                <a:lnTo>
                                  <a:pt x="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4" name="Freeform 134"/>
                        <wps:cNvSpPr>
                          <a:spLocks/>
                        </wps:cNvSpPr>
                        <wps:spPr bwMode="auto">
                          <a:xfrm>
                            <a:off x="1990725" y="38100"/>
                            <a:ext cx="994965" cy="314156"/>
                          </a:xfrm>
                          <a:custGeom>
                            <a:avLst/>
                            <a:gdLst>
                              <a:gd name="T0" fmla="*/ 621 w 622"/>
                              <a:gd name="T1" fmla="*/ 4 h 197"/>
                              <a:gd name="T2" fmla="*/ 621 w 622"/>
                              <a:gd name="T3" fmla="*/ 93 h 197"/>
                              <a:gd name="T4" fmla="*/ 622 w 622"/>
                              <a:gd name="T5" fmla="*/ 98 h 197"/>
                              <a:gd name="T6" fmla="*/ 621 w 622"/>
                              <a:gd name="T7" fmla="*/ 105 h 197"/>
                              <a:gd name="T8" fmla="*/ 621 w 622"/>
                              <a:gd name="T9" fmla="*/ 111 h 197"/>
                              <a:gd name="T10" fmla="*/ 622 w 622"/>
                              <a:gd name="T11" fmla="*/ 129 h 197"/>
                              <a:gd name="T12" fmla="*/ 622 w 622"/>
                              <a:gd name="T13" fmla="*/ 145 h 197"/>
                              <a:gd name="T14" fmla="*/ 621 w 622"/>
                              <a:gd name="T15" fmla="*/ 145 h 197"/>
                              <a:gd name="T16" fmla="*/ 621 w 622"/>
                              <a:gd name="T17" fmla="*/ 148 h 197"/>
                              <a:gd name="T18" fmla="*/ 621 w 622"/>
                              <a:gd name="T19" fmla="*/ 149 h 197"/>
                              <a:gd name="T20" fmla="*/ 622 w 622"/>
                              <a:gd name="T21" fmla="*/ 150 h 197"/>
                              <a:gd name="T22" fmla="*/ 621 w 622"/>
                              <a:gd name="T23" fmla="*/ 150 h 197"/>
                              <a:gd name="T24" fmla="*/ 621 w 622"/>
                              <a:gd name="T25" fmla="*/ 161 h 197"/>
                              <a:gd name="T26" fmla="*/ 622 w 622"/>
                              <a:gd name="T27" fmla="*/ 171 h 197"/>
                              <a:gd name="T28" fmla="*/ 621 w 622"/>
                              <a:gd name="T29" fmla="*/ 171 h 197"/>
                              <a:gd name="T30" fmla="*/ 621 w 622"/>
                              <a:gd name="T31" fmla="*/ 171 h 197"/>
                              <a:gd name="T32" fmla="*/ 621 w 622"/>
                              <a:gd name="T33" fmla="*/ 136 h 197"/>
                              <a:gd name="T34" fmla="*/ 619 w 622"/>
                              <a:gd name="T35" fmla="*/ 101 h 197"/>
                              <a:gd name="T36" fmla="*/ 619 w 622"/>
                              <a:gd name="T37" fmla="*/ 59 h 197"/>
                              <a:gd name="T38" fmla="*/ 618 w 622"/>
                              <a:gd name="T39" fmla="*/ 20 h 197"/>
                              <a:gd name="T40" fmla="*/ 617 w 622"/>
                              <a:gd name="T41" fmla="*/ 17 h 197"/>
                              <a:gd name="T42" fmla="*/ 617 w 622"/>
                              <a:gd name="T43" fmla="*/ 9 h 197"/>
                              <a:gd name="T44" fmla="*/ 617 w 622"/>
                              <a:gd name="T45" fmla="*/ 4 h 197"/>
                              <a:gd name="T46" fmla="*/ 613 w 622"/>
                              <a:gd name="T47" fmla="*/ 4 h 197"/>
                              <a:gd name="T48" fmla="*/ 605 w 622"/>
                              <a:gd name="T49" fmla="*/ 3 h 197"/>
                              <a:gd name="T50" fmla="*/ 604 w 622"/>
                              <a:gd name="T51" fmla="*/ 3 h 197"/>
                              <a:gd name="T52" fmla="*/ 602 w 622"/>
                              <a:gd name="T53" fmla="*/ 3 h 197"/>
                              <a:gd name="T54" fmla="*/ 617 w 622"/>
                              <a:gd name="T55" fmla="*/ 4 h 197"/>
                              <a:gd name="T56" fmla="*/ 618 w 622"/>
                              <a:gd name="T57" fmla="*/ 194 h 197"/>
                              <a:gd name="T58" fmla="*/ 618 w 622"/>
                              <a:gd name="T59" fmla="*/ 195 h 197"/>
                              <a:gd name="T60" fmla="*/ 617 w 622"/>
                              <a:gd name="T61" fmla="*/ 196 h 197"/>
                              <a:gd name="T62" fmla="*/ 612 w 622"/>
                              <a:gd name="T63" fmla="*/ 197 h 197"/>
                              <a:gd name="T64" fmla="*/ 608 w 622"/>
                              <a:gd name="T65" fmla="*/ 197 h 197"/>
                              <a:gd name="T66" fmla="*/ 610 w 622"/>
                              <a:gd name="T67" fmla="*/ 196 h 197"/>
                              <a:gd name="T68" fmla="*/ 609 w 622"/>
                              <a:gd name="T69" fmla="*/ 195 h 197"/>
                              <a:gd name="T70" fmla="*/ 609 w 622"/>
                              <a:gd name="T71" fmla="*/ 195 h 197"/>
                              <a:gd name="T72" fmla="*/ 606 w 622"/>
                              <a:gd name="T73" fmla="*/ 194 h 197"/>
                              <a:gd name="T74" fmla="*/ 580 w 622"/>
                              <a:gd name="T75" fmla="*/ 195 h 197"/>
                              <a:gd name="T76" fmla="*/ 576 w 622"/>
                              <a:gd name="T77" fmla="*/ 195 h 197"/>
                              <a:gd name="T78" fmla="*/ 575 w 622"/>
                              <a:gd name="T79" fmla="*/ 194 h 197"/>
                              <a:gd name="T80" fmla="*/ 571 w 622"/>
                              <a:gd name="T81" fmla="*/ 194 h 197"/>
                              <a:gd name="T82" fmla="*/ 560 w 622"/>
                              <a:gd name="T83" fmla="*/ 195 h 197"/>
                              <a:gd name="T84" fmla="*/ 555 w 622"/>
                              <a:gd name="T85" fmla="*/ 195 h 197"/>
                              <a:gd name="T86" fmla="*/ 346 w 622"/>
                              <a:gd name="T87" fmla="*/ 194 h 197"/>
                              <a:gd name="T88" fmla="*/ 232 w 622"/>
                              <a:gd name="T89" fmla="*/ 194 h 197"/>
                              <a:gd name="T90" fmla="*/ 172 w 622"/>
                              <a:gd name="T91" fmla="*/ 195 h 197"/>
                              <a:gd name="T92" fmla="*/ 147 w 622"/>
                              <a:gd name="T93" fmla="*/ 194 h 197"/>
                              <a:gd name="T94" fmla="*/ 76 w 622"/>
                              <a:gd name="T95" fmla="*/ 195 h 197"/>
                              <a:gd name="T96" fmla="*/ 3 w 622"/>
                              <a:gd name="T97" fmla="*/ 195 h 197"/>
                              <a:gd name="T98" fmla="*/ 0 w 622"/>
                              <a:gd name="T99" fmla="*/ 194 h 197"/>
                              <a:gd name="T100" fmla="*/ 1 w 622"/>
                              <a:gd name="T101" fmla="*/ 118 h 197"/>
                              <a:gd name="T102" fmla="*/ 1 w 622"/>
                              <a:gd name="T103" fmla="*/ 63 h 197"/>
                              <a:gd name="T104" fmla="*/ 284 w 622"/>
                              <a:gd name="T105" fmla="*/ 8 h 197"/>
                              <a:gd name="T106" fmla="*/ 574 w 622"/>
                              <a:gd name="T107" fmla="*/ 10 h 197"/>
                              <a:gd name="T108" fmla="*/ 583 w 622"/>
                              <a:gd name="T109" fmla="*/ 1 h 197"/>
                              <a:gd name="T110" fmla="*/ 617 w 622"/>
                              <a:gd name="T111" fmla="*/ 0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622" h="197">
                                <a:moveTo>
                                  <a:pt x="621" y="0"/>
                                </a:moveTo>
                                <a:lnTo>
                                  <a:pt x="621" y="4"/>
                                </a:lnTo>
                                <a:lnTo>
                                  <a:pt x="621" y="91"/>
                                </a:lnTo>
                                <a:lnTo>
                                  <a:pt x="621" y="93"/>
                                </a:lnTo>
                                <a:lnTo>
                                  <a:pt x="622" y="95"/>
                                </a:lnTo>
                                <a:lnTo>
                                  <a:pt x="622" y="98"/>
                                </a:lnTo>
                                <a:lnTo>
                                  <a:pt x="622" y="101"/>
                                </a:lnTo>
                                <a:lnTo>
                                  <a:pt x="621" y="105"/>
                                </a:lnTo>
                                <a:lnTo>
                                  <a:pt x="621" y="108"/>
                                </a:lnTo>
                                <a:lnTo>
                                  <a:pt x="621" y="111"/>
                                </a:lnTo>
                                <a:lnTo>
                                  <a:pt x="621" y="114"/>
                                </a:lnTo>
                                <a:lnTo>
                                  <a:pt x="622" y="129"/>
                                </a:lnTo>
                                <a:lnTo>
                                  <a:pt x="622" y="145"/>
                                </a:lnTo>
                                <a:lnTo>
                                  <a:pt x="622" y="145"/>
                                </a:lnTo>
                                <a:lnTo>
                                  <a:pt x="622" y="145"/>
                                </a:lnTo>
                                <a:lnTo>
                                  <a:pt x="621" y="145"/>
                                </a:lnTo>
                                <a:lnTo>
                                  <a:pt x="621" y="145"/>
                                </a:lnTo>
                                <a:lnTo>
                                  <a:pt x="621" y="148"/>
                                </a:lnTo>
                                <a:lnTo>
                                  <a:pt x="621" y="148"/>
                                </a:lnTo>
                                <a:lnTo>
                                  <a:pt x="621" y="149"/>
                                </a:lnTo>
                                <a:lnTo>
                                  <a:pt x="622" y="149"/>
                                </a:lnTo>
                                <a:lnTo>
                                  <a:pt x="622" y="150"/>
                                </a:lnTo>
                                <a:lnTo>
                                  <a:pt x="622" y="152"/>
                                </a:lnTo>
                                <a:lnTo>
                                  <a:pt x="621" y="150"/>
                                </a:lnTo>
                                <a:lnTo>
                                  <a:pt x="621" y="156"/>
                                </a:lnTo>
                                <a:lnTo>
                                  <a:pt x="621" y="161"/>
                                </a:lnTo>
                                <a:lnTo>
                                  <a:pt x="622" y="166"/>
                                </a:lnTo>
                                <a:lnTo>
                                  <a:pt x="622" y="171"/>
                                </a:lnTo>
                                <a:lnTo>
                                  <a:pt x="621" y="171"/>
                                </a:lnTo>
                                <a:lnTo>
                                  <a:pt x="621" y="171"/>
                                </a:lnTo>
                                <a:lnTo>
                                  <a:pt x="621" y="171"/>
                                </a:lnTo>
                                <a:lnTo>
                                  <a:pt x="621" y="171"/>
                                </a:lnTo>
                                <a:lnTo>
                                  <a:pt x="621" y="171"/>
                                </a:lnTo>
                                <a:lnTo>
                                  <a:pt x="621" y="136"/>
                                </a:lnTo>
                                <a:lnTo>
                                  <a:pt x="619" y="101"/>
                                </a:lnTo>
                                <a:lnTo>
                                  <a:pt x="619" y="101"/>
                                </a:lnTo>
                                <a:lnTo>
                                  <a:pt x="621" y="99"/>
                                </a:lnTo>
                                <a:lnTo>
                                  <a:pt x="619" y="59"/>
                                </a:lnTo>
                                <a:lnTo>
                                  <a:pt x="618" y="18"/>
                                </a:lnTo>
                                <a:lnTo>
                                  <a:pt x="618" y="20"/>
                                </a:lnTo>
                                <a:lnTo>
                                  <a:pt x="618" y="18"/>
                                </a:lnTo>
                                <a:lnTo>
                                  <a:pt x="617" y="17"/>
                                </a:lnTo>
                                <a:lnTo>
                                  <a:pt x="618" y="13"/>
                                </a:lnTo>
                                <a:lnTo>
                                  <a:pt x="617" y="9"/>
                                </a:lnTo>
                                <a:lnTo>
                                  <a:pt x="617" y="4"/>
                                </a:lnTo>
                                <a:lnTo>
                                  <a:pt x="617" y="4"/>
                                </a:lnTo>
                                <a:lnTo>
                                  <a:pt x="617" y="4"/>
                                </a:lnTo>
                                <a:lnTo>
                                  <a:pt x="613" y="4"/>
                                </a:lnTo>
                                <a:lnTo>
                                  <a:pt x="609" y="4"/>
                                </a:lnTo>
                                <a:lnTo>
                                  <a:pt x="605" y="3"/>
                                </a:lnTo>
                                <a:lnTo>
                                  <a:pt x="606" y="3"/>
                                </a:lnTo>
                                <a:lnTo>
                                  <a:pt x="604" y="3"/>
                                </a:lnTo>
                                <a:lnTo>
                                  <a:pt x="601" y="4"/>
                                </a:lnTo>
                                <a:lnTo>
                                  <a:pt x="602" y="3"/>
                                </a:lnTo>
                                <a:lnTo>
                                  <a:pt x="575" y="4"/>
                                </a:lnTo>
                                <a:lnTo>
                                  <a:pt x="617" y="4"/>
                                </a:lnTo>
                                <a:lnTo>
                                  <a:pt x="617" y="192"/>
                                </a:lnTo>
                                <a:lnTo>
                                  <a:pt x="618" y="194"/>
                                </a:lnTo>
                                <a:lnTo>
                                  <a:pt x="618" y="194"/>
                                </a:lnTo>
                                <a:lnTo>
                                  <a:pt x="618" y="195"/>
                                </a:lnTo>
                                <a:lnTo>
                                  <a:pt x="617" y="196"/>
                                </a:lnTo>
                                <a:lnTo>
                                  <a:pt x="617" y="196"/>
                                </a:lnTo>
                                <a:lnTo>
                                  <a:pt x="614" y="197"/>
                                </a:lnTo>
                                <a:lnTo>
                                  <a:pt x="612" y="197"/>
                                </a:lnTo>
                                <a:lnTo>
                                  <a:pt x="609" y="197"/>
                                </a:lnTo>
                                <a:lnTo>
                                  <a:pt x="608" y="197"/>
                                </a:lnTo>
                                <a:lnTo>
                                  <a:pt x="610" y="196"/>
                                </a:lnTo>
                                <a:lnTo>
                                  <a:pt x="610" y="196"/>
                                </a:lnTo>
                                <a:lnTo>
                                  <a:pt x="610" y="196"/>
                                </a:lnTo>
                                <a:lnTo>
                                  <a:pt x="609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9" y="194"/>
                                </a:lnTo>
                                <a:lnTo>
                                  <a:pt x="606" y="194"/>
                                </a:lnTo>
                                <a:lnTo>
                                  <a:pt x="583" y="194"/>
                                </a:lnTo>
                                <a:lnTo>
                                  <a:pt x="580" y="195"/>
                                </a:lnTo>
                                <a:lnTo>
                                  <a:pt x="579" y="195"/>
                                </a:lnTo>
                                <a:lnTo>
                                  <a:pt x="576" y="195"/>
                                </a:lnTo>
                                <a:lnTo>
                                  <a:pt x="577" y="195"/>
                                </a:lnTo>
                                <a:lnTo>
                                  <a:pt x="575" y="194"/>
                                </a:lnTo>
                                <a:lnTo>
                                  <a:pt x="574" y="194"/>
                                </a:lnTo>
                                <a:lnTo>
                                  <a:pt x="571" y="194"/>
                                </a:lnTo>
                                <a:lnTo>
                                  <a:pt x="566" y="195"/>
                                </a:lnTo>
                                <a:lnTo>
                                  <a:pt x="560" y="195"/>
                                </a:lnTo>
                                <a:lnTo>
                                  <a:pt x="555" y="195"/>
                                </a:lnTo>
                                <a:lnTo>
                                  <a:pt x="555" y="195"/>
                                </a:lnTo>
                                <a:lnTo>
                                  <a:pt x="524" y="194"/>
                                </a:lnTo>
                                <a:lnTo>
                                  <a:pt x="346" y="194"/>
                                </a:lnTo>
                                <a:lnTo>
                                  <a:pt x="289" y="196"/>
                                </a:lnTo>
                                <a:lnTo>
                                  <a:pt x="232" y="194"/>
                                </a:lnTo>
                                <a:lnTo>
                                  <a:pt x="191" y="194"/>
                                </a:lnTo>
                                <a:lnTo>
                                  <a:pt x="172" y="195"/>
                                </a:lnTo>
                                <a:lnTo>
                                  <a:pt x="153" y="194"/>
                                </a:lnTo>
                                <a:lnTo>
                                  <a:pt x="147" y="194"/>
                                </a:lnTo>
                                <a:lnTo>
                                  <a:pt x="118" y="194"/>
                                </a:lnTo>
                                <a:lnTo>
                                  <a:pt x="76" y="195"/>
                                </a:lnTo>
                                <a:lnTo>
                                  <a:pt x="36" y="195"/>
                                </a:lnTo>
                                <a:lnTo>
                                  <a:pt x="3" y="195"/>
                                </a:lnTo>
                                <a:lnTo>
                                  <a:pt x="0" y="195"/>
                                </a:lnTo>
                                <a:lnTo>
                                  <a:pt x="0" y="194"/>
                                </a:lnTo>
                                <a:lnTo>
                                  <a:pt x="1" y="156"/>
                                </a:lnTo>
                                <a:lnTo>
                                  <a:pt x="1" y="118"/>
                                </a:lnTo>
                                <a:lnTo>
                                  <a:pt x="1" y="118"/>
                                </a:lnTo>
                                <a:lnTo>
                                  <a:pt x="1" y="63"/>
                                </a:lnTo>
                                <a:lnTo>
                                  <a:pt x="1" y="8"/>
                                </a:lnTo>
                                <a:lnTo>
                                  <a:pt x="284" y="8"/>
                                </a:lnTo>
                                <a:lnTo>
                                  <a:pt x="566" y="12"/>
                                </a:lnTo>
                                <a:lnTo>
                                  <a:pt x="574" y="10"/>
                                </a:lnTo>
                                <a:lnTo>
                                  <a:pt x="574" y="1"/>
                                </a:lnTo>
                                <a:lnTo>
                                  <a:pt x="583" y="1"/>
                                </a:lnTo>
                                <a:lnTo>
                                  <a:pt x="592" y="0"/>
                                </a:lnTo>
                                <a:lnTo>
                                  <a:pt x="617" y="0"/>
                                </a:lnTo>
                                <a:lnTo>
                                  <a:pt x="6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5" name="Freeform 135"/>
                        <wps:cNvSpPr>
                          <a:spLocks noEditPoints="1"/>
                        </wps:cNvSpPr>
                        <wps:spPr bwMode="auto">
                          <a:xfrm>
                            <a:off x="2971800" y="38100"/>
                            <a:ext cx="990166" cy="312561"/>
                          </a:xfrm>
                          <a:custGeom>
                            <a:avLst/>
                            <a:gdLst>
                              <a:gd name="T0" fmla="*/ 288 w 619"/>
                              <a:gd name="T1" fmla="*/ 193 h 196"/>
                              <a:gd name="T2" fmla="*/ 297 w 619"/>
                              <a:gd name="T3" fmla="*/ 193 h 196"/>
                              <a:gd name="T4" fmla="*/ 342 w 619"/>
                              <a:gd name="T5" fmla="*/ 193 h 196"/>
                              <a:gd name="T6" fmla="*/ 337 w 619"/>
                              <a:gd name="T7" fmla="*/ 193 h 196"/>
                              <a:gd name="T8" fmla="*/ 346 w 619"/>
                              <a:gd name="T9" fmla="*/ 193 h 196"/>
                              <a:gd name="T10" fmla="*/ 3 w 619"/>
                              <a:gd name="T11" fmla="*/ 185 h 196"/>
                              <a:gd name="T12" fmla="*/ 3 w 619"/>
                              <a:gd name="T13" fmla="*/ 185 h 196"/>
                              <a:gd name="T14" fmla="*/ 3 w 619"/>
                              <a:gd name="T15" fmla="*/ 182 h 196"/>
                              <a:gd name="T16" fmla="*/ 583 w 619"/>
                              <a:gd name="T17" fmla="*/ 2 h 196"/>
                              <a:gd name="T18" fmla="*/ 619 w 619"/>
                              <a:gd name="T19" fmla="*/ 2 h 196"/>
                              <a:gd name="T20" fmla="*/ 617 w 619"/>
                              <a:gd name="T21" fmla="*/ 2 h 196"/>
                              <a:gd name="T22" fmla="*/ 618 w 619"/>
                              <a:gd name="T23" fmla="*/ 115 h 196"/>
                              <a:gd name="T24" fmla="*/ 617 w 619"/>
                              <a:gd name="T25" fmla="*/ 191 h 196"/>
                              <a:gd name="T26" fmla="*/ 615 w 619"/>
                              <a:gd name="T27" fmla="*/ 190 h 196"/>
                              <a:gd name="T28" fmla="*/ 555 w 619"/>
                              <a:gd name="T29" fmla="*/ 193 h 196"/>
                              <a:gd name="T30" fmla="*/ 478 w 619"/>
                              <a:gd name="T31" fmla="*/ 194 h 196"/>
                              <a:gd name="T32" fmla="*/ 445 w 619"/>
                              <a:gd name="T33" fmla="*/ 194 h 196"/>
                              <a:gd name="T34" fmla="*/ 433 w 619"/>
                              <a:gd name="T35" fmla="*/ 194 h 196"/>
                              <a:gd name="T36" fmla="*/ 355 w 619"/>
                              <a:gd name="T37" fmla="*/ 196 h 196"/>
                              <a:gd name="T38" fmla="*/ 240 w 619"/>
                              <a:gd name="T39" fmla="*/ 195 h 196"/>
                              <a:gd name="T40" fmla="*/ 121 w 619"/>
                              <a:gd name="T41" fmla="*/ 194 h 196"/>
                              <a:gd name="T42" fmla="*/ 101 w 619"/>
                              <a:gd name="T43" fmla="*/ 195 h 196"/>
                              <a:gd name="T44" fmla="*/ 89 w 619"/>
                              <a:gd name="T45" fmla="*/ 195 h 196"/>
                              <a:gd name="T46" fmla="*/ 46 w 619"/>
                              <a:gd name="T47" fmla="*/ 195 h 196"/>
                              <a:gd name="T48" fmla="*/ 4 w 619"/>
                              <a:gd name="T49" fmla="*/ 196 h 196"/>
                              <a:gd name="T50" fmla="*/ 1 w 619"/>
                              <a:gd name="T51" fmla="*/ 195 h 196"/>
                              <a:gd name="T52" fmla="*/ 4 w 619"/>
                              <a:gd name="T53" fmla="*/ 193 h 196"/>
                              <a:gd name="T54" fmla="*/ 16 w 619"/>
                              <a:gd name="T55" fmla="*/ 194 h 196"/>
                              <a:gd name="T56" fmla="*/ 17 w 619"/>
                              <a:gd name="T57" fmla="*/ 194 h 196"/>
                              <a:gd name="T58" fmla="*/ 46 w 619"/>
                              <a:gd name="T59" fmla="*/ 193 h 196"/>
                              <a:gd name="T60" fmla="*/ 4 w 619"/>
                              <a:gd name="T61" fmla="*/ 191 h 196"/>
                              <a:gd name="T62" fmla="*/ 3 w 619"/>
                              <a:gd name="T63" fmla="*/ 3 h 196"/>
                              <a:gd name="T64" fmla="*/ 3 w 619"/>
                              <a:gd name="T65" fmla="*/ 3 h 196"/>
                              <a:gd name="T66" fmla="*/ 3 w 619"/>
                              <a:gd name="T67" fmla="*/ 8 h 196"/>
                              <a:gd name="T68" fmla="*/ 4 w 619"/>
                              <a:gd name="T69" fmla="*/ 17 h 196"/>
                              <a:gd name="T70" fmla="*/ 5 w 619"/>
                              <a:gd name="T71" fmla="*/ 58 h 196"/>
                              <a:gd name="T72" fmla="*/ 5 w 619"/>
                              <a:gd name="T73" fmla="*/ 100 h 196"/>
                              <a:gd name="T74" fmla="*/ 7 w 619"/>
                              <a:gd name="T75" fmla="*/ 170 h 196"/>
                              <a:gd name="T76" fmla="*/ 7 w 619"/>
                              <a:gd name="T77" fmla="*/ 169 h 196"/>
                              <a:gd name="T78" fmla="*/ 8 w 619"/>
                              <a:gd name="T79" fmla="*/ 165 h 196"/>
                              <a:gd name="T80" fmla="*/ 7 w 619"/>
                              <a:gd name="T81" fmla="*/ 149 h 196"/>
                              <a:gd name="T82" fmla="*/ 8 w 619"/>
                              <a:gd name="T83" fmla="*/ 148 h 196"/>
                              <a:gd name="T84" fmla="*/ 7 w 619"/>
                              <a:gd name="T85" fmla="*/ 147 h 196"/>
                              <a:gd name="T86" fmla="*/ 8 w 619"/>
                              <a:gd name="T87" fmla="*/ 144 h 196"/>
                              <a:gd name="T88" fmla="*/ 8 w 619"/>
                              <a:gd name="T89" fmla="*/ 144 h 196"/>
                              <a:gd name="T90" fmla="*/ 7 w 619"/>
                              <a:gd name="T91" fmla="*/ 110 h 196"/>
                              <a:gd name="T92" fmla="*/ 8 w 619"/>
                              <a:gd name="T93" fmla="*/ 100 h 196"/>
                              <a:gd name="T94" fmla="*/ 7 w 619"/>
                              <a:gd name="T95" fmla="*/ 92 h 196"/>
                              <a:gd name="T96" fmla="*/ 16 w 619"/>
                              <a:gd name="T97" fmla="*/ 7 h 196"/>
                              <a:gd name="T98" fmla="*/ 38 w 619"/>
                              <a:gd name="T99" fmla="*/ 15 h 196"/>
                              <a:gd name="T100" fmla="*/ 37 w 619"/>
                              <a:gd name="T101" fmla="*/ 17 h 196"/>
                              <a:gd name="T102" fmla="*/ 32 w 619"/>
                              <a:gd name="T103" fmla="*/ 24 h 196"/>
                              <a:gd name="T104" fmla="*/ 64 w 619"/>
                              <a:gd name="T105" fmla="*/ 8 h 196"/>
                              <a:gd name="T106" fmla="*/ 274 w 619"/>
                              <a:gd name="T107" fmla="*/ 2 h 196"/>
                              <a:gd name="T108" fmla="*/ 428 w 619"/>
                              <a:gd name="T109" fmla="*/ 2 h 196"/>
                              <a:gd name="T110" fmla="*/ 467 w 619"/>
                              <a:gd name="T111" fmla="*/ 2 h 196"/>
                              <a:gd name="T112" fmla="*/ 546 w 619"/>
                              <a:gd name="T113" fmla="*/ 0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619" h="196">
                                <a:moveTo>
                                  <a:pt x="293" y="193"/>
                                </a:moveTo>
                                <a:lnTo>
                                  <a:pt x="284" y="193"/>
                                </a:lnTo>
                                <a:lnTo>
                                  <a:pt x="288" y="193"/>
                                </a:lnTo>
                                <a:lnTo>
                                  <a:pt x="293" y="193"/>
                                </a:lnTo>
                                <a:close/>
                                <a:moveTo>
                                  <a:pt x="300" y="193"/>
                                </a:moveTo>
                                <a:lnTo>
                                  <a:pt x="297" y="193"/>
                                </a:lnTo>
                                <a:lnTo>
                                  <a:pt x="296" y="193"/>
                                </a:lnTo>
                                <a:lnTo>
                                  <a:pt x="300" y="193"/>
                                </a:lnTo>
                                <a:close/>
                                <a:moveTo>
                                  <a:pt x="342" y="193"/>
                                </a:moveTo>
                                <a:lnTo>
                                  <a:pt x="316" y="193"/>
                                </a:lnTo>
                                <a:lnTo>
                                  <a:pt x="331" y="193"/>
                                </a:lnTo>
                                <a:lnTo>
                                  <a:pt x="337" y="193"/>
                                </a:lnTo>
                                <a:lnTo>
                                  <a:pt x="342" y="193"/>
                                </a:lnTo>
                                <a:close/>
                                <a:moveTo>
                                  <a:pt x="348" y="193"/>
                                </a:moveTo>
                                <a:lnTo>
                                  <a:pt x="346" y="193"/>
                                </a:lnTo>
                                <a:lnTo>
                                  <a:pt x="348" y="193"/>
                                </a:lnTo>
                                <a:lnTo>
                                  <a:pt x="348" y="193"/>
                                </a:lnTo>
                                <a:close/>
                                <a:moveTo>
                                  <a:pt x="3" y="185"/>
                                </a:moveTo>
                                <a:lnTo>
                                  <a:pt x="3" y="191"/>
                                </a:lnTo>
                                <a:lnTo>
                                  <a:pt x="3" y="191"/>
                                </a:lnTo>
                                <a:lnTo>
                                  <a:pt x="3" y="185"/>
                                </a:lnTo>
                                <a:close/>
                                <a:moveTo>
                                  <a:pt x="3" y="178"/>
                                </a:moveTo>
                                <a:lnTo>
                                  <a:pt x="3" y="179"/>
                                </a:lnTo>
                                <a:lnTo>
                                  <a:pt x="3" y="182"/>
                                </a:lnTo>
                                <a:lnTo>
                                  <a:pt x="3" y="178"/>
                                </a:lnTo>
                                <a:close/>
                                <a:moveTo>
                                  <a:pt x="546" y="0"/>
                                </a:moveTo>
                                <a:lnTo>
                                  <a:pt x="583" y="2"/>
                                </a:lnTo>
                                <a:lnTo>
                                  <a:pt x="619" y="0"/>
                                </a:lnTo>
                                <a:lnTo>
                                  <a:pt x="619" y="0"/>
                                </a:lnTo>
                                <a:lnTo>
                                  <a:pt x="619" y="2"/>
                                </a:lnTo>
                                <a:lnTo>
                                  <a:pt x="618" y="2"/>
                                </a:lnTo>
                                <a:lnTo>
                                  <a:pt x="618" y="2"/>
                                </a:lnTo>
                                <a:lnTo>
                                  <a:pt x="617" y="2"/>
                                </a:lnTo>
                                <a:lnTo>
                                  <a:pt x="617" y="2"/>
                                </a:lnTo>
                                <a:lnTo>
                                  <a:pt x="618" y="59"/>
                                </a:lnTo>
                                <a:lnTo>
                                  <a:pt x="618" y="115"/>
                                </a:lnTo>
                                <a:lnTo>
                                  <a:pt x="618" y="115"/>
                                </a:lnTo>
                                <a:lnTo>
                                  <a:pt x="618" y="153"/>
                                </a:lnTo>
                                <a:lnTo>
                                  <a:pt x="617" y="191"/>
                                </a:lnTo>
                                <a:lnTo>
                                  <a:pt x="617" y="190"/>
                                </a:lnTo>
                                <a:lnTo>
                                  <a:pt x="615" y="190"/>
                                </a:lnTo>
                                <a:lnTo>
                                  <a:pt x="615" y="190"/>
                                </a:lnTo>
                                <a:lnTo>
                                  <a:pt x="615" y="193"/>
                                </a:lnTo>
                                <a:lnTo>
                                  <a:pt x="592" y="193"/>
                                </a:lnTo>
                                <a:lnTo>
                                  <a:pt x="555" y="193"/>
                                </a:lnTo>
                                <a:lnTo>
                                  <a:pt x="516" y="194"/>
                                </a:lnTo>
                                <a:lnTo>
                                  <a:pt x="478" y="194"/>
                                </a:lnTo>
                                <a:lnTo>
                                  <a:pt x="478" y="194"/>
                                </a:lnTo>
                                <a:lnTo>
                                  <a:pt x="465" y="194"/>
                                </a:lnTo>
                                <a:lnTo>
                                  <a:pt x="456" y="194"/>
                                </a:lnTo>
                                <a:lnTo>
                                  <a:pt x="445" y="194"/>
                                </a:lnTo>
                                <a:lnTo>
                                  <a:pt x="432" y="194"/>
                                </a:lnTo>
                                <a:lnTo>
                                  <a:pt x="433" y="194"/>
                                </a:lnTo>
                                <a:lnTo>
                                  <a:pt x="433" y="194"/>
                                </a:lnTo>
                                <a:lnTo>
                                  <a:pt x="433" y="194"/>
                                </a:lnTo>
                                <a:lnTo>
                                  <a:pt x="394" y="195"/>
                                </a:lnTo>
                                <a:lnTo>
                                  <a:pt x="355" y="196"/>
                                </a:lnTo>
                                <a:lnTo>
                                  <a:pt x="313" y="195"/>
                                </a:lnTo>
                                <a:lnTo>
                                  <a:pt x="271" y="195"/>
                                </a:lnTo>
                                <a:lnTo>
                                  <a:pt x="240" y="195"/>
                                </a:lnTo>
                                <a:lnTo>
                                  <a:pt x="211" y="195"/>
                                </a:lnTo>
                                <a:lnTo>
                                  <a:pt x="182" y="195"/>
                                </a:lnTo>
                                <a:lnTo>
                                  <a:pt x="121" y="194"/>
                                </a:lnTo>
                                <a:lnTo>
                                  <a:pt x="114" y="195"/>
                                </a:lnTo>
                                <a:lnTo>
                                  <a:pt x="107" y="195"/>
                                </a:lnTo>
                                <a:lnTo>
                                  <a:pt x="101" y="195"/>
                                </a:lnTo>
                                <a:lnTo>
                                  <a:pt x="94" y="195"/>
                                </a:lnTo>
                                <a:lnTo>
                                  <a:pt x="88" y="196"/>
                                </a:lnTo>
                                <a:lnTo>
                                  <a:pt x="89" y="195"/>
                                </a:lnTo>
                                <a:lnTo>
                                  <a:pt x="80" y="196"/>
                                </a:lnTo>
                                <a:lnTo>
                                  <a:pt x="63" y="195"/>
                                </a:lnTo>
                                <a:lnTo>
                                  <a:pt x="46" y="195"/>
                                </a:lnTo>
                                <a:lnTo>
                                  <a:pt x="37" y="195"/>
                                </a:lnTo>
                                <a:lnTo>
                                  <a:pt x="29" y="196"/>
                                </a:lnTo>
                                <a:lnTo>
                                  <a:pt x="4" y="196"/>
                                </a:lnTo>
                                <a:lnTo>
                                  <a:pt x="0" y="196"/>
                                </a:lnTo>
                                <a:lnTo>
                                  <a:pt x="0" y="196"/>
                                </a:lnTo>
                                <a:lnTo>
                                  <a:pt x="1" y="195"/>
                                </a:lnTo>
                                <a:lnTo>
                                  <a:pt x="3" y="195"/>
                                </a:lnTo>
                                <a:lnTo>
                                  <a:pt x="3" y="195"/>
                                </a:lnTo>
                                <a:lnTo>
                                  <a:pt x="4" y="193"/>
                                </a:lnTo>
                                <a:lnTo>
                                  <a:pt x="9" y="193"/>
                                </a:lnTo>
                                <a:lnTo>
                                  <a:pt x="13" y="193"/>
                                </a:lnTo>
                                <a:lnTo>
                                  <a:pt x="16" y="194"/>
                                </a:lnTo>
                                <a:lnTo>
                                  <a:pt x="15" y="194"/>
                                </a:lnTo>
                                <a:lnTo>
                                  <a:pt x="15" y="194"/>
                                </a:lnTo>
                                <a:lnTo>
                                  <a:pt x="17" y="194"/>
                                </a:lnTo>
                                <a:lnTo>
                                  <a:pt x="20" y="193"/>
                                </a:lnTo>
                                <a:lnTo>
                                  <a:pt x="18" y="194"/>
                                </a:lnTo>
                                <a:lnTo>
                                  <a:pt x="46" y="193"/>
                                </a:lnTo>
                                <a:lnTo>
                                  <a:pt x="4" y="193"/>
                                </a:lnTo>
                                <a:lnTo>
                                  <a:pt x="4" y="193"/>
                                </a:lnTo>
                                <a:lnTo>
                                  <a:pt x="4" y="191"/>
                                </a:lnTo>
                                <a:lnTo>
                                  <a:pt x="3" y="4"/>
                                </a:lnTo>
                                <a:lnTo>
                                  <a:pt x="3" y="4"/>
                                </a:lnTo>
                                <a:lnTo>
                                  <a:pt x="3" y="3"/>
                                </a:lnTo>
                                <a:lnTo>
                                  <a:pt x="1" y="3"/>
                                </a:lnTo>
                                <a:lnTo>
                                  <a:pt x="1" y="3"/>
                                </a:lnTo>
                                <a:lnTo>
                                  <a:pt x="3" y="3"/>
                                </a:lnTo>
                                <a:lnTo>
                                  <a:pt x="3" y="3"/>
                                </a:lnTo>
                                <a:lnTo>
                                  <a:pt x="3" y="3"/>
                                </a:lnTo>
                                <a:lnTo>
                                  <a:pt x="3" y="8"/>
                                </a:lnTo>
                                <a:lnTo>
                                  <a:pt x="4" y="12"/>
                                </a:lnTo>
                                <a:lnTo>
                                  <a:pt x="3" y="16"/>
                                </a:lnTo>
                                <a:lnTo>
                                  <a:pt x="4" y="17"/>
                                </a:lnTo>
                                <a:lnTo>
                                  <a:pt x="4" y="19"/>
                                </a:lnTo>
                                <a:lnTo>
                                  <a:pt x="4" y="17"/>
                                </a:lnTo>
                                <a:lnTo>
                                  <a:pt x="5" y="58"/>
                                </a:lnTo>
                                <a:lnTo>
                                  <a:pt x="7" y="98"/>
                                </a:lnTo>
                                <a:lnTo>
                                  <a:pt x="5" y="100"/>
                                </a:lnTo>
                                <a:lnTo>
                                  <a:pt x="5" y="100"/>
                                </a:lnTo>
                                <a:lnTo>
                                  <a:pt x="5" y="100"/>
                                </a:lnTo>
                                <a:lnTo>
                                  <a:pt x="7" y="135"/>
                                </a:lnTo>
                                <a:lnTo>
                                  <a:pt x="7" y="170"/>
                                </a:lnTo>
                                <a:lnTo>
                                  <a:pt x="7" y="170"/>
                                </a:lnTo>
                                <a:lnTo>
                                  <a:pt x="7" y="170"/>
                                </a:lnTo>
                                <a:lnTo>
                                  <a:pt x="7" y="169"/>
                                </a:lnTo>
                                <a:lnTo>
                                  <a:pt x="7" y="170"/>
                                </a:lnTo>
                                <a:lnTo>
                                  <a:pt x="8" y="170"/>
                                </a:lnTo>
                                <a:lnTo>
                                  <a:pt x="8" y="165"/>
                                </a:lnTo>
                                <a:lnTo>
                                  <a:pt x="7" y="160"/>
                                </a:lnTo>
                                <a:lnTo>
                                  <a:pt x="7" y="155"/>
                                </a:lnTo>
                                <a:lnTo>
                                  <a:pt x="7" y="149"/>
                                </a:lnTo>
                                <a:lnTo>
                                  <a:pt x="8" y="151"/>
                                </a:lnTo>
                                <a:lnTo>
                                  <a:pt x="8" y="149"/>
                                </a:lnTo>
                                <a:lnTo>
                                  <a:pt x="8" y="148"/>
                                </a:lnTo>
                                <a:lnTo>
                                  <a:pt x="7" y="148"/>
                                </a:lnTo>
                                <a:lnTo>
                                  <a:pt x="7" y="147"/>
                                </a:lnTo>
                                <a:lnTo>
                                  <a:pt x="7" y="147"/>
                                </a:lnTo>
                                <a:lnTo>
                                  <a:pt x="7" y="144"/>
                                </a:lnTo>
                                <a:lnTo>
                                  <a:pt x="7" y="144"/>
                                </a:lnTo>
                                <a:lnTo>
                                  <a:pt x="8" y="144"/>
                                </a:lnTo>
                                <a:lnTo>
                                  <a:pt x="8" y="144"/>
                                </a:lnTo>
                                <a:lnTo>
                                  <a:pt x="8" y="144"/>
                                </a:lnTo>
                                <a:lnTo>
                                  <a:pt x="8" y="144"/>
                                </a:lnTo>
                                <a:lnTo>
                                  <a:pt x="8" y="128"/>
                                </a:lnTo>
                                <a:lnTo>
                                  <a:pt x="7" y="113"/>
                                </a:lnTo>
                                <a:lnTo>
                                  <a:pt x="7" y="110"/>
                                </a:lnTo>
                                <a:lnTo>
                                  <a:pt x="7" y="107"/>
                                </a:lnTo>
                                <a:lnTo>
                                  <a:pt x="7" y="104"/>
                                </a:lnTo>
                                <a:lnTo>
                                  <a:pt x="8" y="100"/>
                                </a:lnTo>
                                <a:lnTo>
                                  <a:pt x="8" y="97"/>
                                </a:lnTo>
                                <a:lnTo>
                                  <a:pt x="8" y="94"/>
                                </a:lnTo>
                                <a:lnTo>
                                  <a:pt x="7" y="92"/>
                                </a:lnTo>
                                <a:lnTo>
                                  <a:pt x="7" y="90"/>
                                </a:lnTo>
                                <a:lnTo>
                                  <a:pt x="7" y="3"/>
                                </a:lnTo>
                                <a:lnTo>
                                  <a:pt x="16" y="7"/>
                                </a:lnTo>
                                <a:lnTo>
                                  <a:pt x="26" y="11"/>
                                </a:lnTo>
                                <a:lnTo>
                                  <a:pt x="38" y="12"/>
                                </a:lnTo>
                                <a:lnTo>
                                  <a:pt x="38" y="15"/>
                                </a:lnTo>
                                <a:lnTo>
                                  <a:pt x="38" y="16"/>
                                </a:lnTo>
                                <a:lnTo>
                                  <a:pt x="38" y="17"/>
                                </a:lnTo>
                                <a:lnTo>
                                  <a:pt x="37" y="17"/>
                                </a:lnTo>
                                <a:lnTo>
                                  <a:pt x="35" y="17"/>
                                </a:lnTo>
                                <a:lnTo>
                                  <a:pt x="32" y="17"/>
                                </a:lnTo>
                                <a:lnTo>
                                  <a:pt x="32" y="24"/>
                                </a:lnTo>
                                <a:lnTo>
                                  <a:pt x="42" y="19"/>
                                </a:lnTo>
                                <a:lnTo>
                                  <a:pt x="52" y="13"/>
                                </a:lnTo>
                                <a:lnTo>
                                  <a:pt x="64" y="8"/>
                                </a:lnTo>
                                <a:lnTo>
                                  <a:pt x="77" y="4"/>
                                </a:lnTo>
                                <a:lnTo>
                                  <a:pt x="240" y="2"/>
                                </a:lnTo>
                                <a:lnTo>
                                  <a:pt x="274" y="2"/>
                                </a:lnTo>
                                <a:lnTo>
                                  <a:pt x="340" y="0"/>
                                </a:lnTo>
                                <a:lnTo>
                                  <a:pt x="388" y="2"/>
                                </a:lnTo>
                                <a:lnTo>
                                  <a:pt x="428" y="2"/>
                                </a:lnTo>
                                <a:lnTo>
                                  <a:pt x="453" y="0"/>
                                </a:lnTo>
                                <a:lnTo>
                                  <a:pt x="460" y="0"/>
                                </a:lnTo>
                                <a:lnTo>
                                  <a:pt x="467" y="2"/>
                                </a:lnTo>
                                <a:lnTo>
                                  <a:pt x="473" y="2"/>
                                </a:lnTo>
                                <a:lnTo>
                                  <a:pt x="503" y="2"/>
                                </a:lnTo>
                                <a:lnTo>
                                  <a:pt x="5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7" name="Freeform 137"/>
                        <wps:cNvSpPr>
                          <a:spLocks noEditPoints="1"/>
                        </wps:cNvSpPr>
                        <wps:spPr bwMode="auto">
                          <a:xfrm>
                            <a:off x="4943475" y="28575"/>
                            <a:ext cx="986967" cy="315751"/>
                          </a:xfrm>
                          <a:custGeom>
                            <a:avLst/>
                            <a:gdLst>
                              <a:gd name="T0" fmla="*/ 291 w 617"/>
                              <a:gd name="T1" fmla="*/ 194 h 198"/>
                              <a:gd name="T2" fmla="*/ 298 w 617"/>
                              <a:gd name="T3" fmla="*/ 194 h 198"/>
                              <a:gd name="T4" fmla="*/ 335 w 617"/>
                              <a:gd name="T5" fmla="*/ 194 h 198"/>
                              <a:gd name="T6" fmla="*/ 347 w 617"/>
                              <a:gd name="T7" fmla="*/ 194 h 198"/>
                              <a:gd name="T8" fmla="*/ 1 w 617"/>
                              <a:gd name="T9" fmla="*/ 183 h 198"/>
                              <a:gd name="T10" fmla="*/ 1 w 617"/>
                              <a:gd name="T11" fmla="*/ 17 h 198"/>
                              <a:gd name="T12" fmla="*/ 3 w 617"/>
                              <a:gd name="T13" fmla="*/ 22 h 198"/>
                              <a:gd name="T14" fmla="*/ 4 w 617"/>
                              <a:gd name="T15" fmla="*/ 105 h 198"/>
                              <a:gd name="T16" fmla="*/ 4 w 617"/>
                              <a:gd name="T17" fmla="*/ 175 h 198"/>
                              <a:gd name="T18" fmla="*/ 5 w 617"/>
                              <a:gd name="T19" fmla="*/ 175 h 198"/>
                              <a:gd name="T20" fmla="*/ 5 w 617"/>
                              <a:gd name="T21" fmla="*/ 154 h 198"/>
                              <a:gd name="T22" fmla="*/ 5 w 617"/>
                              <a:gd name="T23" fmla="*/ 152 h 198"/>
                              <a:gd name="T24" fmla="*/ 5 w 617"/>
                              <a:gd name="T25" fmla="*/ 148 h 198"/>
                              <a:gd name="T26" fmla="*/ 5 w 617"/>
                              <a:gd name="T27" fmla="*/ 148 h 198"/>
                              <a:gd name="T28" fmla="*/ 5 w 617"/>
                              <a:gd name="T29" fmla="*/ 111 h 198"/>
                              <a:gd name="T30" fmla="*/ 5 w 617"/>
                              <a:gd name="T31" fmla="*/ 99 h 198"/>
                              <a:gd name="T32" fmla="*/ 1 w 617"/>
                              <a:gd name="T33" fmla="*/ 8 h 198"/>
                              <a:gd name="T34" fmla="*/ 8 w 617"/>
                              <a:gd name="T35" fmla="*/ 1 h 198"/>
                              <a:gd name="T36" fmla="*/ 9 w 617"/>
                              <a:gd name="T37" fmla="*/ 3 h 198"/>
                              <a:gd name="T38" fmla="*/ 16 w 617"/>
                              <a:gd name="T39" fmla="*/ 4 h 198"/>
                              <a:gd name="T40" fmla="*/ 41 w 617"/>
                              <a:gd name="T41" fmla="*/ 3 h 198"/>
                              <a:gd name="T42" fmla="*/ 44 w 617"/>
                              <a:gd name="T43" fmla="*/ 4 h 198"/>
                              <a:gd name="T44" fmla="*/ 63 w 617"/>
                              <a:gd name="T45" fmla="*/ 3 h 198"/>
                              <a:gd name="T46" fmla="*/ 124 w 617"/>
                              <a:gd name="T47" fmla="*/ 4 h 198"/>
                              <a:gd name="T48" fmla="*/ 178 w 617"/>
                              <a:gd name="T49" fmla="*/ 10 h 198"/>
                              <a:gd name="T50" fmla="*/ 236 w 617"/>
                              <a:gd name="T51" fmla="*/ 3 h 198"/>
                              <a:gd name="T52" fmla="*/ 427 w 617"/>
                              <a:gd name="T53" fmla="*/ 3 h 198"/>
                              <a:gd name="T54" fmla="*/ 471 w 617"/>
                              <a:gd name="T55" fmla="*/ 3 h 198"/>
                              <a:gd name="T56" fmla="*/ 562 w 617"/>
                              <a:gd name="T57" fmla="*/ 12 h 198"/>
                              <a:gd name="T58" fmla="*/ 590 w 617"/>
                              <a:gd name="T59" fmla="*/ 26 h 198"/>
                              <a:gd name="T60" fmla="*/ 571 w 617"/>
                              <a:gd name="T61" fmla="*/ 3 h 198"/>
                              <a:gd name="T62" fmla="*/ 617 w 617"/>
                              <a:gd name="T63" fmla="*/ 3 h 198"/>
                              <a:gd name="T64" fmla="*/ 617 w 617"/>
                              <a:gd name="T65" fmla="*/ 120 h 198"/>
                              <a:gd name="T66" fmla="*/ 590 w 617"/>
                              <a:gd name="T67" fmla="*/ 194 h 198"/>
                              <a:gd name="T68" fmla="*/ 476 w 617"/>
                              <a:gd name="T69" fmla="*/ 195 h 198"/>
                              <a:gd name="T70" fmla="*/ 431 w 617"/>
                              <a:gd name="T71" fmla="*/ 195 h 198"/>
                              <a:gd name="T72" fmla="*/ 391 w 617"/>
                              <a:gd name="T73" fmla="*/ 196 h 198"/>
                              <a:gd name="T74" fmla="*/ 238 w 617"/>
                              <a:gd name="T75" fmla="*/ 196 h 198"/>
                              <a:gd name="T76" fmla="*/ 111 w 617"/>
                              <a:gd name="T77" fmla="*/ 196 h 198"/>
                              <a:gd name="T78" fmla="*/ 86 w 617"/>
                              <a:gd name="T79" fmla="*/ 198 h 198"/>
                              <a:gd name="T80" fmla="*/ 44 w 617"/>
                              <a:gd name="T81" fmla="*/ 196 h 198"/>
                              <a:gd name="T82" fmla="*/ 3 w 617"/>
                              <a:gd name="T83" fmla="*/ 196 h 198"/>
                              <a:gd name="T84" fmla="*/ 1 w 617"/>
                              <a:gd name="T85" fmla="*/ 190 h 198"/>
                              <a:gd name="T86" fmla="*/ 8 w 617"/>
                              <a:gd name="T87" fmla="*/ 194 h 198"/>
                              <a:gd name="T88" fmla="*/ 13 w 617"/>
                              <a:gd name="T89" fmla="*/ 195 h 198"/>
                              <a:gd name="T90" fmla="*/ 44 w 617"/>
                              <a:gd name="T91" fmla="*/ 194 h 198"/>
                              <a:gd name="T92" fmla="*/ 0 w 617"/>
                              <a:gd name="T93" fmla="*/ 4 h 198"/>
                              <a:gd name="T94" fmla="*/ 3 w 617"/>
                              <a:gd name="T95" fmla="*/ 1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617" h="198">
                                <a:moveTo>
                                  <a:pt x="291" y="194"/>
                                </a:moveTo>
                                <a:lnTo>
                                  <a:pt x="281" y="194"/>
                                </a:lnTo>
                                <a:lnTo>
                                  <a:pt x="285" y="194"/>
                                </a:lnTo>
                                <a:lnTo>
                                  <a:pt x="291" y="194"/>
                                </a:lnTo>
                                <a:close/>
                                <a:moveTo>
                                  <a:pt x="298" y="194"/>
                                </a:moveTo>
                                <a:lnTo>
                                  <a:pt x="295" y="194"/>
                                </a:lnTo>
                                <a:lnTo>
                                  <a:pt x="295" y="194"/>
                                </a:lnTo>
                                <a:lnTo>
                                  <a:pt x="298" y="194"/>
                                </a:lnTo>
                                <a:close/>
                                <a:moveTo>
                                  <a:pt x="340" y="192"/>
                                </a:moveTo>
                                <a:lnTo>
                                  <a:pt x="314" y="194"/>
                                </a:lnTo>
                                <a:lnTo>
                                  <a:pt x="330" y="194"/>
                                </a:lnTo>
                                <a:lnTo>
                                  <a:pt x="335" y="194"/>
                                </a:lnTo>
                                <a:lnTo>
                                  <a:pt x="340" y="192"/>
                                </a:lnTo>
                                <a:close/>
                                <a:moveTo>
                                  <a:pt x="347" y="192"/>
                                </a:moveTo>
                                <a:lnTo>
                                  <a:pt x="344" y="192"/>
                                </a:lnTo>
                                <a:lnTo>
                                  <a:pt x="347" y="194"/>
                                </a:lnTo>
                                <a:lnTo>
                                  <a:pt x="347" y="192"/>
                                </a:lnTo>
                                <a:close/>
                                <a:moveTo>
                                  <a:pt x="1" y="179"/>
                                </a:moveTo>
                                <a:lnTo>
                                  <a:pt x="1" y="181"/>
                                </a:lnTo>
                                <a:lnTo>
                                  <a:pt x="1" y="183"/>
                                </a:lnTo>
                                <a:lnTo>
                                  <a:pt x="1" y="179"/>
                                </a:lnTo>
                                <a:close/>
                                <a:moveTo>
                                  <a:pt x="1" y="8"/>
                                </a:moveTo>
                                <a:lnTo>
                                  <a:pt x="1" y="13"/>
                                </a:lnTo>
                                <a:lnTo>
                                  <a:pt x="1" y="17"/>
                                </a:lnTo>
                                <a:lnTo>
                                  <a:pt x="1" y="20"/>
                                </a:lnTo>
                                <a:lnTo>
                                  <a:pt x="1" y="22"/>
                                </a:lnTo>
                                <a:lnTo>
                                  <a:pt x="3" y="22"/>
                                </a:lnTo>
                                <a:lnTo>
                                  <a:pt x="3" y="22"/>
                                </a:lnTo>
                                <a:lnTo>
                                  <a:pt x="3" y="63"/>
                                </a:lnTo>
                                <a:lnTo>
                                  <a:pt x="4" y="103"/>
                                </a:lnTo>
                                <a:lnTo>
                                  <a:pt x="4" y="105"/>
                                </a:lnTo>
                                <a:lnTo>
                                  <a:pt x="4" y="105"/>
                                </a:lnTo>
                                <a:lnTo>
                                  <a:pt x="3" y="105"/>
                                </a:lnTo>
                                <a:lnTo>
                                  <a:pt x="5" y="140"/>
                                </a:lnTo>
                                <a:lnTo>
                                  <a:pt x="4" y="175"/>
                                </a:lnTo>
                                <a:lnTo>
                                  <a:pt x="4" y="175"/>
                                </a:lnTo>
                                <a:lnTo>
                                  <a:pt x="5" y="174"/>
                                </a:lnTo>
                                <a:lnTo>
                                  <a:pt x="5" y="174"/>
                                </a:lnTo>
                                <a:lnTo>
                                  <a:pt x="5" y="174"/>
                                </a:lnTo>
                                <a:lnTo>
                                  <a:pt x="5" y="175"/>
                                </a:lnTo>
                                <a:lnTo>
                                  <a:pt x="5" y="169"/>
                                </a:lnTo>
                                <a:lnTo>
                                  <a:pt x="5" y="165"/>
                                </a:lnTo>
                                <a:lnTo>
                                  <a:pt x="5" y="160"/>
                                </a:lnTo>
                                <a:lnTo>
                                  <a:pt x="5" y="154"/>
                                </a:lnTo>
                                <a:lnTo>
                                  <a:pt x="5" y="154"/>
                                </a:lnTo>
                                <a:lnTo>
                                  <a:pt x="5" y="153"/>
                                </a:lnTo>
                                <a:lnTo>
                                  <a:pt x="5" y="152"/>
                                </a:lnTo>
                                <a:lnTo>
                                  <a:pt x="5" y="152"/>
                                </a:lnTo>
                                <a:lnTo>
                                  <a:pt x="5" y="152"/>
                                </a:lnTo>
                                <a:lnTo>
                                  <a:pt x="5" y="150"/>
                                </a:lnTo>
                                <a:lnTo>
                                  <a:pt x="5" y="149"/>
                                </a:lnTo>
                                <a:lnTo>
                                  <a:pt x="5" y="148"/>
                                </a:lnTo>
                                <a:lnTo>
                                  <a:pt x="5" y="148"/>
                                </a:lnTo>
                                <a:lnTo>
                                  <a:pt x="5" y="148"/>
                                </a:lnTo>
                                <a:lnTo>
                                  <a:pt x="5" y="149"/>
                                </a:lnTo>
                                <a:lnTo>
                                  <a:pt x="5" y="148"/>
                                </a:lnTo>
                                <a:lnTo>
                                  <a:pt x="5" y="132"/>
                                </a:lnTo>
                                <a:lnTo>
                                  <a:pt x="5" y="116"/>
                                </a:lnTo>
                                <a:lnTo>
                                  <a:pt x="5" y="115"/>
                                </a:lnTo>
                                <a:lnTo>
                                  <a:pt x="5" y="111"/>
                                </a:lnTo>
                                <a:lnTo>
                                  <a:pt x="5" y="107"/>
                                </a:lnTo>
                                <a:lnTo>
                                  <a:pt x="5" y="105"/>
                                </a:lnTo>
                                <a:lnTo>
                                  <a:pt x="7" y="102"/>
                                </a:lnTo>
                                <a:lnTo>
                                  <a:pt x="5" y="99"/>
                                </a:lnTo>
                                <a:lnTo>
                                  <a:pt x="5" y="97"/>
                                </a:lnTo>
                                <a:lnTo>
                                  <a:pt x="5" y="95"/>
                                </a:lnTo>
                                <a:lnTo>
                                  <a:pt x="4" y="8"/>
                                </a:lnTo>
                                <a:lnTo>
                                  <a:pt x="1" y="8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9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1"/>
                                </a:lnTo>
                                <a:lnTo>
                                  <a:pt x="8" y="1"/>
                                </a:lnTo>
                                <a:lnTo>
                                  <a:pt x="8" y="1"/>
                                </a:lnTo>
                                <a:lnTo>
                                  <a:pt x="9" y="3"/>
                                </a:lnTo>
                                <a:lnTo>
                                  <a:pt x="9" y="3"/>
                                </a:lnTo>
                                <a:lnTo>
                                  <a:pt x="9" y="3"/>
                                </a:lnTo>
                                <a:lnTo>
                                  <a:pt x="9" y="4"/>
                                </a:lnTo>
                                <a:lnTo>
                                  <a:pt x="10" y="4"/>
                                </a:lnTo>
                                <a:lnTo>
                                  <a:pt x="16" y="4"/>
                                </a:lnTo>
                                <a:lnTo>
                                  <a:pt x="18" y="4"/>
                                </a:lnTo>
                                <a:lnTo>
                                  <a:pt x="35" y="4"/>
                                </a:lnTo>
                                <a:lnTo>
                                  <a:pt x="38" y="3"/>
                                </a:lnTo>
                                <a:lnTo>
                                  <a:pt x="41" y="3"/>
                                </a:lnTo>
                                <a:lnTo>
                                  <a:pt x="42" y="3"/>
                                </a:lnTo>
                                <a:lnTo>
                                  <a:pt x="41" y="3"/>
                                </a:lnTo>
                                <a:lnTo>
                                  <a:pt x="42" y="4"/>
                                </a:lnTo>
                                <a:lnTo>
                                  <a:pt x="44" y="4"/>
                                </a:lnTo>
                                <a:lnTo>
                                  <a:pt x="47" y="4"/>
                                </a:lnTo>
                                <a:lnTo>
                                  <a:pt x="52" y="3"/>
                                </a:lnTo>
                                <a:lnTo>
                                  <a:pt x="59" y="3"/>
                                </a:lnTo>
                                <a:lnTo>
                                  <a:pt x="63" y="3"/>
                                </a:lnTo>
                                <a:lnTo>
                                  <a:pt x="63" y="3"/>
                                </a:lnTo>
                                <a:lnTo>
                                  <a:pt x="67" y="3"/>
                                </a:lnTo>
                                <a:lnTo>
                                  <a:pt x="94" y="4"/>
                                </a:lnTo>
                                <a:lnTo>
                                  <a:pt x="124" y="4"/>
                                </a:lnTo>
                                <a:lnTo>
                                  <a:pt x="135" y="8"/>
                                </a:lnTo>
                                <a:lnTo>
                                  <a:pt x="148" y="10"/>
                                </a:lnTo>
                                <a:lnTo>
                                  <a:pt x="164" y="12"/>
                                </a:lnTo>
                                <a:lnTo>
                                  <a:pt x="178" y="10"/>
                                </a:lnTo>
                                <a:lnTo>
                                  <a:pt x="191" y="9"/>
                                </a:lnTo>
                                <a:lnTo>
                                  <a:pt x="202" y="7"/>
                                </a:lnTo>
                                <a:lnTo>
                                  <a:pt x="216" y="5"/>
                                </a:lnTo>
                                <a:lnTo>
                                  <a:pt x="236" y="3"/>
                                </a:lnTo>
                                <a:lnTo>
                                  <a:pt x="272" y="3"/>
                                </a:lnTo>
                                <a:lnTo>
                                  <a:pt x="338" y="1"/>
                                </a:lnTo>
                                <a:lnTo>
                                  <a:pt x="385" y="3"/>
                                </a:lnTo>
                                <a:lnTo>
                                  <a:pt x="427" y="3"/>
                                </a:lnTo>
                                <a:lnTo>
                                  <a:pt x="450" y="1"/>
                                </a:lnTo>
                                <a:lnTo>
                                  <a:pt x="458" y="1"/>
                                </a:lnTo>
                                <a:lnTo>
                                  <a:pt x="465" y="3"/>
                                </a:lnTo>
                                <a:lnTo>
                                  <a:pt x="471" y="3"/>
                                </a:lnTo>
                                <a:lnTo>
                                  <a:pt x="500" y="3"/>
                                </a:lnTo>
                                <a:lnTo>
                                  <a:pt x="551" y="0"/>
                                </a:lnTo>
                                <a:lnTo>
                                  <a:pt x="555" y="5"/>
                                </a:lnTo>
                                <a:lnTo>
                                  <a:pt x="562" y="12"/>
                                </a:lnTo>
                                <a:lnTo>
                                  <a:pt x="571" y="17"/>
                                </a:lnTo>
                                <a:lnTo>
                                  <a:pt x="580" y="22"/>
                                </a:lnTo>
                                <a:lnTo>
                                  <a:pt x="586" y="25"/>
                                </a:lnTo>
                                <a:lnTo>
                                  <a:pt x="590" y="26"/>
                                </a:lnTo>
                                <a:lnTo>
                                  <a:pt x="590" y="26"/>
                                </a:lnTo>
                                <a:lnTo>
                                  <a:pt x="569" y="4"/>
                                </a:lnTo>
                                <a:lnTo>
                                  <a:pt x="566" y="4"/>
                                </a:lnTo>
                                <a:lnTo>
                                  <a:pt x="571" y="3"/>
                                </a:lnTo>
                                <a:lnTo>
                                  <a:pt x="576" y="1"/>
                                </a:lnTo>
                                <a:lnTo>
                                  <a:pt x="583" y="0"/>
                                </a:lnTo>
                                <a:lnTo>
                                  <a:pt x="592" y="0"/>
                                </a:lnTo>
                                <a:lnTo>
                                  <a:pt x="617" y="3"/>
                                </a:lnTo>
                                <a:lnTo>
                                  <a:pt x="617" y="8"/>
                                </a:lnTo>
                                <a:lnTo>
                                  <a:pt x="615" y="8"/>
                                </a:lnTo>
                                <a:lnTo>
                                  <a:pt x="615" y="64"/>
                                </a:lnTo>
                                <a:lnTo>
                                  <a:pt x="617" y="120"/>
                                </a:lnTo>
                                <a:lnTo>
                                  <a:pt x="615" y="120"/>
                                </a:lnTo>
                                <a:lnTo>
                                  <a:pt x="615" y="157"/>
                                </a:lnTo>
                                <a:lnTo>
                                  <a:pt x="615" y="194"/>
                                </a:lnTo>
                                <a:lnTo>
                                  <a:pt x="590" y="194"/>
                                </a:lnTo>
                                <a:lnTo>
                                  <a:pt x="552" y="194"/>
                                </a:lnTo>
                                <a:lnTo>
                                  <a:pt x="514" y="194"/>
                                </a:lnTo>
                                <a:lnTo>
                                  <a:pt x="476" y="195"/>
                                </a:lnTo>
                                <a:lnTo>
                                  <a:pt x="476" y="195"/>
                                </a:lnTo>
                                <a:lnTo>
                                  <a:pt x="463" y="195"/>
                                </a:lnTo>
                                <a:lnTo>
                                  <a:pt x="453" y="195"/>
                                </a:lnTo>
                                <a:lnTo>
                                  <a:pt x="442" y="195"/>
                                </a:lnTo>
                                <a:lnTo>
                                  <a:pt x="431" y="195"/>
                                </a:lnTo>
                                <a:lnTo>
                                  <a:pt x="431" y="195"/>
                                </a:lnTo>
                                <a:lnTo>
                                  <a:pt x="431" y="195"/>
                                </a:lnTo>
                                <a:lnTo>
                                  <a:pt x="431" y="195"/>
                                </a:lnTo>
                                <a:lnTo>
                                  <a:pt x="391" y="196"/>
                                </a:lnTo>
                                <a:lnTo>
                                  <a:pt x="353" y="198"/>
                                </a:lnTo>
                                <a:lnTo>
                                  <a:pt x="312" y="196"/>
                                </a:lnTo>
                                <a:lnTo>
                                  <a:pt x="268" y="196"/>
                                </a:lnTo>
                                <a:lnTo>
                                  <a:pt x="238" y="196"/>
                                </a:lnTo>
                                <a:lnTo>
                                  <a:pt x="209" y="196"/>
                                </a:lnTo>
                                <a:lnTo>
                                  <a:pt x="181" y="196"/>
                                </a:lnTo>
                                <a:lnTo>
                                  <a:pt x="119" y="195"/>
                                </a:lnTo>
                                <a:lnTo>
                                  <a:pt x="111" y="196"/>
                                </a:lnTo>
                                <a:lnTo>
                                  <a:pt x="105" y="196"/>
                                </a:lnTo>
                                <a:lnTo>
                                  <a:pt x="98" y="196"/>
                                </a:lnTo>
                                <a:lnTo>
                                  <a:pt x="92" y="196"/>
                                </a:lnTo>
                                <a:lnTo>
                                  <a:pt x="86" y="198"/>
                                </a:lnTo>
                                <a:lnTo>
                                  <a:pt x="86" y="196"/>
                                </a:lnTo>
                                <a:lnTo>
                                  <a:pt x="77" y="196"/>
                                </a:lnTo>
                                <a:lnTo>
                                  <a:pt x="60" y="196"/>
                                </a:lnTo>
                                <a:lnTo>
                                  <a:pt x="44" y="196"/>
                                </a:lnTo>
                                <a:lnTo>
                                  <a:pt x="35" y="196"/>
                                </a:lnTo>
                                <a:lnTo>
                                  <a:pt x="26" y="198"/>
                                </a:lnTo>
                                <a:lnTo>
                                  <a:pt x="3" y="198"/>
                                </a:lnTo>
                                <a:lnTo>
                                  <a:pt x="3" y="196"/>
                                </a:lnTo>
                                <a:lnTo>
                                  <a:pt x="3" y="196"/>
                                </a:lnTo>
                                <a:lnTo>
                                  <a:pt x="1" y="196"/>
                                </a:lnTo>
                                <a:lnTo>
                                  <a:pt x="1" y="186"/>
                                </a:lnTo>
                                <a:lnTo>
                                  <a:pt x="1" y="190"/>
                                </a:lnTo>
                                <a:lnTo>
                                  <a:pt x="1" y="194"/>
                                </a:lnTo>
                                <a:lnTo>
                                  <a:pt x="1" y="194"/>
                                </a:lnTo>
                                <a:lnTo>
                                  <a:pt x="1" y="194"/>
                                </a:lnTo>
                                <a:lnTo>
                                  <a:pt x="8" y="194"/>
                                </a:lnTo>
                                <a:lnTo>
                                  <a:pt x="10" y="194"/>
                                </a:lnTo>
                                <a:lnTo>
                                  <a:pt x="14" y="195"/>
                                </a:lnTo>
                                <a:lnTo>
                                  <a:pt x="13" y="195"/>
                                </a:lnTo>
                                <a:lnTo>
                                  <a:pt x="13" y="195"/>
                                </a:lnTo>
                                <a:lnTo>
                                  <a:pt x="16" y="195"/>
                                </a:lnTo>
                                <a:lnTo>
                                  <a:pt x="18" y="194"/>
                                </a:lnTo>
                                <a:lnTo>
                                  <a:pt x="17" y="195"/>
                                </a:lnTo>
                                <a:lnTo>
                                  <a:pt x="44" y="194"/>
                                </a:lnTo>
                                <a:lnTo>
                                  <a:pt x="1" y="194"/>
                                </a:lnTo>
                                <a:lnTo>
                                  <a:pt x="1" y="5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3"/>
                                </a:lnTo>
                                <a:lnTo>
                                  <a:pt x="1" y="1"/>
                                </a:lnTo>
                                <a:lnTo>
                                  <a:pt x="1" y="1"/>
                                </a:lnTo>
                                <a:lnTo>
                                  <a:pt x="3" y="1"/>
                                </a:lnTo>
                                <a:lnTo>
                                  <a:pt x="5" y="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8" name="Freeform 138"/>
                        <wps:cNvSpPr>
                          <a:spLocks noEditPoints="1"/>
                        </wps:cNvSpPr>
                        <wps:spPr bwMode="auto">
                          <a:xfrm>
                            <a:off x="1009650" y="47625"/>
                            <a:ext cx="990166" cy="310967"/>
                          </a:xfrm>
                          <a:custGeom>
                            <a:avLst/>
                            <a:gdLst>
                              <a:gd name="T0" fmla="*/ 288 w 619"/>
                              <a:gd name="T1" fmla="*/ 191 h 195"/>
                              <a:gd name="T2" fmla="*/ 297 w 619"/>
                              <a:gd name="T3" fmla="*/ 191 h 195"/>
                              <a:gd name="T4" fmla="*/ 341 w 619"/>
                              <a:gd name="T5" fmla="*/ 191 h 195"/>
                              <a:gd name="T6" fmla="*/ 336 w 619"/>
                              <a:gd name="T7" fmla="*/ 191 h 195"/>
                              <a:gd name="T8" fmla="*/ 346 w 619"/>
                              <a:gd name="T9" fmla="*/ 191 h 195"/>
                              <a:gd name="T10" fmla="*/ 619 w 619"/>
                              <a:gd name="T11" fmla="*/ 189 h 195"/>
                              <a:gd name="T12" fmla="*/ 619 w 619"/>
                              <a:gd name="T13" fmla="*/ 189 h 195"/>
                              <a:gd name="T14" fmla="*/ 2 w 619"/>
                              <a:gd name="T15" fmla="*/ 186 h 195"/>
                              <a:gd name="T16" fmla="*/ 4 w 619"/>
                              <a:gd name="T17" fmla="*/ 178 h 195"/>
                              <a:gd name="T18" fmla="*/ 315 w 619"/>
                              <a:gd name="T19" fmla="*/ 0 h 195"/>
                              <a:gd name="T20" fmla="*/ 354 w 619"/>
                              <a:gd name="T21" fmla="*/ 7 h 195"/>
                              <a:gd name="T22" fmla="*/ 436 w 619"/>
                              <a:gd name="T23" fmla="*/ 4 h 195"/>
                              <a:gd name="T24" fmla="*/ 494 w 619"/>
                              <a:gd name="T25" fmla="*/ 6 h 195"/>
                              <a:gd name="T26" fmla="*/ 617 w 619"/>
                              <a:gd name="T27" fmla="*/ 112 h 195"/>
                              <a:gd name="T28" fmla="*/ 616 w 619"/>
                              <a:gd name="T29" fmla="*/ 185 h 195"/>
                              <a:gd name="T30" fmla="*/ 615 w 619"/>
                              <a:gd name="T31" fmla="*/ 188 h 195"/>
                              <a:gd name="T32" fmla="*/ 555 w 619"/>
                              <a:gd name="T33" fmla="*/ 191 h 195"/>
                              <a:gd name="T34" fmla="*/ 477 w 619"/>
                              <a:gd name="T35" fmla="*/ 193 h 195"/>
                              <a:gd name="T36" fmla="*/ 445 w 619"/>
                              <a:gd name="T37" fmla="*/ 193 h 195"/>
                              <a:gd name="T38" fmla="*/ 433 w 619"/>
                              <a:gd name="T39" fmla="*/ 193 h 195"/>
                              <a:gd name="T40" fmla="*/ 354 w 619"/>
                              <a:gd name="T41" fmla="*/ 195 h 195"/>
                              <a:gd name="T42" fmla="*/ 239 w 619"/>
                              <a:gd name="T43" fmla="*/ 194 h 195"/>
                              <a:gd name="T44" fmla="*/ 120 w 619"/>
                              <a:gd name="T45" fmla="*/ 193 h 195"/>
                              <a:gd name="T46" fmla="*/ 100 w 619"/>
                              <a:gd name="T47" fmla="*/ 194 h 195"/>
                              <a:gd name="T48" fmla="*/ 89 w 619"/>
                              <a:gd name="T49" fmla="*/ 194 h 195"/>
                              <a:gd name="T50" fmla="*/ 47 w 619"/>
                              <a:gd name="T51" fmla="*/ 194 h 195"/>
                              <a:gd name="T52" fmla="*/ 4 w 619"/>
                              <a:gd name="T53" fmla="*/ 195 h 195"/>
                              <a:gd name="T54" fmla="*/ 0 w 619"/>
                              <a:gd name="T55" fmla="*/ 190 h 195"/>
                              <a:gd name="T56" fmla="*/ 2 w 619"/>
                              <a:gd name="T57" fmla="*/ 189 h 195"/>
                              <a:gd name="T58" fmla="*/ 4 w 619"/>
                              <a:gd name="T59" fmla="*/ 193 h 195"/>
                              <a:gd name="T60" fmla="*/ 13 w 619"/>
                              <a:gd name="T61" fmla="*/ 191 h 195"/>
                              <a:gd name="T62" fmla="*/ 15 w 619"/>
                              <a:gd name="T63" fmla="*/ 193 h 195"/>
                              <a:gd name="T64" fmla="*/ 18 w 619"/>
                              <a:gd name="T65" fmla="*/ 193 h 195"/>
                              <a:gd name="T66" fmla="*/ 4 w 619"/>
                              <a:gd name="T67" fmla="*/ 189 h 195"/>
                              <a:gd name="T68" fmla="*/ 4 w 619"/>
                              <a:gd name="T69" fmla="*/ 186 h 195"/>
                              <a:gd name="T70" fmla="*/ 4 w 619"/>
                              <a:gd name="T71" fmla="*/ 7 h 195"/>
                              <a:gd name="T72" fmla="*/ 4 w 619"/>
                              <a:gd name="T73" fmla="*/ 12 h 195"/>
                              <a:gd name="T74" fmla="*/ 6 w 619"/>
                              <a:gd name="T75" fmla="*/ 93 h 195"/>
                              <a:gd name="T76" fmla="*/ 5 w 619"/>
                              <a:gd name="T77" fmla="*/ 95 h 195"/>
                              <a:gd name="T78" fmla="*/ 6 w 619"/>
                              <a:gd name="T79" fmla="*/ 165 h 195"/>
                              <a:gd name="T80" fmla="*/ 7 w 619"/>
                              <a:gd name="T81" fmla="*/ 164 h 195"/>
                              <a:gd name="T82" fmla="*/ 7 w 619"/>
                              <a:gd name="T83" fmla="*/ 155 h 195"/>
                              <a:gd name="T84" fmla="*/ 7 w 619"/>
                              <a:gd name="T85" fmla="*/ 144 h 195"/>
                              <a:gd name="T86" fmla="*/ 7 w 619"/>
                              <a:gd name="T87" fmla="*/ 142 h 195"/>
                              <a:gd name="T88" fmla="*/ 7 w 619"/>
                              <a:gd name="T89" fmla="*/ 139 h 195"/>
                              <a:gd name="T90" fmla="*/ 7 w 619"/>
                              <a:gd name="T91" fmla="*/ 138 h 195"/>
                              <a:gd name="T92" fmla="*/ 7 w 619"/>
                              <a:gd name="T93" fmla="*/ 122 h 195"/>
                              <a:gd name="T94" fmla="*/ 7 w 619"/>
                              <a:gd name="T95" fmla="*/ 101 h 195"/>
                              <a:gd name="T96" fmla="*/ 7 w 619"/>
                              <a:gd name="T97" fmla="*/ 92 h 195"/>
                              <a:gd name="T98" fmla="*/ 6 w 619"/>
                              <a:gd name="T99" fmla="*/ 85 h 195"/>
                              <a:gd name="T100" fmla="*/ 43 w 619"/>
                              <a:gd name="T101" fmla="*/ 3 h 195"/>
                              <a:gd name="T102" fmla="*/ 148 w 619"/>
                              <a:gd name="T103" fmla="*/ 2 h 195"/>
                              <a:gd name="T104" fmla="*/ 210 w 619"/>
                              <a:gd name="T105" fmla="*/ 3 h 195"/>
                              <a:gd name="T106" fmla="*/ 259 w 619"/>
                              <a:gd name="T107" fmla="*/ 3 h 195"/>
                              <a:gd name="T108" fmla="*/ 290 w 619"/>
                              <a:gd name="T109" fmla="*/ 2 h 195"/>
                              <a:gd name="T110" fmla="*/ 315 w 619"/>
                              <a:gd name="T111" fmla="*/ 0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619" h="195">
                                <a:moveTo>
                                  <a:pt x="293" y="191"/>
                                </a:moveTo>
                                <a:lnTo>
                                  <a:pt x="284" y="191"/>
                                </a:lnTo>
                                <a:lnTo>
                                  <a:pt x="288" y="191"/>
                                </a:lnTo>
                                <a:lnTo>
                                  <a:pt x="293" y="191"/>
                                </a:lnTo>
                                <a:close/>
                                <a:moveTo>
                                  <a:pt x="299" y="191"/>
                                </a:moveTo>
                                <a:lnTo>
                                  <a:pt x="297" y="191"/>
                                </a:lnTo>
                                <a:lnTo>
                                  <a:pt x="297" y="191"/>
                                </a:lnTo>
                                <a:lnTo>
                                  <a:pt x="299" y="191"/>
                                </a:lnTo>
                                <a:close/>
                                <a:moveTo>
                                  <a:pt x="341" y="191"/>
                                </a:moveTo>
                                <a:lnTo>
                                  <a:pt x="316" y="191"/>
                                </a:lnTo>
                                <a:lnTo>
                                  <a:pt x="331" y="191"/>
                                </a:lnTo>
                                <a:lnTo>
                                  <a:pt x="336" y="191"/>
                                </a:lnTo>
                                <a:lnTo>
                                  <a:pt x="341" y="191"/>
                                </a:lnTo>
                                <a:close/>
                                <a:moveTo>
                                  <a:pt x="348" y="191"/>
                                </a:moveTo>
                                <a:lnTo>
                                  <a:pt x="346" y="191"/>
                                </a:lnTo>
                                <a:lnTo>
                                  <a:pt x="348" y="191"/>
                                </a:lnTo>
                                <a:lnTo>
                                  <a:pt x="348" y="191"/>
                                </a:lnTo>
                                <a:close/>
                                <a:moveTo>
                                  <a:pt x="619" y="189"/>
                                </a:moveTo>
                                <a:lnTo>
                                  <a:pt x="619" y="189"/>
                                </a:lnTo>
                                <a:lnTo>
                                  <a:pt x="619" y="189"/>
                                </a:lnTo>
                                <a:lnTo>
                                  <a:pt x="619" y="189"/>
                                </a:lnTo>
                                <a:close/>
                                <a:moveTo>
                                  <a:pt x="2" y="184"/>
                                </a:moveTo>
                                <a:lnTo>
                                  <a:pt x="2" y="186"/>
                                </a:lnTo>
                                <a:lnTo>
                                  <a:pt x="2" y="186"/>
                                </a:lnTo>
                                <a:lnTo>
                                  <a:pt x="2" y="184"/>
                                </a:lnTo>
                                <a:close/>
                                <a:moveTo>
                                  <a:pt x="2" y="177"/>
                                </a:moveTo>
                                <a:lnTo>
                                  <a:pt x="4" y="178"/>
                                </a:lnTo>
                                <a:lnTo>
                                  <a:pt x="2" y="181"/>
                                </a:lnTo>
                                <a:lnTo>
                                  <a:pt x="2" y="177"/>
                                </a:lnTo>
                                <a:close/>
                                <a:moveTo>
                                  <a:pt x="315" y="0"/>
                                </a:moveTo>
                                <a:lnTo>
                                  <a:pt x="323" y="4"/>
                                </a:lnTo>
                                <a:lnTo>
                                  <a:pt x="336" y="7"/>
                                </a:lnTo>
                                <a:lnTo>
                                  <a:pt x="354" y="7"/>
                                </a:lnTo>
                                <a:lnTo>
                                  <a:pt x="379" y="7"/>
                                </a:lnTo>
                                <a:lnTo>
                                  <a:pt x="407" y="6"/>
                                </a:lnTo>
                                <a:lnTo>
                                  <a:pt x="436" y="4"/>
                                </a:lnTo>
                                <a:lnTo>
                                  <a:pt x="462" y="3"/>
                                </a:lnTo>
                                <a:lnTo>
                                  <a:pt x="480" y="4"/>
                                </a:lnTo>
                                <a:lnTo>
                                  <a:pt x="494" y="6"/>
                                </a:lnTo>
                                <a:lnTo>
                                  <a:pt x="617" y="6"/>
                                </a:lnTo>
                                <a:lnTo>
                                  <a:pt x="617" y="58"/>
                                </a:lnTo>
                                <a:lnTo>
                                  <a:pt x="617" y="112"/>
                                </a:lnTo>
                                <a:lnTo>
                                  <a:pt x="617" y="112"/>
                                </a:lnTo>
                                <a:lnTo>
                                  <a:pt x="617" y="148"/>
                                </a:lnTo>
                                <a:lnTo>
                                  <a:pt x="616" y="185"/>
                                </a:lnTo>
                                <a:lnTo>
                                  <a:pt x="616" y="185"/>
                                </a:lnTo>
                                <a:lnTo>
                                  <a:pt x="616" y="185"/>
                                </a:lnTo>
                                <a:lnTo>
                                  <a:pt x="615" y="188"/>
                                </a:lnTo>
                                <a:lnTo>
                                  <a:pt x="615" y="191"/>
                                </a:lnTo>
                                <a:lnTo>
                                  <a:pt x="591" y="191"/>
                                </a:lnTo>
                                <a:lnTo>
                                  <a:pt x="555" y="191"/>
                                </a:lnTo>
                                <a:lnTo>
                                  <a:pt x="515" y="193"/>
                                </a:lnTo>
                                <a:lnTo>
                                  <a:pt x="477" y="193"/>
                                </a:lnTo>
                                <a:lnTo>
                                  <a:pt x="477" y="193"/>
                                </a:lnTo>
                                <a:lnTo>
                                  <a:pt x="466" y="193"/>
                                </a:lnTo>
                                <a:lnTo>
                                  <a:pt x="455" y="193"/>
                                </a:lnTo>
                                <a:lnTo>
                                  <a:pt x="445" y="193"/>
                                </a:lnTo>
                                <a:lnTo>
                                  <a:pt x="432" y="193"/>
                                </a:lnTo>
                                <a:lnTo>
                                  <a:pt x="433" y="193"/>
                                </a:lnTo>
                                <a:lnTo>
                                  <a:pt x="433" y="193"/>
                                </a:lnTo>
                                <a:lnTo>
                                  <a:pt x="433" y="193"/>
                                </a:lnTo>
                                <a:lnTo>
                                  <a:pt x="394" y="194"/>
                                </a:lnTo>
                                <a:lnTo>
                                  <a:pt x="354" y="195"/>
                                </a:lnTo>
                                <a:lnTo>
                                  <a:pt x="314" y="194"/>
                                </a:lnTo>
                                <a:lnTo>
                                  <a:pt x="271" y="194"/>
                                </a:lnTo>
                                <a:lnTo>
                                  <a:pt x="239" y="194"/>
                                </a:lnTo>
                                <a:lnTo>
                                  <a:pt x="210" y="194"/>
                                </a:lnTo>
                                <a:lnTo>
                                  <a:pt x="183" y="194"/>
                                </a:lnTo>
                                <a:lnTo>
                                  <a:pt x="120" y="193"/>
                                </a:lnTo>
                                <a:lnTo>
                                  <a:pt x="113" y="194"/>
                                </a:lnTo>
                                <a:lnTo>
                                  <a:pt x="107" y="194"/>
                                </a:lnTo>
                                <a:lnTo>
                                  <a:pt x="100" y="194"/>
                                </a:lnTo>
                                <a:lnTo>
                                  <a:pt x="94" y="194"/>
                                </a:lnTo>
                                <a:lnTo>
                                  <a:pt x="89" y="195"/>
                                </a:lnTo>
                                <a:lnTo>
                                  <a:pt x="89" y="194"/>
                                </a:lnTo>
                                <a:lnTo>
                                  <a:pt x="79" y="195"/>
                                </a:lnTo>
                                <a:lnTo>
                                  <a:pt x="62" y="194"/>
                                </a:lnTo>
                                <a:lnTo>
                                  <a:pt x="47" y="194"/>
                                </a:lnTo>
                                <a:lnTo>
                                  <a:pt x="38" y="194"/>
                                </a:lnTo>
                                <a:lnTo>
                                  <a:pt x="28" y="195"/>
                                </a:lnTo>
                                <a:lnTo>
                                  <a:pt x="4" y="195"/>
                                </a:lnTo>
                                <a:lnTo>
                                  <a:pt x="0" y="195"/>
                                </a:lnTo>
                                <a:lnTo>
                                  <a:pt x="0" y="191"/>
                                </a:lnTo>
                                <a:lnTo>
                                  <a:pt x="0" y="190"/>
                                </a:lnTo>
                                <a:lnTo>
                                  <a:pt x="2" y="190"/>
                                </a:lnTo>
                                <a:lnTo>
                                  <a:pt x="2" y="190"/>
                                </a:lnTo>
                                <a:lnTo>
                                  <a:pt x="2" y="189"/>
                                </a:lnTo>
                                <a:lnTo>
                                  <a:pt x="4" y="189"/>
                                </a:lnTo>
                                <a:lnTo>
                                  <a:pt x="4" y="191"/>
                                </a:lnTo>
                                <a:lnTo>
                                  <a:pt x="4" y="193"/>
                                </a:lnTo>
                                <a:lnTo>
                                  <a:pt x="4" y="193"/>
                                </a:lnTo>
                                <a:lnTo>
                                  <a:pt x="10" y="191"/>
                                </a:lnTo>
                                <a:lnTo>
                                  <a:pt x="13" y="191"/>
                                </a:lnTo>
                                <a:lnTo>
                                  <a:pt x="15" y="193"/>
                                </a:lnTo>
                                <a:lnTo>
                                  <a:pt x="14" y="193"/>
                                </a:lnTo>
                                <a:lnTo>
                                  <a:pt x="15" y="193"/>
                                </a:lnTo>
                                <a:lnTo>
                                  <a:pt x="18" y="193"/>
                                </a:lnTo>
                                <a:lnTo>
                                  <a:pt x="19" y="193"/>
                                </a:lnTo>
                                <a:lnTo>
                                  <a:pt x="18" y="193"/>
                                </a:lnTo>
                                <a:lnTo>
                                  <a:pt x="45" y="191"/>
                                </a:lnTo>
                                <a:lnTo>
                                  <a:pt x="4" y="191"/>
                                </a:lnTo>
                                <a:lnTo>
                                  <a:pt x="4" y="189"/>
                                </a:lnTo>
                                <a:lnTo>
                                  <a:pt x="5" y="188"/>
                                </a:lnTo>
                                <a:lnTo>
                                  <a:pt x="5" y="186"/>
                                </a:lnTo>
                                <a:lnTo>
                                  <a:pt x="4" y="186"/>
                                </a:lnTo>
                                <a:lnTo>
                                  <a:pt x="2" y="4"/>
                                </a:lnTo>
                                <a:lnTo>
                                  <a:pt x="4" y="4"/>
                                </a:lnTo>
                                <a:lnTo>
                                  <a:pt x="4" y="7"/>
                                </a:lnTo>
                                <a:lnTo>
                                  <a:pt x="4" y="10"/>
                                </a:lnTo>
                                <a:lnTo>
                                  <a:pt x="4" y="12"/>
                                </a:lnTo>
                                <a:lnTo>
                                  <a:pt x="4" y="12"/>
                                </a:lnTo>
                                <a:lnTo>
                                  <a:pt x="5" y="12"/>
                                </a:lnTo>
                                <a:lnTo>
                                  <a:pt x="5" y="53"/>
                                </a:lnTo>
                                <a:lnTo>
                                  <a:pt x="6" y="93"/>
                                </a:lnTo>
                                <a:lnTo>
                                  <a:pt x="6" y="95"/>
                                </a:lnTo>
                                <a:lnTo>
                                  <a:pt x="5" y="95"/>
                                </a:lnTo>
                                <a:lnTo>
                                  <a:pt x="5" y="95"/>
                                </a:lnTo>
                                <a:lnTo>
                                  <a:pt x="6" y="130"/>
                                </a:lnTo>
                                <a:lnTo>
                                  <a:pt x="6" y="165"/>
                                </a:lnTo>
                                <a:lnTo>
                                  <a:pt x="6" y="165"/>
                                </a:lnTo>
                                <a:lnTo>
                                  <a:pt x="6" y="164"/>
                                </a:lnTo>
                                <a:lnTo>
                                  <a:pt x="7" y="164"/>
                                </a:lnTo>
                                <a:lnTo>
                                  <a:pt x="7" y="164"/>
                                </a:lnTo>
                                <a:lnTo>
                                  <a:pt x="7" y="165"/>
                                </a:lnTo>
                                <a:lnTo>
                                  <a:pt x="7" y="159"/>
                                </a:lnTo>
                                <a:lnTo>
                                  <a:pt x="7" y="155"/>
                                </a:lnTo>
                                <a:lnTo>
                                  <a:pt x="6" y="150"/>
                                </a:lnTo>
                                <a:lnTo>
                                  <a:pt x="7" y="144"/>
                                </a:lnTo>
                                <a:lnTo>
                                  <a:pt x="7" y="144"/>
                                </a:lnTo>
                                <a:lnTo>
                                  <a:pt x="7" y="143"/>
                                </a:lnTo>
                                <a:lnTo>
                                  <a:pt x="7" y="142"/>
                                </a:lnTo>
                                <a:lnTo>
                                  <a:pt x="7" y="142"/>
                                </a:lnTo>
                                <a:lnTo>
                                  <a:pt x="6" y="142"/>
                                </a:lnTo>
                                <a:lnTo>
                                  <a:pt x="6" y="140"/>
                                </a:lnTo>
                                <a:lnTo>
                                  <a:pt x="7" y="139"/>
                                </a:lnTo>
                                <a:lnTo>
                                  <a:pt x="7" y="138"/>
                                </a:lnTo>
                                <a:lnTo>
                                  <a:pt x="7" y="138"/>
                                </a:lnTo>
                                <a:lnTo>
                                  <a:pt x="7" y="138"/>
                                </a:lnTo>
                                <a:lnTo>
                                  <a:pt x="7" y="139"/>
                                </a:lnTo>
                                <a:lnTo>
                                  <a:pt x="7" y="138"/>
                                </a:lnTo>
                                <a:lnTo>
                                  <a:pt x="7" y="122"/>
                                </a:lnTo>
                                <a:lnTo>
                                  <a:pt x="6" y="106"/>
                                </a:lnTo>
                                <a:lnTo>
                                  <a:pt x="7" y="105"/>
                                </a:lnTo>
                                <a:lnTo>
                                  <a:pt x="7" y="101"/>
                                </a:lnTo>
                                <a:lnTo>
                                  <a:pt x="7" y="97"/>
                                </a:lnTo>
                                <a:lnTo>
                                  <a:pt x="7" y="95"/>
                                </a:lnTo>
                                <a:lnTo>
                                  <a:pt x="7" y="92"/>
                                </a:lnTo>
                                <a:lnTo>
                                  <a:pt x="7" y="89"/>
                                </a:lnTo>
                                <a:lnTo>
                                  <a:pt x="7" y="87"/>
                                </a:lnTo>
                                <a:lnTo>
                                  <a:pt x="6" y="85"/>
                                </a:lnTo>
                                <a:lnTo>
                                  <a:pt x="6" y="4"/>
                                </a:lnTo>
                                <a:lnTo>
                                  <a:pt x="13" y="4"/>
                                </a:lnTo>
                                <a:lnTo>
                                  <a:pt x="43" y="3"/>
                                </a:lnTo>
                                <a:lnTo>
                                  <a:pt x="74" y="0"/>
                                </a:lnTo>
                                <a:lnTo>
                                  <a:pt x="95" y="2"/>
                                </a:lnTo>
                                <a:lnTo>
                                  <a:pt x="148" y="2"/>
                                </a:lnTo>
                                <a:lnTo>
                                  <a:pt x="163" y="3"/>
                                </a:lnTo>
                                <a:lnTo>
                                  <a:pt x="180" y="3"/>
                                </a:lnTo>
                                <a:lnTo>
                                  <a:pt x="210" y="3"/>
                                </a:lnTo>
                                <a:lnTo>
                                  <a:pt x="242" y="2"/>
                                </a:lnTo>
                                <a:lnTo>
                                  <a:pt x="257" y="3"/>
                                </a:lnTo>
                                <a:lnTo>
                                  <a:pt x="259" y="3"/>
                                </a:lnTo>
                                <a:lnTo>
                                  <a:pt x="265" y="2"/>
                                </a:lnTo>
                                <a:lnTo>
                                  <a:pt x="277" y="2"/>
                                </a:lnTo>
                                <a:lnTo>
                                  <a:pt x="290" y="2"/>
                                </a:lnTo>
                                <a:lnTo>
                                  <a:pt x="302" y="0"/>
                                </a:lnTo>
                                <a:lnTo>
                                  <a:pt x="311" y="0"/>
                                </a:lnTo>
                                <a:lnTo>
                                  <a:pt x="3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86" name="Texture" descr="Background Textur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939915" cy="401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BC0C83" id="Calendar Grid Art-Table Headers" o:spid="_x0000_s1026" style="position:absolute;margin-left:-3pt;margin-top:-27.5pt;width:546.45pt;height:31.65pt;z-index:-251655168" coordsize="69399,4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">
                <v:shape id="Freeform 131" o:spid="_x0000_s1027" style="position:absolute;left:59340;top:381;width:9886;height:3109;visibility:visible;mso-wrap-style:square;v-text-anchor:top" coordsize="618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11607c [2404]" stroked="f" strokeweight="0">
                  <v:path arrowok="t" o:connecttype="custom" o:connectlocs="521477,3189;529475,3189;511879,3189;518277,3189;433497,3189;433497,3189;444695,3189;465490,3189;521477,0;622253,7974;678239,19136;737425,14352;812608,12758;934179,4784;985367,304588;988566,307778;985367,309372;982168,310967;974169,310967;974169,310967;974169,309372;972570,309372;972570,307778;929380,307778;924581,309372;921382,307778;918183,307778;902186,307778;886190,307778;838202,307778;460691,309372;303928,307778;243142,307778;187156,307778;57586,309372;0,309372;0,243989;3199,183391;0,4784;23994,6379;63985,11163;142366,4784;209550,3189;257539,7974;315125,4784;411103,0" o:connectangles="0,0,0,0,0,0,0,0,0,0,0,0,0,0,0,0,0,0,0,0,0,0,0,0,0,0,0,0,0,0,0,0,0,0,0,0,0,0,0,0,0,0,0,0,0,0"/>
                  <o:lock v:ext="edit" verticies="t"/>
                </v:shape>
                <v:shape id="Freeform 132" o:spid="_x0000_s1028" style="position:absolute;left:285;top:381;width:9886;height:3125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11607c [2404]" stroked="f" strokeweight="0">
                  <v:path arrowok="t" o:connecttype="custom" o:connectlocs="521477,4784;529475,4784;510279,4784;516678,4784;433497,4784;433497,4784;443095,4784;465490,4784;651046,0;689437,6379;711832,0;807809,0;827004,0;868594,6379;922982,1595;916583,4784;970970,6379;983767,306182;988566,309372;983767,310966;982168,312561;974169,312561;974169,312561;974169,310966;970970,310966;970970,309372;929380,309372;922982,310966;921382,309372;916583,309372;902186,309372;886190,309372;838202,309372;460691,310966;303928,309372;243142,309372;185556,309372;55987,310966;0,310966;0,245584;1600,184985;9598,181796;14397,100466;25594,25515;33592,28705;35192,25515;35192,22326;36791,15947;47989,9568;62385,6379;142366,1595;190355,14352;191955,22326;190355,22326;182357,25515;196753,27110;235144,7973;571065,0" o:connectangles="0,0,0,0,0,0,0,0,0,0,0,0,0,0,0,0,0,0,0,0,0,0,0,0,0,0,0,0,0,0,0,0,0,0,0,0,0,0,0,0,0,0,0,0,0,0,0,0,0,0,0,0,0,0,0,0,0,0"/>
                  <o:lock v:ext="edit" verticies="t"/>
                </v:shape>
                <v:shape id="Freeform 133" o:spid="_x0000_s1029" style="position:absolute;left:39624;top:381;width:9885;height:3125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11607c [2404]" stroked="f" strokeweight="0">
                  <v:path arrowok="t" o:connecttype="custom" o:connectlocs="379110,6379;427099,9568;484685,7973;534274,6379;985367,6379;988566,306182;985367,309372;983767,312561;977369,312561;970970,312561;975769,312561;972570,310966;972570,310966;969371,309372;927780,309372;921382,309372;918183,309372;910185,309372;894188,309372;887790,310966;550270,309372;369513,309372;273535,309372;233545,309372;121571,310966;1600,310966;0,309372;1600,184985;1600,95682;0,4784;1600,4784;116772,1595;190355,4784;270336,6379;335920,4784;367913,0" o:connectangles="0,0,0,0,0,0,0,0,0,0,0,0,0,0,0,0,0,0,0,0,0,0,0,0,0,0,0,0,0,0,0,0,0,0,0,0"/>
                </v:shape>
                <v:shape id="Freeform 134" o:spid="_x0000_s1030" style="position:absolute;left:19907;top:381;width:9949;height:3141;visibility:visible;mso-wrap-style:square;v-text-anchor:top" coordsize="62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11607c [2404]" stroked="f" strokeweight="0">
                  <v:path arrowok="t" o:connecttype="custom" o:connectlocs="993365,6379;993365,148307;994965,156281;993365,167444;993365,177012;994965,205716;994965,231232;993365,231232;993365,236016;993365,237610;994965,239205;993365,239205;993365,256747;994965,272694;993365,272694;993365,272694;993365,216879;990166,161065;990166,94087;988567,31894;986967,27110;986967,14352;986967,6379;980568,6379;967771,4784;966172,4784;962973,4784;986967,6379;988567,309372;988567,310967;986967,312561;978969,314156;972570,314156;975770,312561;974170,310967;974170,310967;969371,309372;927781,310967;921382,310967;919783,309372;913384,309372;895788,310967;887790,310967;553469,309372;371112,309372;275135,310967;235144,309372;121571,310967;4799,310967;0,309372;1600,188175;1600,100466;454293,12758;918183,15947;932580,1595;986967,0" o:connectangles="0,0,0,0,0,0,0,0,0,0,0,0,0,0,0,0,0,0,0,0,0,0,0,0,0,0,0,0,0,0,0,0,0,0,0,0,0,0,0,0,0,0,0,0,0,0,0,0,0,0,0,0,0,0,0,0"/>
                </v:shape>
                <v:shape id="Freeform 135" o:spid="_x0000_s1031" style="position:absolute;left:29718;top:381;width:9901;height:3125;visibility:visible;mso-wrap-style:square;v-text-anchor:top" coordsize="619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8ed6ef [1300]" strokecolor="#55c2e7 [1940]" strokeweight="0">
                  <v:path arrowok="t" o:connecttype="custom" o:connectlocs="460691,307777;475088,307777;547071,307777;539073,307777;553469,307777;4799,295019;4799,295019;4799,290235;932580,3189;990166,3189;986967,3189;988566,183390;986967,304588;983768,302993;887790,307777;764619,309372;711832,309372;692636,309372;567866,312561;383909,310966;193554,309372;161562,310966;142366,310966;73583,310966;6398,312561;1600,310966;6398,307777;25594,309372;27194,309372;73583,307777;6398,304588;4799,4784;4799,4784;4799,12758;6398,27110;7998,92493;7998,159470;11197,271099;11197,269504;12797,263125;11197,237610;12797,236015;11197,234421;12797,229637;12797,229637;11197,175417;12797,159470;11197,146712;25594,11163;60786,23920;59186,27110;51188,38273;102376,12758;438296,3189;684638,3189;747023,3189;873394,0" o:connectangles="0,0,0,0,0,0,0,0,0,0,0,0,0,0,0,0,0,0,0,0,0,0,0,0,0,0,0,0,0,0,0,0,0,0,0,0,0,0,0,0,0,0,0,0,0,0,0,0,0,0,0,0,0,0,0,0,0"/>
                  <o:lock v:ext="edit" verticies="t"/>
                </v:shape>
                <v:shape id="Freeform 137" o:spid="_x0000_s1032" style="position:absolute;left:49434;top:285;width:9870;height:3158;visibility:visible;mso-wrap-style:square;v-text-anchor:top" coordsize="617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8ed6ef [1300]" strokecolor="#55c2e7 [1940]" strokeweight="0">
                  <v:path arrowok="t" o:connecttype="custom" o:connectlocs="465490,309372;476687,309372;535873,309372;555069,309372;1600,291830;1600,27110;4799,35083;6398,167444;6398,279073;7998,279073;7998,245584;7998,242395;7998,236016;7998,236016;7998,177012;7998,157876;1600,12758;12797,1595;14397,4784;25594,6379;65585,4784;70383,6379;100776,4784;198353,6379;284733,15947;377511,4784;683039,4784;753422,4784;898988,19136;943777,41462;913384,4784;986967,4784;986967,191364;943777,309372;761420,310967;689437,310967;625452,312562;380710,312562;177558,312562;137568,315751;70383,312562;4799,312562;1600,302993;12797,309372;20795,310967;70383,309372;0,6379;4799,1595" o:connectangles="0,0,0,0,0,0,0,0,0,0,0,0,0,0,0,0,0,0,0,0,0,0,0,0,0,0,0,0,0,0,0,0,0,0,0,0,0,0,0,0,0,0,0,0,0,0,0,0"/>
                  <o:lock v:ext="edit" verticies="t"/>
                </v:shape>
                <v:shape id="Freeform 138" o:spid="_x0000_s1033" style="position:absolute;left:10096;top:476;width:9902;height:3109;visibility:visible;mso-wrap-style:square;v-text-anchor:top" coordsize="619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8ed6ef [1300]" strokecolor="#55c2e7 [1940]" strokeweight="0">
                  <v:path arrowok="t" o:connecttype="custom" o:connectlocs="460691,304588;475088,304588;545471,304588;537473,304588;553469,304588;990166,301399;990166,301399;3199,296615;6398,283857;503881,0;566266,11163;697435,6379;790213,9568;986967,178607;985367,295020;983768,299804;887790,304588;763020,307778;711832,307778;692636,307778;566266,310967;382310,309372;191955,307778;159962,309372;142366,309372;75182,309372;6398,310967;0,302993;3199,301399;6398,307778;20795,304588;23994,307778;28793,307778;6398,301399;6398,296615;6398,11163;6398,19136;9598,148307;7998,151497;9598,263126;11197,261531;11197,247179;11197,229637;11197,226448;11197,221664;11197,220069;11197,194554;11197,161065;11197,146713;9598,135550;68784,4784;236744,3189;335921,4784;414302,4784;463890,3189;503881,0" o:connectangles="0,0,0,0,0,0,0,0,0,0,0,0,0,0,0,0,0,0,0,0,0,0,0,0,0,0,0,0,0,0,0,0,0,0,0,0,0,0,0,0,0,0,0,0,0,0,0,0,0,0,0,0,0,0,0,0"/>
                  <o:lock v:ext="edit" verticies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Texture" o:spid="_x0000_s1034" type="#_x0000_t75" alt="Background Texture" style="position:absolute;width:69399;height:4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">
                  <v:imagedata r:id="rId7" o:title="Background Texture"/>
                  <v:path arrowok="t"/>
                </v:shape>
              </v:group>
            </w:pict>
          </mc:Fallback>
        </mc:AlternateContent>
      </w:r>
    </w:p>
    <w:tbl>
      <w:tblPr>
        <w:tblW w:w="0" w:type="auto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Calendar layout table"/>
      </w:tblPr>
      <w:tblGrid>
        <w:gridCol w:w="1196"/>
        <w:gridCol w:w="345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35"/>
      </w:tblGrid>
      <w:tr w:rsidR="00F154D0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F154D0" w:rsidRDefault="00F154D0"/>
        </w:tc>
        <w:tc>
          <w:tcPr>
            <w:tcW w:w="345" w:type="dxa"/>
            <w:vAlign w:val="bottom"/>
          </w:tcPr>
          <w:p w:rsidR="00F154D0" w:rsidRDefault="004562B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2F38BD">
              <w:instrText>Sunday</w:instrText>
            </w:r>
            <w:r>
              <w:fldChar w:fldCharType="end"/>
            </w:r>
            <w:r>
              <w:instrText xml:space="preserve"> = "Monday" 1 ""</w:instrTex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F154D0" w:rsidRDefault="00F154D0"/>
        </w:tc>
        <w:tc>
          <w:tcPr>
            <w:tcW w:w="346" w:type="dxa"/>
            <w:vAlign w:val="bottom"/>
          </w:tcPr>
          <w:p w:rsidR="00F154D0" w:rsidRDefault="004562B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2F38BD">
              <w:instrText>Sunday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 </w:instrText>
            </w:r>
            <w:r>
              <w:fldChar w:fldCharType="separate"/>
            </w:r>
            <w:r w:rsidR="002F38BD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=B1+1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F154D0" w:rsidRDefault="00F154D0"/>
        </w:tc>
        <w:tc>
          <w:tcPr>
            <w:tcW w:w="346" w:type="dxa"/>
            <w:vAlign w:val="bottom"/>
          </w:tcPr>
          <w:p w:rsidR="00F154D0" w:rsidRDefault="004562B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2F38BD">
              <w:instrText>Sunday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 </w:instrText>
            </w:r>
            <w:r>
              <w:fldChar w:fldCharType="separate"/>
            </w:r>
            <w:r w:rsidR="002F38BD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=D1+1 </w:instrText>
            </w:r>
            <w:r>
              <w:fldChar w:fldCharType="separate"/>
            </w:r>
            <w:r w:rsidR="006B5A63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F154D0" w:rsidRDefault="00F154D0"/>
        </w:tc>
        <w:tc>
          <w:tcPr>
            <w:tcW w:w="346" w:type="dxa"/>
            <w:vAlign w:val="bottom"/>
          </w:tcPr>
          <w:p w:rsidR="00F154D0" w:rsidRDefault="004562B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2F38BD">
              <w:instrText>Sunday</w:instrText>
            </w:r>
            <w:r>
              <w:fldChar w:fldCharType="end"/>
            </w:r>
            <w:r>
              <w:instrText xml:space="preserve"> 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 </w:instrText>
            </w:r>
            <w:r>
              <w:fldChar w:fldCharType="separate"/>
            </w:r>
            <w:r w:rsidR="002F38BD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=F1+1 </w:instrText>
            </w:r>
            <w:r>
              <w:fldChar w:fldCharType="separate"/>
            </w:r>
            <w:r w:rsidR="006B5A63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F154D0" w:rsidRDefault="00F154D0"/>
        </w:tc>
        <w:tc>
          <w:tcPr>
            <w:tcW w:w="346" w:type="dxa"/>
            <w:vAlign w:val="bottom"/>
          </w:tcPr>
          <w:p w:rsidR="00F154D0" w:rsidRDefault="004562B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2F38BD">
              <w:instrText>Sunday</w:instrText>
            </w:r>
            <w:r>
              <w:fldChar w:fldCharType="end"/>
            </w:r>
            <w:r>
              <w:instrText xml:space="preserve">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=H1 </w:instrText>
            </w:r>
            <w:r>
              <w:fldChar w:fldCharType="separate"/>
            </w:r>
            <w:r w:rsidR="002F38BD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=H1+1 </w:instrText>
            </w:r>
            <w:r>
              <w:fldChar w:fldCharType="separate"/>
            </w:r>
            <w:r w:rsidR="006B5A63"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F154D0" w:rsidRDefault="00F154D0"/>
        </w:tc>
        <w:tc>
          <w:tcPr>
            <w:tcW w:w="346" w:type="dxa"/>
            <w:vAlign w:val="bottom"/>
          </w:tcPr>
          <w:p w:rsidR="00F154D0" w:rsidRDefault="004562B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2F38BD">
              <w:instrText>Sunday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=J1 </w:instrText>
            </w:r>
            <w:r>
              <w:fldChar w:fldCharType="separate"/>
            </w:r>
            <w:r w:rsidR="002F38BD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=J1+1 </w:instrText>
            </w:r>
            <w:r>
              <w:fldChar w:fldCharType="separate"/>
            </w:r>
            <w:r w:rsidR="006B5A63"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F154D0" w:rsidRDefault="00F154D0"/>
        </w:tc>
        <w:tc>
          <w:tcPr>
            <w:tcW w:w="335" w:type="dxa"/>
            <w:vAlign w:val="bottom"/>
          </w:tcPr>
          <w:p w:rsidR="00F154D0" w:rsidRDefault="004562B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2F38BD">
              <w:instrText>Sunday</w:instrText>
            </w:r>
            <w:r>
              <w:fldChar w:fldCharType="end"/>
            </w:r>
            <w:r>
              <w:instrText xml:space="preserve"> = "Sunday"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=L1 </w:instrText>
            </w:r>
            <w:r>
              <w:fldChar w:fldCharType="separate"/>
            </w:r>
            <w:r w:rsidR="006B5A63"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=L1+1 </w:instrText>
            </w:r>
            <w:r>
              <w:fldChar w:fldCharType="separate"/>
            </w:r>
            <w:r w:rsidR="006B5A63">
              <w:rPr>
                <w:noProof/>
              </w:rPr>
              <w:instrText>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2F38BD">
              <w:rPr>
                <w:noProof/>
              </w:rPr>
              <w:instrText>6</w:instrText>
            </w:r>
            <w:r>
              <w:fldChar w:fldCharType="end"/>
            </w:r>
            <w:r>
              <w:fldChar w:fldCharType="separate"/>
            </w:r>
            <w:r w:rsidR="002F38BD">
              <w:rPr>
                <w:noProof/>
              </w:rPr>
              <w:t>1</w:t>
            </w:r>
            <w:r>
              <w:fldChar w:fldCharType="end"/>
            </w:r>
          </w:p>
        </w:tc>
      </w:tr>
      <w:tr w:rsidR="00F154D0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F154D0" w:rsidRDefault="00F154D0"/>
        </w:tc>
        <w:tc>
          <w:tcPr>
            <w:tcW w:w="345" w:type="dxa"/>
            <w:vAlign w:val="bottom"/>
          </w:tcPr>
          <w:p w:rsidR="00F154D0" w:rsidRDefault="004562B5">
            <w:pPr>
              <w:pStyle w:val="Dates"/>
            </w:pPr>
            <w:r>
              <w:fldChar w:fldCharType="begin"/>
            </w:r>
            <w:r>
              <w:instrText xml:space="preserve"> =N1+1 </w:instrText>
            </w:r>
            <w:r>
              <w:fldChar w:fldCharType="separate"/>
            </w:r>
            <w:r w:rsidR="002F38BD"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F154D0" w:rsidRDefault="00F154D0"/>
        </w:tc>
        <w:tc>
          <w:tcPr>
            <w:tcW w:w="346" w:type="dxa"/>
            <w:vAlign w:val="bottom"/>
          </w:tcPr>
          <w:p w:rsidR="00F154D0" w:rsidRDefault="004562B5">
            <w:pPr>
              <w:pStyle w:val="Dates"/>
            </w:pP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 w:rsidR="002F38BD"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F154D0" w:rsidRDefault="00F154D0"/>
        </w:tc>
        <w:tc>
          <w:tcPr>
            <w:tcW w:w="346" w:type="dxa"/>
            <w:vAlign w:val="bottom"/>
          </w:tcPr>
          <w:p w:rsidR="00F154D0" w:rsidRDefault="004562B5">
            <w:pPr>
              <w:pStyle w:val="Dates"/>
            </w:pP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 w:rsidR="002F38BD"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F154D0" w:rsidRDefault="00F154D0"/>
        </w:tc>
        <w:tc>
          <w:tcPr>
            <w:tcW w:w="346" w:type="dxa"/>
            <w:vAlign w:val="bottom"/>
          </w:tcPr>
          <w:p w:rsidR="00F154D0" w:rsidRDefault="004562B5">
            <w:pPr>
              <w:pStyle w:val="Dates"/>
            </w:pP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 w:rsidR="002F38BD"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F154D0" w:rsidRDefault="00F154D0"/>
        </w:tc>
        <w:tc>
          <w:tcPr>
            <w:tcW w:w="346" w:type="dxa"/>
            <w:vAlign w:val="bottom"/>
          </w:tcPr>
          <w:p w:rsidR="00F154D0" w:rsidRDefault="004562B5">
            <w:pPr>
              <w:pStyle w:val="Dates"/>
            </w:pPr>
            <w:r>
              <w:fldChar w:fldCharType="begin"/>
            </w:r>
            <w:r>
              <w:instrText xml:space="preserve"> =H2+1 </w:instrText>
            </w:r>
            <w:r>
              <w:fldChar w:fldCharType="separate"/>
            </w:r>
            <w:r w:rsidR="002F38BD"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F154D0" w:rsidRDefault="00F154D0"/>
        </w:tc>
        <w:tc>
          <w:tcPr>
            <w:tcW w:w="346" w:type="dxa"/>
            <w:vAlign w:val="bottom"/>
          </w:tcPr>
          <w:p w:rsidR="00F154D0" w:rsidRDefault="004562B5">
            <w:pPr>
              <w:pStyle w:val="Dates"/>
            </w:pPr>
            <w:r>
              <w:fldChar w:fldCharType="begin"/>
            </w:r>
            <w:r>
              <w:instrText xml:space="preserve"> =J2+1 </w:instrText>
            </w:r>
            <w:r>
              <w:fldChar w:fldCharType="separate"/>
            </w:r>
            <w:r w:rsidR="002F38BD"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F154D0" w:rsidRDefault="00F154D0"/>
        </w:tc>
        <w:tc>
          <w:tcPr>
            <w:tcW w:w="335" w:type="dxa"/>
            <w:vAlign w:val="bottom"/>
          </w:tcPr>
          <w:p w:rsidR="00F154D0" w:rsidRDefault="004562B5">
            <w:pPr>
              <w:pStyle w:val="Dates"/>
            </w:pPr>
            <w:r>
              <w:fldChar w:fldCharType="begin"/>
            </w:r>
            <w:r>
              <w:instrText xml:space="preserve"> =L2+1 </w:instrText>
            </w:r>
            <w:r>
              <w:fldChar w:fldCharType="separate"/>
            </w:r>
            <w:r w:rsidR="002F38BD">
              <w:rPr>
                <w:noProof/>
              </w:rPr>
              <w:t>8</w:t>
            </w:r>
            <w:r>
              <w:fldChar w:fldCharType="end"/>
            </w:r>
          </w:p>
        </w:tc>
      </w:tr>
      <w:tr w:rsidR="00F154D0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F154D0" w:rsidRDefault="00F154D0"/>
        </w:tc>
        <w:tc>
          <w:tcPr>
            <w:tcW w:w="345" w:type="dxa"/>
            <w:vAlign w:val="bottom"/>
          </w:tcPr>
          <w:p w:rsidR="00F154D0" w:rsidRDefault="004562B5">
            <w:pPr>
              <w:pStyle w:val="Dates"/>
            </w:pPr>
            <w:r>
              <w:fldChar w:fldCharType="begin"/>
            </w:r>
            <w:r>
              <w:instrText xml:space="preserve"> =N2+1 </w:instrText>
            </w:r>
            <w:r>
              <w:fldChar w:fldCharType="separate"/>
            </w:r>
            <w:r w:rsidR="002F38BD"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F154D0" w:rsidRDefault="00F154D0"/>
        </w:tc>
        <w:tc>
          <w:tcPr>
            <w:tcW w:w="346" w:type="dxa"/>
            <w:vAlign w:val="bottom"/>
          </w:tcPr>
          <w:p w:rsidR="00F154D0" w:rsidRDefault="004562B5">
            <w:pPr>
              <w:pStyle w:val="Dates"/>
            </w:pPr>
            <w:r>
              <w:fldChar w:fldCharType="begin"/>
            </w:r>
            <w:r>
              <w:instrText xml:space="preserve"> =B3+1 </w:instrText>
            </w:r>
            <w:r>
              <w:fldChar w:fldCharType="separate"/>
            </w:r>
            <w:r w:rsidR="002F38BD"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F154D0" w:rsidRDefault="00F154D0"/>
        </w:tc>
        <w:tc>
          <w:tcPr>
            <w:tcW w:w="346" w:type="dxa"/>
            <w:vAlign w:val="bottom"/>
          </w:tcPr>
          <w:p w:rsidR="00F154D0" w:rsidRDefault="004562B5">
            <w:pPr>
              <w:pStyle w:val="Dates"/>
            </w:pPr>
            <w:r>
              <w:fldChar w:fldCharType="begin"/>
            </w:r>
            <w:r>
              <w:instrText xml:space="preserve"> =D3+1 </w:instrText>
            </w:r>
            <w:r>
              <w:fldChar w:fldCharType="separate"/>
            </w:r>
            <w:r w:rsidR="002F38BD"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F154D0" w:rsidRDefault="00F154D0"/>
        </w:tc>
        <w:tc>
          <w:tcPr>
            <w:tcW w:w="346" w:type="dxa"/>
            <w:vAlign w:val="bottom"/>
          </w:tcPr>
          <w:p w:rsidR="00F154D0" w:rsidRDefault="004562B5">
            <w:pPr>
              <w:pStyle w:val="Dates"/>
            </w:pPr>
            <w:r>
              <w:fldChar w:fldCharType="begin"/>
            </w:r>
            <w:r>
              <w:instrText xml:space="preserve"> =F3+1 </w:instrText>
            </w:r>
            <w:r>
              <w:fldChar w:fldCharType="separate"/>
            </w:r>
            <w:r w:rsidR="002F38BD"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F154D0" w:rsidRDefault="00F154D0"/>
        </w:tc>
        <w:tc>
          <w:tcPr>
            <w:tcW w:w="346" w:type="dxa"/>
            <w:vAlign w:val="bottom"/>
          </w:tcPr>
          <w:p w:rsidR="00F154D0" w:rsidRDefault="004562B5">
            <w:pPr>
              <w:pStyle w:val="Dates"/>
            </w:pPr>
            <w:r>
              <w:fldChar w:fldCharType="begin"/>
            </w:r>
            <w:r>
              <w:instrText xml:space="preserve"> =H3+1 </w:instrText>
            </w:r>
            <w:r>
              <w:fldChar w:fldCharType="separate"/>
            </w:r>
            <w:r w:rsidR="002F38BD"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F154D0" w:rsidRDefault="00F154D0"/>
        </w:tc>
        <w:tc>
          <w:tcPr>
            <w:tcW w:w="346" w:type="dxa"/>
            <w:vAlign w:val="bottom"/>
          </w:tcPr>
          <w:p w:rsidR="00F154D0" w:rsidRDefault="004562B5">
            <w:pPr>
              <w:pStyle w:val="Dates"/>
            </w:pPr>
            <w:r>
              <w:fldChar w:fldCharType="begin"/>
            </w:r>
            <w:r>
              <w:instrText xml:space="preserve"> =J3+1 </w:instrText>
            </w:r>
            <w:r>
              <w:fldChar w:fldCharType="separate"/>
            </w:r>
            <w:r w:rsidR="002F38BD"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F154D0" w:rsidRDefault="00F154D0"/>
        </w:tc>
        <w:tc>
          <w:tcPr>
            <w:tcW w:w="335" w:type="dxa"/>
            <w:vAlign w:val="bottom"/>
          </w:tcPr>
          <w:p w:rsidR="00F154D0" w:rsidRDefault="004562B5">
            <w:pPr>
              <w:pStyle w:val="Dates"/>
            </w:pPr>
            <w:r>
              <w:fldChar w:fldCharType="begin"/>
            </w:r>
            <w:r>
              <w:instrText xml:space="preserve"> =L3+1 </w:instrText>
            </w:r>
            <w:r>
              <w:fldChar w:fldCharType="separate"/>
            </w:r>
            <w:r w:rsidR="002F38BD">
              <w:rPr>
                <w:noProof/>
              </w:rPr>
              <w:t>15</w:t>
            </w:r>
            <w:r>
              <w:fldChar w:fldCharType="end"/>
            </w:r>
          </w:p>
        </w:tc>
      </w:tr>
      <w:tr w:rsidR="00F154D0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F154D0" w:rsidRDefault="00F154D0"/>
        </w:tc>
        <w:tc>
          <w:tcPr>
            <w:tcW w:w="345" w:type="dxa"/>
            <w:vAlign w:val="bottom"/>
          </w:tcPr>
          <w:p w:rsidR="00F154D0" w:rsidRDefault="004562B5">
            <w:pPr>
              <w:pStyle w:val="Dates"/>
            </w:pPr>
            <w:r>
              <w:fldChar w:fldCharType="begin"/>
            </w:r>
            <w:r>
              <w:instrText xml:space="preserve"> =N3+1 </w:instrText>
            </w:r>
            <w:r>
              <w:fldChar w:fldCharType="separate"/>
            </w:r>
            <w:r w:rsidR="002F38BD"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F154D0" w:rsidRDefault="00F154D0"/>
        </w:tc>
        <w:tc>
          <w:tcPr>
            <w:tcW w:w="346" w:type="dxa"/>
            <w:vAlign w:val="bottom"/>
          </w:tcPr>
          <w:p w:rsidR="00F154D0" w:rsidRDefault="004562B5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 w:rsidR="002F38BD"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F154D0" w:rsidRDefault="00F154D0"/>
        </w:tc>
        <w:tc>
          <w:tcPr>
            <w:tcW w:w="346" w:type="dxa"/>
            <w:vAlign w:val="bottom"/>
          </w:tcPr>
          <w:p w:rsidR="00F154D0" w:rsidRDefault="004562B5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 w:rsidR="002F38BD"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F154D0" w:rsidRDefault="00F154D0"/>
        </w:tc>
        <w:tc>
          <w:tcPr>
            <w:tcW w:w="346" w:type="dxa"/>
            <w:vAlign w:val="bottom"/>
          </w:tcPr>
          <w:p w:rsidR="00F154D0" w:rsidRDefault="004562B5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 w:rsidR="002F38BD"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F154D0" w:rsidRDefault="00F154D0"/>
        </w:tc>
        <w:tc>
          <w:tcPr>
            <w:tcW w:w="346" w:type="dxa"/>
            <w:vAlign w:val="bottom"/>
          </w:tcPr>
          <w:p w:rsidR="00F154D0" w:rsidRDefault="004562B5">
            <w:pPr>
              <w:pStyle w:val="Dates"/>
            </w:pPr>
            <w:r>
              <w:fldChar w:fldCharType="begin"/>
            </w:r>
            <w:r>
              <w:instrText xml:space="preserve"> =H4+1 </w:instrText>
            </w:r>
            <w:r>
              <w:fldChar w:fldCharType="separate"/>
            </w:r>
            <w:r w:rsidR="002F38BD"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F154D0" w:rsidRDefault="00F154D0"/>
        </w:tc>
        <w:tc>
          <w:tcPr>
            <w:tcW w:w="346" w:type="dxa"/>
            <w:vAlign w:val="bottom"/>
          </w:tcPr>
          <w:p w:rsidR="00F154D0" w:rsidRDefault="004562B5">
            <w:pPr>
              <w:pStyle w:val="Dates"/>
            </w:pPr>
            <w:r>
              <w:fldChar w:fldCharType="begin"/>
            </w:r>
            <w:r>
              <w:instrText xml:space="preserve"> =J4+1 </w:instrText>
            </w:r>
            <w:r>
              <w:fldChar w:fldCharType="separate"/>
            </w:r>
            <w:r w:rsidR="002F38BD"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F154D0" w:rsidRDefault="00F154D0"/>
        </w:tc>
        <w:tc>
          <w:tcPr>
            <w:tcW w:w="335" w:type="dxa"/>
            <w:vAlign w:val="bottom"/>
          </w:tcPr>
          <w:p w:rsidR="00F154D0" w:rsidRDefault="004562B5">
            <w:pPr>
              <w:pStyle w:val="Dates"/>
            </w:pPr>
            <w:r>
              <w:fldChar w:fldCharType="begin"/>
            </w:r>
            <w:r>
              <w:instrText xml:space="preserve"> =L4+1 </w:instrText>
            </w:r>
            <w:r>
              <w:fldChar w:fldCharType="separate"/>
            </w:r>
            <w:r w:rsidR="002F38BD">
              <w:rPr>
                <w:noProof/>
              </w:rPr>
              <w:t>22</w:t>
            </w:r>
            <w:r>
              <w:fldChar w:fldCharType="end"/>
            </w:r>
          </w:p>
        </w:tc>
      </w:tr>
      <w:tr w:rsidR="00F154D0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F154D0" w:rsidRDefault="00F154D0"/>
        </w:tc>
        <w:tc>
          <w:tcPr>
            <w:tcW w:w="345" w:type="dxa"/>
            <w:vAlign w:val="bottom"/>
          </w:tcPr>
          <w:p w:rsidR="00F154D0" w:rsidRDefault="004562B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=N4</w:instrText>
            </w:r>
            <w:r>
              <w:fldChar w:fldCharType="separate"/>
            </w:r>
            <w:r w:rsidR="002F38BD">
              <w:rPr>
                <w:noProof/>
              </w:rPr>
              <w:instrText>22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=N4 </w:instrText>
            </w:r>
            <w:r>
              <w:fldChar w:fldCharType="separate"/>
            </w:r>
            <w:r w:rsidR="002F38BD">
              <w:rPr>
                <w:noProof/>
              </w:rPr>
              <w:instrText>22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2F38BD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=N4+1 </w:instrText>
            </w:r>
            <w:r>
              <w:fldChar w:fldCharType="separate"/>
            </w:r>
            <w:r w:rsidR="002F38BD">
              <w:rPr>
                <w:noProof/>
              </w:rPr>
              <w:instrText>23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2F38BD">
              <w:rPr>
                <w:noProof/>
              </w:rPr>
              <w:instrText>23</w:instrText>
            </w:r>
            <w:r>
              <w:fldChar w:fldCharType="end"/>
            </w:r>
            <w:r>
              <w:fldChar w:fldCharType="separate"/>
            </w:r>
            <w:r w:rsidR="002F38BD"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F154D0" w:rsidRDefault="00F154D0"/>
        </w:tc>
        <w:tc>
          <w:tcPr>
            <w:tcW w:w="346" w:type="dxa"/>
            <w:vAlign w:val="bottom"/>
          </w:tcPr>
          <w:p w:rsidR="00F154D0" w:rsidRDefault="004562B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=B5</w:instrText>
            </w:r>
            <w:r>
              <w:fldChar w:fldCharType="separate"/>
            </w:r>
            <w:r w:rsidR="002F38BD">
              <w:rPr>
                <w:noProof/>
              </w:rPr>
              <w:instrText>23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=B5 </w:instrText>
            </w:r>
            <w:r>
              <w:fldChar w:fldCharType="separate"/>
            </w:r>
            <w:r w:rsidR="002F38BD">
              <w:rPr>
                <w:noProof/>
              </w:rPr>
              <w:instrText>23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2F38BD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=B5+1 </w:instrText>
            </w:r>
            <w:r>
              <w:fldChar w:fldCharType="separate"/>
            </w:r>
            <w:r w:rsidR="002F38BD"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2F38BD">
              <w:rPr>
                <w:noProof/>
              </w:rPr>
              <w:instrText>24</w:instrText>
            </w:r>
            <w:r>
              <w:fldChar w:fldCharType="end"/>
            </w:r>
            <w:r>
              <w:fldChar w:fldCharType="separate"/>
            </w:r>
            <w:r w:rsidR="002F38BD"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F154D0" w:rsidRDefault="00F154D0"/>
        </w:tc>
        <w:tc>
          <w:tcPr>
            <w:tcW w:w="346" w:type="dxa"/>
            <w:vAlign w:val="bottom"/>
          </w:tcPr>
          <w:p w:rsidR="00F154D0" w:rsidRDefault="004562B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=D5</w:instrText>
            </w:r>
            <w:r>
              <w:fldChar w:fldCharType="separate"/>
            </w:r>
            <w:r w:rsidR="002F38BD"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=D5 </w:instrText>
            </w:r>
            <w:r>
              <w:fldChar w:fldCharType="separate"/>
            </w:r>
            <w:r w:rsidR="002F38BD"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2F38BD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=D5+1 </w:instrText>
            </w:r>
            <w:r>
              <w:fldChar w:fldCharType="separate"/>
            </w:r>
            <w:r w:rsidR="002F38BD"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2F38BD">
              <w:rPr>
                <w:noProof/>
              </w:rPr>
              <w:instrText>25</w:instrText>
            </w:r>
            <w:r>
              <w:fldChar w:fldCharType="end"/>
            </w:r>
            <w:r>
              <w:fldChar w:fldCharType="separate"/>
            </w:r>
            <w:r w:rsidR="002F38BD"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F154D0" w:rsidRDefault="00F154D0"/>
        </w:tc>
        <w:tc>
          <w:tcPr>
            <w:tcW w:w="346" w:type="dxa"/>
            <w:vAlign w:val="bottom"/>
          </w:tcPr>
          <w:p w:rsidR="00F154D0" w:rsidRDefault="004562B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=F5</w:instrText>
            </w:r>
            <w:r>
              <w:fldChar w:fldCharType="separate"/>
            </w:r>
            <w:r w:rsidR="002F38BD"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=F5 </w:instrText>
            </w:r>
            <w:r>
              <w:fldChar w:fldCharType="separate"/>
            </w:r>
            <w:r w:rsidR="002F38BD"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2F38BD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=F5+1 </w:instrText>
            </w:r>
            <w:r>
              <w:fldChar w:fldCharType="separate"/>
            </w:r>
            <w:r w:rsidR="002F38BD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2F38BD">
              <w:rPr>
                <w:noProof/>
              </w:rPr>
              <w:instrText>26</w:instrText>
            </w:r>
            <w:r>
              <w:fldChar w:fldCharType="end"/>
            </w:r>
            <w:r>
              <w:fldChar w:fldCharType="separate"/>
            </w:r>
            <w:r w:rsidR="002F38BD"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F154D0" w:rsidRDefault="00F154D0"/>
        </w:tc>
        <w:tc>
          <w:tcPr>
            <w:tcW w:w="346" w:type="dxa"/>
            <w:vAlign w:val="bottom"/>
          </w:tcPr>
          <w:p w:rsidR="00F154D0" w:rsidRDefault="004562B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=H5</w:instrText>
            </w:r>
            <w:r>
              <w:fldChar w:fldCharType="separate"/>
            </w:r>
            <w:r w:rsidR="002F38BD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=H5 </w:instrText>
            </w:r>
            <w:r>
              <w:fldChar w:fldCharType="separate"/>
            </w:r>
            <w:r w:rsidR="002F38BD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2F38BD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=H5+1 </w:instrText>
            </w:r>
            <w:r>
              <w:fldChar w:fldCharType="separate"/>
            </w:r>
            <w:r w:rsidR="002F38BD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 w:rsidR="002F38BD">
              <w:fldChar w:fldCharType="separate"/>
            </w:r>
            <w:r w:rsidR="002F38BD">
              <w:rPr>
                <w:noProof/>
              </w:rPr>
              <w:instrText>27</w:instrText>
            </w:r>
            <w:r>
              <w:fldChar w:fldCharType="end"/>
            </w:r>
            <w:r w:rsidR="002F38BD">
              <w:fldChar w:fldCharType="separate"/>
            </w:r>
            <w:r w:rsidR="002F38BD"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F154D0" w:rsidRDefault="00F154D0"/>
        </w:tc>
        <w:tc>
          <w:tcPr>
            <w:tcW w:w="346" w:type="dxa"/>
            <w:vAlign w:val="bottom"/>
          </w:tcPr>
          <w:p w:rsidR="00F154D0" w:rsidRDefault="004562B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=J5</w:instrText>
            </w:r>
            <w:r>
              <w:fldChar w:fldCharType="separate"/>
            </w:r>
            <w:r w:rsidR="002F38BD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=J5 </w:instrText>
            </w:r>
            <w:r>
              <w:fldChar w:fldCharType="separate"/>
            </w:r>
            <w:r w:rsidR="002F38BD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2F38BD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=J5+1 </w:instrText>
            </w:r>
            <w:r>
              <w:fldChar w:fldCharType="separate"/>
            </w:r>
            <w:r w:rsidR="002F38BD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2F38BD">
              <w:rPr>
                <w:noProof/>
              </w:rPr>
              <w:instrText>28</w:instrText>
            </w:r>
            <w:r>
              <w:fldChar w:fldCharType="end"/>
            </w:r>
            <w:r w:rsidR="002F38BD">
              <w:fldChar w:fldCharType="separate"/>
            </w:r>
            <w:r w:rsidR="002F38BD"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F154D0" w:rsidRDefault="00F154D0"/>
        </w:tc>
        <w:tc>
          <w:tcPr>
            <w:tcW w:w="335" w:type="dxa"/>
            <w:vAlign w:val="bottom"/>
          </w:tcPr>
          <w:p w:rsidR="00F154D0" w:rsidRDefault="004562B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=L5</w:instrText>
            </w:r>
            <w:r>
              <w:fldChar w:fldCharType="separate"/>
            </w:r>
            <w:r w:rsidR="002F38BD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=L5 </w:instrText>
            </w:r>
            <w:r>
              <w:fldChar w:fldCharType="separate"/>
            </w:r>
            <w:r w:rsidR="002F38BD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2F38BD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=L5+1 </w:instrText>
            </w:r>
            <w:r>
              <w:fldChar w:fldCharType="separate"/>
            </w:r>
            <w:r w:rsidR="002F38BD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 w:rsidR="002F38BD">
              <w:fldChar w:fldCharType="separate"/>
            </w:r>
            <w:r w:rsidR="002F38BD">
              <w:rPr>
                <w:noProof/>
              </w:rPr>
              <w:instrText>29</w:instrText>
            </w:r>
            <w:r>
              <w:fldChar w:fldCharType="end"/>
            </w:r>
            <w:r w:rsidR="002F38BD">
              <w:fldChar w:fldCharType="separate"/>
            </w:r>
            <w:r w:rsidR="002F38BD">
              <w:rPr>
                <w:noProof/>
              </w:rPr>
              <w:t>29</w:t>
            </w:r>
            <w:r>
              <w:fldChar w:fldCharType="end"/>
            </w:r>
          </w:p>
        </w:tc>
      </w:tr>
      <w:tr w:rsidR="00F154D0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F154D0" w:rsidRDefault="00F154D0"/>
        </w:tc>
        <w:tc>
          <w:tcPr>
            <w:tcW w:w="345" w:type="dxa"/>
            <w:vAlign w:val="bottom"/>
          </w:tcPr>
          <w:p w:rsidR="00F154D0" w:rsidRDefault="004562B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=N5</w:instrText>
            </w:r>
            <w:r>
              <w:fldChar w:fldCharType="separate"/>
            </w:r>
            <w:r w:rsidR="002F38BD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=N5 </w:instrText>
            </w:r>
            <w:r>
              <w:fldChar w:fldCharType="separate"/>
            </w:r>
            <w:r w:rsidR="002F38BD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2F38BD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=N5+1 </w:instrText>
            </w:r>
            <w:r>
              <w:fldChar w:fldCharType="separate"/>
            </w:r>
            <w:r w:rsidR="002F38BD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2F38BD">
              <w:rPr>
                <w:noProof/>
              </w:rPr>
              <w:instrText>30</w:instrText>
            </w:r>
            <w:r>
              <w:fldChar w:fldCharType="end"/>
            </w:r>
            <w:r w:rsidR="002F38BD">
              <w:fldChar w:fldCharType="separate"/>
            </w:r>
            <w:r w:rsidR="002F38BD"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F154D0" w:rsidRDefault="00F154D0"/>
        </w:tc>
        <w:tc>
          <w:tcPr>
            <w:tcW w:w="346" w:type="dxa"/>
            <w:vAlign w:val="bottom"/>
          </w:tcPr>
          <w:p w:rsidR="00F154D0" w:rsidRDefault="004562B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=B6</w:instrText>
            </w:r>
            <w:r>
              <w:fldChar w:fldCharType="separate"/>
            </w:r>
            <w:r w:rsidR="002F38BD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=B6 </w:instrText>
            </w:r>
            <w:r>
              <w:fldChar w:fldCharType="separate"/>
            </w:r>
            <w:r w:rsidR="002F38BD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2F38BD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 w:rsidR="002F38BD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2F38BD">
              <w:rPr>
                <w:noProof/>
              </w:rPr>
              <w:instrText>31</w:instrText>
            </w:r>
            <w:r>
              <w:fldChar w:fldCharType="end"/>
            </w:r>
            <w:r w:rsidR="002F38BD">
              <w:fldChar w:fldCharType="separate"/>
            </w:r>
            <w:r w:rsidR="002F38BD">
              <w:rPr>
                <w:noProof/>
              </w:rPr>
              <w:t>31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F154D0" w:rsidRDefault="00F154D0"/>
        </w:tc>
        <w:tc>
          <w:tcPr>
            <w:tcW w:w="346" w:type="dxa"/>
            <w:vAlign w:val="bottom"/>
          </w:tcPr>
          <w:p w:rsidR="00F154D0" w:rsidRDefault="00F154D0">
            <w:pPr>
              <w:pStyle w:val="Dates"/>
            </w:pPr>
          </w:p>
        </w:tc>
        <w:tc>
          <w:tcPr>
            <w:tcW w:w="1199" w:type="dxa"/>
            <w:vAlign w:val="bottom"/>
          </w:tcPr>
          <w:p w:rsidR="00F154D0" w:rsidRDefault="00F154D0"/>
        </w:tc>
        <w:tc>
          <w:tcPr>
            <w:tcW w:w="346" w:type="dxa"/>
            <w:vAlign w:val="bottom"/>
          </w:tcPr>
          <w:p w:rsidR="00F154D0" w:rsidRDefault="00F154D0">
            <w:pPr>
              <w:pStyle w:val="Dates"/>
            </w:pPr>
          </w:p>
        </w:tc>
        <w:tc>
          <w:tcPr>
            <w:tcW w:w="1199" w:type="dxa"/>
            <w:vAlign w:val="bottom"/>
          </w:tcPr>
          <w:p w:rsidR="00F154D0" w:rsidRDefault="00F154D0"/>
        </w:tc>
        <w:tc>
          <w:tcPr>
            <w:tcW w:w="346" w:type="dxa"/>
            <w:vAlign w:val="bottom"/>
          </w:tcPr>
          <w:p w:rsidR="00F154D0" w:rsidRDefault="00F154D0">
            <w:pPr>
              <w:pStyle w:val="Dates"/>
            </w:pPr>
          </w:p>
        </w:tc>
        <w:tc>
          <w:tcPr>
            <w:tcW w:w="1199" w:type="dxa"/>
            <w:vAlign w:val="bottom"/>
          </w:tcPr>
          <w:p w:rsidR="00F154D0" w:rsidRDefault="00F154D0"/>
        </w:tc>
        <w:tc>
          <w:tcPr>
            <w:tcW w:w="346" w:type="dxa"/>
            <w:vAlign w:val="bottom"/>
          </w:tcPr>
          <w:p w:rsidR="00F154D0" w:rsidRDefault="00F154D0">
            <w:pPr>
              <w:pStyle w:val="Dates"/>
            </w:pPr>
          </w:p>
        </w:tc>
        <w:tc>
          <w:tcPr>
            <w:tcW w:w="1199" w:type="dxa"/>
            <w:vAlign w:val="bottom"/>
          </w:tcPr>
          <w:p w:rsidR="00F154D0" w:rsidRDefault="00F154D0"/>
        </w:tc>
        <w:tc>
          <w:tcPr>
            <w:tcW w:w="335" w:type="dxa"/>
            <w:vAlign w:val="bottom"/>
          </w:tcPr>
          <w:p w:rsidR="00F154D0" w:rsidRDefault="00F154D0">
            <w:pPr>
              <w:pStyle w:val="Dates"/>
            </w:pPr>
          </w:p>
        </w:tc>
      </w:tr>
    </w:tbl>
    <w:p w:rsidR="00F154D0" w:rsidRDefault="00F154D0"/>
    <w:tbl>
      <w:tblPr>
        <w:tblW w:w="0" w:type="auto"/>
        <w:jc w:val="center"/>
        <w:tblLayout w:type="fixed"/>
        <w:tblLook w:val="04A0" w:firstRow="1" w:lastRow="0" w:firstColumn="1" w:lastColumn="0" w:noHBand="0" w:noVBand="1"/>
        <w:tblCaption w:val="Layout table"/>
      </w:tblPr>
      <w:tblGrid>
        <w:gridCol w:w="5760"/>
        <w:gridCol w:w="629"/>
        <w:gridCol w:w="4411"/>
      </w:tblGrid>
      <w:tr w:rsidR="00F154D0">
        <w:trPr>
          <w:trHeight w:hRule="exact" w:val="4464"/>
          <w:jc w:val="center"/>
        </w:trPr>
        <w:tc>
          <w:tcPr>
            <w:tcW w:w="5760" w:type="dxa"/>
          </w:tcPr>
          <w:p w:rsidR="00F154D0" w:rsidRDefault="004562B5">
            <w:pPr>
              <w:pStyle w:val="Month"/>
            </w:pPr>
            <w:r>
              <w:fldChar w:fldCharType="begin"/>
            </w:r>
            <w:r>
              <w:instrText xml:space="preserve"> DOCVARIABLE  MonthStart \@ MMMM \* MERGEFORMAT </w:instrText>
            </w:r>
            <w:r>
              <w:fldChar w:fldCharType="separate"/>
            </w:r>
            <w:r w:rsidR="002F38BD">
              <w:t>December</w:t>
            </w:r>
            <w:r>
              <w:fldChar w:fldCharType="end"/>
            </w:r>
          </w:p>
          <w:p w:rsidR="00F154D0" w:rsidRDefault="004562B5">
            <w:pPr>
              <w:pStyle w:val="Year"/>
              <w:spacing w:after="240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 w:rsidR="002F38BD">
              <w:t>2019</w:t>
            </w:r>
            <w:r>
              <w:fldChar w:fldCharType="end"/>
            </w:r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Before and After Months"/>
            </w:tblPr>
            <w:tblGrid>
              <w:gridCol w:w="2254"/>
              <w:gridCol w:w="482"/>
              <w:gridCol w:w="2254"/>
            </w:tblGrid>
            <w:tr w:rsidR="00F154D0">
              <w:trPr>
                <w:jc w:val="center"/>
              </w:trPr>
              <w:tc>
                <w:tcPr>
                  <w:tcW w:w="2254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Caption w:val="Past month calendar layout table"/>
                  </w:tblPr>
                  <w:tblGrid>
                    <w:gridCol w:w="322"/>
                    <w:gridCol w:w="322"/>
                    <w:gridCol w:w="322"/>
                    <w:gridCol w:w="322"/>
                    <w:gridCol w:w="322"/>
                    <w:gridCol w:w="322"/>
                    <w:gridCol w:w="322"/>
                  </w:tblGrid>
                  <w:tr w:rsidR="00F154D0">
                    <w:tc>
                      <w:tcPr>
                        <w:tcW w:w="714" w:type="pct"/>
                      </w:tcPr>
                      <w:p w:rsidR="00F154D0" w:rsidRDefault="004562B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2F38BD">
                          <w:instrText>Friday</w:instrText>
                        </w:r>
                        <w:r>
                          <w:fldChar w:fldCharType="end"/>
                        </w:r>
                        <w:r>
                          <w:instrText xml:space="preserve"> = “Monday" 1 ""</w:instrTex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F154D0" w:rsidRDefault="004562B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2F38BD">
                          <w:instrText>Friday</w:instrText>
                        </w:r>
                        <w:r>
                          <w:fldChar w:fldCharType="end"/>
                        </w:r>
                        <w:r>
                          <w:instrText xml:space="preserve"> = “Tuesday"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=A1 </w:instrText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=A1+1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F154D0" w:rsidRDefault="004562B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2F38BD">
                          <w:instrText>Friday</w:instrText>
                        </w:r>
                        <w:r>
                          <w:fldChar w:fldCharType="end"/>
                        </w:r>
                        <w:r>
                          <w:instrText xml:space="preserve"> = “Wednesday"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=B1 </w:instrText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=B1+1 </w:instrText>
                        </w:r>
                        <w:r>
                          <w:fldChar w:fldCharType="separate"/>
                        </w:r>
                        <w:r w:rsidR="006D52F3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F154D0" w:rsidRDefault="004562B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2F38BD">
                          <w:instrText>Friday</w:instrText>
                        </w:r>
                        <w:r>
                          <w:fldChar w:fldCharType="end"/>
                        </w:r>
                        <w:r>
                          <w:instrText xml:space="preserve"> = “Thursday"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=C1 </w:instrText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=C1+1 </w:instrText>
                        </w:r>
                        <w:r>
                          <w:fldChar w:fldCharType="separate"/>
                        </w:r>
                        <w:r w:rsidR="006D52F3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F154D0" w:rsidRDefault="004562B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2F38BD">
                          <w:instrText>Friday</w:instrText>
                        </w:r>
                        <w:r>
                          <w:fldChar w:fldCharType="end"/>
                        </w:r>
                        <w:r>
                          <w:instrText xml:space="preserve">= “Friday"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=D1 </w:instrText>
                        </w:r>
                        <w:r>
                          <w:fldChar w:fldCharType="separate"/>
                        </w:r>
                        <w:r w:rsidR="006B5A63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=D1+1 </w:instrText>
                        </w:r>
                        <w:r>
                          <w:fldChar w:fldCharType="separate"/>
                        </w:r>
                        <w:r w:rsidR="006D52F3"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 w:rsidR="002F38BD"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F154D0" w:rsidRDefault="004562B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2F38BD">
                          <w:instrText>Friday</w:instrText>
                        </w:r>
                        <w:r>
                          <w:fldChar w:fldCharType="end"/>
                        </w:r>
                        <w:r>
                          <w:instrText xml:space="preserve"> = “Saturday"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=E1 </w:instrText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instrText>1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=E1+1 </w:instrText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 w:rsidR="002F38BD"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 w:rsidR="002F38BD"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F154D0" w:rsidRDefault="004562B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2F38BD">
                          <w:instrText>Friday</w:instrText>
                        </w:r>
                        <w:r>
                          <w:fldChar w:fldCharType="end"/>
                        </w:r>
                        <w:r>
                          <w:instrText xml:space="preserve"> = “Sunday"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=F1 </w:instrText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=F1+1 </w:instrText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t>3</w:t>
                        </w:r>
                        <w:r>
                          <w:fldChar w:fldCharType="end"/>
                        </w:r>
                      </w:p>
                    </w:tc>
                  </w:tr>
                  <w:tr w:rsidR="00F154D0">
                    <w:tc>
                      <w:tcPr>
                        <w:tcW w:w="714" w:type="pct"/>
                      </w:tcPr>
                      <w:p w:rsidR="00F154D0" w:rsidRDefault="004562B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=G1+1 </w:instrText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t>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F154D0" w:rsidRDefault="004562B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=A2+1 </w:instrText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t>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F154D0" w:rsidRDefault="004562B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=B2+1 </w:instrText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t>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F154D0" w:rsidRDefault="004562B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=C2+1 </w:instrText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t>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F154D0" w:rsidRDefault="004562B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=D2+1 </w:instrText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t>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F154D0" w:rsidRDefault="004562B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=E2+1 </w:instrText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t>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F154D0" w:rsidRDefault="004562B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=F2+1 </w:instrText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t>10</w:t>
                        </w:r>
                        <w:r>
                          <w:fldChar w:fldCharType="end"/>
                        </w:r>
                      </w:p>
                    </w:tc>
                  </w:tr>
                  <w:tr w:rsidR="00F154D0">
                    <w:tc>
                      <w:tcPr>
                        <w:tcW w:w="714" w:type="pct"/>
                      </w:tcPr>
                      <w:p w:rsidR="00F154D0" w:rsidRDefault="004562B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=G2+1 </w:instrText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t>11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F154D0" w:rsidRDefault="004562B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=A3+1 </w:instrText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t>12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F154D0" w:rsidRDefault="004562B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=B3+1 </w:instrText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t>13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F154D0" w:rsidRDefault="004562B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=C3+1 </w:instrText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t>14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F154D0" w:rsidRDefault="004562B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=D3+1 </w:instrText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t>15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F154D0" w:rsidRDefault="004562B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=E3+1 </w:instrText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t>16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F154D0" w:rsidRDefault="004562B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=F3+1 </w:instrText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t>17</w:t>
                        </w:r>
                        <w:r>
                          <w:fldChar w:fldCharType="end"/>
                        </w:r>
                      </w:p>
                    </w:tc>
                  </w:tr>
                  <w:tr w:rsidR="00F154D0">
                    <w:tc>
                      <w:tcPr>
                        <w:tcW w:w="714" w:type="pct"/>
                      </w:tcPr>
                      <w:p w:rsidR="00F154D0" w:rsidRDefault="004562B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=G3+1 </w:instrText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t>18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F154D0" w:rsidRDefault="004562B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=A4+1 </w:instrText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t>19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F154D0" w:rsidRDefault="004562B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=B4+1 </w:instrText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t>20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F154D0" w:rsidRDefault="004562B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=C4+1 </w:instrText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t>21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F154D0" w:rsidRDefault="004562B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=D4+1 </w:instrText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t>22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F154D0" w:rsidRDefault="004562B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=E4+1 </w:instrText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t>23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F154D0" w:rsidRDefault="004562B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=F4+1 </w:instrText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t>24</w:t>
                        </w:r>
                        <w:r>
                          <w:fldChar w:fldCharType="end"/>
                        </w:r>
                      </w:p>
                    </w:tc>
                  </w:tr>
                  <w:tr w:rsidR="00F154D0">
                    <w:tc>
                      <w:tcPr>
                        <w:tcW w:w="714" w:type="pct"/>
                      </w:tcPr>
                      <w:p w:rsidR="00F154D0" w:rsidRDefault="004562B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=G4</w:instrText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=G4 </w:instrText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2F38BD"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=G4+1 </w:instrText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t>25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F154D0" w:rsidRDefault="004562B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=A5</w:instrText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=A5 </w:instrText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2F38BD"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=A5+1 </w:instrText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t>26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F154D0" w:rsidRDefault="004562B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=B5</w:instrText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=B5 </w:instrText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2F38BD"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=B5+1 </w:instrText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t>27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F154D0" w:rsidRDefault="004562B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=C5</w:instrText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=C5 </w:instrText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2F38BD"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=C5+1 </w:instrText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t>28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F154D0" w:rsidRDefault="004562B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=D5</w:instrText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=D5 </w:instrText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2F38BD"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=D5+1 </w:instrText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t>29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F154D0" w:rsidRDefault="004562B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=E5</w:instrText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=E5 </w:instrText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2F38BD"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=E5+1 </w:instrText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t>30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F154D0" w:rsidRDefault="004562B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=F5</w:instrText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=F5 </w:instrText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2F38BD"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=F5+1 </w:instrText>
                        </w:r>
                        <w:r>
                          <w:fldChar w:fldCharType="separate"/>
                        </w:r>
                        <w:r w:rsidR="006B5A63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</w:tr>
                  <w:tr w:rsidR="00F154D0">
                    <w:tc>
                      <w:tcPr>
                        <w:tcW w:w="714" w:type="pct"/>
                      </w:tcPr>
                      <w:p w:rsidR="00F154D0" w:rsidRDefault="004562B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=G5</w:instrText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=G5 </w:instrText>
                        </w:r>
                        <w:r>
                          <w:fldChar w:fldCharType="separate"/>
                        </w:r>
                        <w:r w:rsidR="006B5A63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2F38BD"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=G5+1 </w:instrText>
                        </w:r>
                        <w:r>
                          <w:fldChar w:fldCharType="separate"/>
                        </w:r>
                        <w:r w:rsidR="006B5A63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F154D0" w:rsidRDefault="004562B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=A6</w:instrText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=A6 </w:instrText>
                        </w:r>
                        <w:r>
                          <w:fldChar w:fldCharType="separate"/>
                        </w:r>
                        <w:r w:rsidR="006B5A63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2F38BD"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=A6+1 </w:instrText>
                        </w:r>
                        <w:r>
                          <w:fldChar w:fldCharType="separate"/>
                        </w:r>
                        <w:r w:rsidR="007635B6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F154D0" w:rsidRDefault="00F154D0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F154D0" w:rsidRDefault="00F154D0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F154D0" w:rsidRDefault="00F154D0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F154D0" w:rsidRDefault="00F154D0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F154D0" w:rsidRDefault="00F154D0">
                        <w:pPr>
                          <w:pStyle w:val="Off-MonthDates"/>
                        </w:pPr>
                      </w:p>
                    </w:tc>
                  </w:tr>
                </w:tbl>
                <w:p w:rsidR="00F154D0" w:rsidRDefault="00F154D0"/>
              </w:tc>
              <w:tc>
                <w:tcPr>
                  <w:tcW w:w="482" w:type="dxa"/>
                </w:tcPr>
                <w:p w:rsidR="00F154D0" w:rsidRDefault="00F154D0"/>
              </w:tc>
              <w:tc>
                <w:tcPr>
                  <w:tcW w:w="2254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Caption w:val="Future month calendar layout table"/>
                  </w:tblPr>
                  <w:tblGrid>
                    <w:gridCol w:w="322"/>
                    <w:gridCol w:w="322"/>
                    <w:gridCol w:w="322"/>
                    <w:gridCol w:w="322"/>
                    <w:gridCol w:w="322"/>
                    <w:gridCol w:w="322"/>
                    <w:gridCol w:w="322"/>
                  </w:tblGrid>
                  <w:tr w:rsidR="00F154D0">
                    <w:tc>
                      <w:tcPr>
                        <w:tcW w:w="714" w:type="pct"/>
                      </w:tcPr>
                      <w:p w:rsidR="00F154D0" w:rsidRDefault="004562B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2F38BD">
                          <w:instrText>Wednesday</w:instrText>
                        </w:r>
                        <w:r>
                          <w:fldChar w:fldCharType="end"/>
                        </w:r>
                        <w:r>
                          <w:instrText xml:space="preserve"> = “Monday" 1 ""</w:instrTex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F154D0" w:rsidRDefault="004562B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2F38BD">
                          <w:instrText>Wednesday</w:instrText>
                        </w:r>
                        <w:r>
                          <w:fldChar w:fldCharType="end"/>
                        </w:r>
                        <w:r>
                          <w:instrText xml:space="preserve"> = “Tuesday"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=A1 </w:instrText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=A1+1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F154D0" w:rsidRDefault="004562B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2F38BD">
                          <w:instrText>Wednesday</w:instrText>
                        </w:r>
                        <w:r>
                          <w:fldChar w:fldCharType="end"/>
                        </w:r>
                        <w:r>
                          <w:instrText xml:space="preserve"> = “Wednesday"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=B1 </w:instrText>
                        </w:r>
                        <w:r>
                          <w:fldChar w:fldCharType="separate"/>
                        </w:r>
                        <w:r w:rsidR="006B5A63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=B1+1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 w:rsidR="002F38BD"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F154D0" w:rsidRDefault="004562B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2F38BD">
                          <w:instrText>Wednesday</w:instrText>
                        </w:r>
                        <w:r>
                          <w:fldChar w:fldCharType="end"/>
                        </w:r>
                        <w:r>
                          <w:instrText xml:space="preserve"> = “Thursday"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=C1 </w:instrText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instrText>1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=C1+1 </w:instrText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 w:rsidR="002F38BD"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 w:rsidR="002F38BD"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F154D0" w:rsidRDefault="004562B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2F38BD">
                          <w:instrText>Wednesday</w:instrText>
                        </w:r>
                        <w:r>
                          <w:fldChar w:fldCharType="end"/>
                        </w:r>
                        <w:r>
                          <w:instrText xml:space="preserve">= “Friday"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=D1 </w:instrText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=D1+1 </w:instrText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 w:rsidR="002F38BD"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t>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F154D0" w:rsidRDefault="004562B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2F38BD">
                          <w:instrText>Wednesday</w:instrText>
                        </w:r>
                        <w:r>
                          <w:fldChar w:fldCharType="end"/>
                        </w:r>
                        <w:r>
                          <w:instrText xml:space="preserve"> = “Saturday"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=E1 </w:instrText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=E1+1 </w:instrText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t>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F154D0" w:rsidRDefault="004562B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2F38BD">
                          <w:instrText>Wednesday</w:instrText>
                        </w:r>
                        <w:r>
                          <w:fldChar w:fldCharType="end"/>
                        </w:r>
                        <w:r>
                          <w:instrText xml:space="preserve"> = “Sunday"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=F1 </w:instrText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=F1+1 </w:instrText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instrText>5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instrText>5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t>5</w:t>
                        </w:r>
                        <w:r>
                          <w:fldChar w:fldCharType="end"/>
                        </w:r>
                      </w:p>
                    </w:tc>
                  </w:tr>
                  <w:tr w:rsidR="00F154D0">
                    <w:tc>
                      <w:tcPr>
                        <w:tcW w:w="714" w:type="pct"/>
                      </w:tcPr>
                      <w:p w:rsidR="00F154D0" w:rsidRDefault="004562B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=G1+1 </w:instrText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t>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F154D0" w:rsidRDefault="004562B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=A2+1 </w:instrText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t>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F154D0" w:rsidRDefault="004562B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=B2+1 </w:instrText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t>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F154D0" w:rsidRDefault="004562B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=C2+1 </w:instrText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t>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F154D0" w:rsidRDefault="004562B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=D2+1 </w:instrText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t>10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F154D0" w:rsidRDefault="004562B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=E2+1 </w:instrText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t>11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F154D0" w:rsidRDefault="004562B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=F2+1 </w:instrText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t>12</w:t>
                        </w:r>
                        <w:r>
                          <w:fldChar w:fldCharType="end"/>
                        </w:r>
                      </w:p>
                    </w:tc>
                  </w:tr>
                  <w:tr w:rsidR="00F154D0">
                    <w:tc>
                      <w:tcPr>
                        <w:tcW w:w="714" w:type="pct"/>
                      </w:tcPr>
                      <w:p w:rsidR="00F154D0" w:rsidRDefault="004562B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=G2+1 </w:instrText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t>13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F154D0" w:rsidRDefault="004562B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=A3+1 </w:instrText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t>14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F154D0" w:rsidRDefault="004562B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=B3+1 </w:instrText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t>15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F154D0" w:rsidRDefault="004562B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=C3+1 </w:instrText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t>16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F154D0" w:rsidRDefault="004562B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=D3+1 </w:instrText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t>17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F154D0" w:rsidRDefault="004562B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=E3+1 </w:instrText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t>18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F154D0" w:rsidRDefault="004562B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=F3+1 </w:instrText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t>19</w:t>
                        </w:r>
                        <w:r>
                          <w:fldChar w:fldCharType="end"/>
                        </w:r>
                      </w:p>
                    </w:tc>
                  </w:tr>
                  <w:tr w:rsidR="00F154D0">
                    <w:tc>
                      <w:tcPr>
                        <w:tcW w:w="714" w:type="pct"/>
                      </w:tcPr>
                      <w:p w:rsidR="00F154D0" w:rsidRDefault="004562B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=G3+1 </w:instrText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t>20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F154D0" w:rsidRDefault="004562B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=A4+1 </w:instrText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t>21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F154D0" w:rsidRDefault="004562B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=B4+1 </w:instrText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t>22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F154D0" w:rsidRDefault="004562B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=C4+1 </w:instrText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t>23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F154D0" w:rsidRDefault="004562B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=D4+1 </w:instrText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t>24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F154D0" w:rsidRDefault="004562B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=E4+1 </w:instrText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t>25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F154D0" w:rsidRDefault="004562B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=F4+1 </w:instrText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t>26</w:t>
                        </w:r>
                        <w:r>
                          <w:fldChar w:fldCharType="end"/>
                        </w:r>
                      </w:p>
                    </w:tc>
                  </w:tr>
                  <w:tr w:rsidR="00F154D0">
                    <w:tc>
                      <w:tcPr>
                        <w:tcW w:w="714" w:type="pct"/>
                      </w:tcPr>
                      <w:p w:rsidR="00F154D0" w:rsidRDefault="004562B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=G4</w:instrText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=G4 </w:instrText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2F38BD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=G4+1 </w:instrText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t>27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F154D0" w:rsidRDefault="004562B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=A5</w:instrText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=A5 </w:instrText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2F38BD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=A5+1 </w:instrText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t>28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F154D0" w:rsidRDefault="004562B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=B5</w:instrText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=B5 </w:instrText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2F38BD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=B5+1 </w:instrText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t>29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F154D0" w:rsidRDefault="004562B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=C5</w:instrText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=C5 </w:instrText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2F38BD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=C5+1 </w:instrText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t>30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F154D0" w:rsidRDefault="004562B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=D5</w:instrText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=D5 </w:instrText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2F38BD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=D5+1 </w:instrText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t>31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F154D0" w:rsidRDefault="004562B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=E5</w:instrText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=E5 </w:instrText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2F38BD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=E5+1 </w:instrText>
                        </w:r>
                        <w:r>
                          <w:fldChar w:fldCharType="separate"/>
                        </w:r>
                        <w:r w:rsidR="006B5A63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F154D0" w:rsidRDefault="004562B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=F5</w:instrText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=F5 </w:instrText>
                        </w:r>
                        <w:r>
                          <w:fldChar w:fldCharType="separate"/>
                        </w:r>
                        <w:r w:rsidR="006B5A63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2F38BD"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=F5+1 </w:instrText>
                        </w:r>
                        <w:r>
                          <w:fldChar w:fldCharType="separate"/>
                        </w:r>
                        <w:r w:rsidR="006D52F3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</w:tr>
                  <w:tr w:rsidR="00F154D0">
                    <w:tc>
                      <w:tcPr>
                        <w:tcW w:w="714" w:type="pct"/>
                      </w:tcPr>
                      <w:p w:rsidR="00F154D0" w:rsidRDefault="004562B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=G5</w:instrText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=G5 </w:instrText>
                        </w:r>
                        <w:r>
                          <w:fldChar w:fldCharType="separate"/>
                        </w:r>
                        <w:r w:rsidR="006D52F3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6D52F3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=G5+1 </w:instrText>
                        </w:r>
                        <w:r>
                          <w:fldChar w:fldCharType="separate"/>
                        </w:r>
                        <w:r w:rsidR="006D52F3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6D52F3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F154D0" w:rsidRDefault="004562B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=A6</w:instrText>
                        </w:r>
                        <w:r>
                          <w:fldChar w:fldCharType="separate"/>
                        </w:r>
                        <w:r w:rsidR="002F38BD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=A6 </w:instrText>
                        </w:r>
                        <w:r>
                          <w:fldChar w:fldCharType="separate"/>
                        </w:r>
                        <w:r w:rsidR="006D52F3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6D52F3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=A6+1 </w:instrText>
                        </w:r>
                        <w:r>
                          <w:fldChar w:fldCharType="separate"/>
                        </w:r>
                        <w:r w:rsidR="006D52F3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6D52F3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F154D0" w:rsidRDefault="00F154D0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F154D0" w:rsidRDefault="00F154D0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F154D0" w:rsidRDefault="00F154D0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F154D0" w:rsidRDefault="00F154D0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F154D0" w:rsidRDefault="00F154D0">
                        <w:pPr>
                          <w:pStyle w:val="Off-MonthDates"/>
                        </w:pPr>
                      </w:p>
                    </w:tc>
                  </w:tr>
                </w:tbl>
                <w:p w:rsidR="00F154D0" w:rsidRDefault="00F154D0"/>
              </w:tc>
            </w:tr>
          </w:tbl>
          <w:p w:rsidR="00F154D0" w:rsidRDefault="00F154D0">
            <w:pPr>
              <w:pStyle w:val="NoSpacing"/>
              <w:rPr>
                <w:sz w:val="2"/>
              </w:rPr>
            </w:pPr>
          </w:p>
          <w:tbl>
            <w:tblPr>
              <w:tblW w:w="4500" w:type="pct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Layout table"/>
            </w:tblPr>
            <w:tblGrid>
              <w:gridCol w:w="1646"/>
              <w:gridCol w:w="599"/>
              <w:gridCol w:w="499"/>
              <w:gridCol w:w="1647"/>
              <w:gridCol w:w="599"/>
            </w:tblGrid>
            <w:tr w:rsidR="00F154D0">
              <w:trPr>
                <w:trHeight w:hRule="exact" w:val="230"/>
                <w:jc w:val="center"/>
              </w:trPr>
              <w:tc>
                <w:tcPr>
                  <w:tcW w:w="1650" w:type="pct"/>
                  <w:shd w:val="clear" w:color="auto" w:fill="11607C" w:themeFill="accent1" w:themeFillShade="BF"/>
                  <w:vAlign w:val="center"/>
                </w:tcPr>
                <w:p w:rsidR="00F154D0" w:rsidRDefault="004562B5">
                  <w:pPr>
                    <w:pStyle w:val="Off-Months"/>
                  </w:pPr>
                  <w:r>
                    <w:fldChar w:fldCharType="begin"/>
                  </w:r>
                  <w:r>
                    <w:instrText xml:space="preserve"> DOCVARIABLE  MonthStartB \@ MMMM \* MERGEFORMAT </w:instrText>
                  </w:r>
                  <w:r>
                    <w:fldChar w:fldCharType="separate"/>
                  </w:r>
                  <w:r w:rsidR="002F38BD">
                    <w:t>November</w:t>
                  </w:r>
                  <w: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8ED6EF" w:themeFill="accent1" w:themeFillTint="66"/>
                  <w:vAlign w:val="center"/>
                </w:tcPr>
                <w:p w:rsidR="00F154D0" w:rsidRDefault="004562B5">
                  <w:pPr>
                    <w:pStyle w:val="Off-MonthYears"/>
                  </w:pPr>
                  <w:r>
                    <w:fldChar w:fldCharType="begin"/>
                  </w:r>
                  <w:r>
                    <w:instrText xml:space="preserve"> DOCVARIABLE  MonthStartB \@  yyyy   \* MERGEFORMAT </w:instrText>
                  </w:r>
                  <w:r>
                    <w:fldChar w:fldCharType="separate"/>
                  </w:r>
                  <w:r w:rsidR="002F38BD">
                    <w:t>2019</w:t>
                  </w:r>
                  <w:r>
                    <w:fldChar w:fldCharType="end"/>
                  </w:r>
                </w:p>
              </w:tc>
              <w:tc>
                <w:tcPr>
                  <w:tcW w:w="500" w:type="pct"/>
                  <w:vAlign w:val="center"/>
                </w:tcPr>
                <w:p w:rsidR="00F154D0" w:rsidRDefault="00F154D0">
                  <w:pPr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</w:p>
              </w:tc>
              <w:tc>
                <w:tcPr>
                  <w:tcW w:w="1650" w:type="pct"/>
                  <w:shd w:val="clear" w:color="auto" w:fill="11607C" w:themeFill="accent1" w:themeFillShade="BF"/>
                  <w:vAlign w:val="center"/>
                </w:tcPr>
                <w:p w:rsidR="00F154D0" w:rsidRDefault="004562B5">
                  <w:pPr>
                    <w:pStyle w:val="Off-Months"/>
                  </w:pPr>
                  <w:r>
                    <w:fldChar w:fldCharType="begin"/>
                  </w:r>
                  <w:r>
                    <w:instrText xml:space="preserve"> DOCVARIABLE  MonthStartA \@ MMMM \* MERGEFORMAT </w:instrText>
                  </w:r>
                  <w:r>
                    <w:fldChar w:fldCharType="separate"/>
                  </w:r>
                  <w:r w:rsidR="002F38BD">
                    <w:t>January</w:t>
                  </w:r>
                  <w: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8ED6EF" w:themeFill="accent1" w:themeFillTint="66"/>
                  <w:vAlign w:val="center"/>
                </w:tcPr>
                <w:p w:rsidR="00F154D0" w:rsidRDefault="004562B5">
                  <w:pPr>
                    <w:pStyle w:val="Off-MonthYears"/>
                  </w:pPr>
                  <w:r>
                    <w:fldChar w:fldCharType="begin"/>
                  </w:r>
                  <w:r>
                    <w:instrText xml:space="preserve"> DOCVARIABLE  MonthStartA \@  yyyy   \* MERGEFORMAT </w:instrText>
                  </w:r>
                  <w:r>
                    <w:fldChar w:fldCharType="separate"/>
                  </w:r>
                  <w:r w:rsidR="002F38BD">
                    <w:t>2020</w:t>
                  </w:r>
                  <w:r>
                    <w:fldChar w:fldCharType="end"/>
                  </w:r>
                </w:p>
              </w:tc>
            </w:tr>
          </w:tbl>
          <w:p w:rsidR="00F154D0" w:rsidRDefault="00F154D0"/>
        </w:tc>
        <w:tc>
          <w:tcPr>
            <w:tcW w:w="629" w:type="dxa"/>
          </w:tcPr>
          <w:p w:rsidR="00F154D0" w:rsidRDefault="00F154D0"/>
        </w:tc>
        <w:tc>
          <w:tcPr>
            <w:tcW w:w="4411" w:type="dxa"/>
            <w:tcMar>
              <w:left w:w="187" w:type="dxa"/>
              <w:right w:w="216" w:type="dxa"/>
            </w:tcMar>
          </w:tcPr>
          <w:p w:rsidR="00F154D0" w:rsidRDefault="004562B5">
            <w:pPr>
              <w:pStyle w:val="Heading1"/>
            </w:pPr>
            <w:r>
              <w:t>Notes:</w:t>
            </w:r>
          </w:p>
          <w:p w:rsidR="00F154D0" w:rsidRDefault="00D833B9">
            <w:pPr>
              <w:pStyle w:val="Notes"/>
            </w:pPr>
            <w:sdt>
              <w:sdtPr>
                <w:id w:val="625590177"/>
                <w:placeholder>
                  <w:docPart w:val="23CC7E476CEC4830B4F26B613743623E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4562B5">
                  <w:t>To get started right away, click any placeholder text and start typing.</w:t>
                </w:r>
                <w:r w:rsidR="004562B5">
                  <w:br/>
                  <w:t>You can seamlessly save the document to the cloud from Word on your Windows, Mac, Android, or iOS device.</w:t>
                </w:r>
              </w:sdtContent>
            </w:sdt>
          </w:p>
        </w:tc>
      </w:tr>
    </w:tbl>
    <w:p w:rsidR="00F154D0" w:rsidRDefault="00F154D0">
      <w:pPr>
        <w:pStyle w:val="NoSpacing"/>
      </w:pPr>
    </w:p>
    <w:sectPr w:rsidR="00F154D0">
      <w:headerReference w:type="default" r:id="rId8"/>
      <w:footerReference w:type="default" r:id="rId9"/>
      <w:pgSz w:w="12240" w:h="15840"/>
      <w:pgMar w:top="720" w:right="720" w:bottom="720" w:left="72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33B9" w:rsidRDefault="00D833B9">
      <w:pPr>
        <w:spacing w:after="0"/>
      </w:pPr>
      <w:r>
        <w:separator/>
      </w:r>
    </w:p>
  </w:endnote>
  <w:endnote w:type="continuationSeparator" w:id="0">
    <w:p w:rsidR="00D833B9" w:rsidRDefault="00D833B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1DB1" w:rsidRDefault="005F1DB1">
    <w:pPr>
      <w:pStyle w:val="Footer"/>
    </w:pP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18304" behindDoc="1" locked="1" layoutInCell="1" allowOverlap="1" wp14:anchorId="030A1074" wp14:editId="030A1075">
              <wp:simplePos x="0" y="0"/>
              <wp:positionH relativeFrom="column">
                <wp:posOffset>6867652</wp:posOffset>
              </wp:positionH>
              <wp:positionV relativeFrom="page">
                <wp:posOffset>6362700</wp:posOffset>
              </wp:positionV>
              <wp:extent cx="0" cy="6350"/>
              <wp:effectExtent l="0" t="0" r="0" b="0"/>
              <wp:wrapNone/>
              <wp:docPr id="14" name="Freeform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50DF27A" id="Freeform 14" o:spid="_x0000_s1026" style="position:absolute;margin-left:540.75pt;margin-top:501pt;width:0;height:.5pt;z-index:-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" path="m,l,1,,2,,4,,xe" fillcolor="#8ed6ef [1300]" strokecolor="#8ed6ef [1300]" strokeweight="0">
              <v:path arrowok="t" o:connecttype="custom" o:connectlocs="0,0;0,1588;0,3175;0,6350;0,0" o:connectangles="0,0,0,0,0"/>
              <w10:wrap anchory="page"/>
              <w10:anchorlock/>
            </v:shape>
          </w:pict>
        </mc:Fallback>
      </mc:AlternateContent>
    </w: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19328" behindDoc="1" locked="1" layoutInCell="1" allowOverlap="1" wp14:anchorId="030A1076" wp14:editId="030A1077">
              <wp:simplePos x="0" y="0"/>
              <wp:positionH relativeFrom="column">
                <wp:posOffset>-19050</wp:posOffset>
              </wp:positionH>
              <wp:positionV relativeFrom="page">
                <wp:posOffset>6419850</wp:posOffset>
              </wp:positionV>
              <wp:extent cx="1270" cy="9525"/>
              <wp:effectExtent l="0" t="0" r="17780" b="28575"/>
              <wp:wrapNone/>
              <wp:docPr id="15" name="Freeform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9525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1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1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E07F252" id="Freeform 15" o:spid="_x0000_s1026" style="position:absolute;margin-left:-1.5pt;margin-top:505.5pt;width:.1pt;height:.75pt;z-index:-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" path="m,l1,5r,1l,xe" fillcolor="#8ed6ef [1300]" strokecolor="#8ed6ef [1300]" strokeweight="0">
              <v:path arrowok="t" o:connecttype="custom" o:connectlocs="0,0;1270,7938;1270,9525;0,0" o:connectangles="0,0,0,0"/>
              <w10:wrap anchory="page"/>
              <w10:anchorlock/>
            </v:shape>
          </w:pict>
        </mc:Fallback>
      </mc:AlternateContent>
    </w: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20352" behindDoc="1" locked="1" layoutInCell="1" allowOverlap="1" wp14:anchorId="030A1078" wp14:editId="030A1079">
              <wp:simplePos x="0" y="0"/>
              <wp:positionH relativeFrom="column">
                <wp:posOffset>-19050</wp:posOffset>
              </wp:positionH>
              <wp:positionV relativeFrom="page">
                <wp:posOffset>6381750</wp:posOffset>
              </wp:positionV>
              <wp:extent cx="4445" cy="29845"/>
              <wp:effectExtent l="0" t="0" r="14605" b="27305"/>
              <wp:wrapNone/>
              <wp:docPr id="16" name="Freeform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0 w 3"/>
                          <a:gd name="T3" fmla="*/ 3 h 19"/>
                          <a:gd name="T4" fmla="*/ 2 w 3"/>
                          <a:gd name="T5" fmla="*/ 7 h 19"/>
                          <a:gd name="T6" fmla="*/ 3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0 w 3"/>
                          <a:gd name="T15" fmla="*/ 2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2" y="7"/>
                            </a:lnTo>
                            <a:lnTo>
                              <a:pt x="3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66541FC" id="Freeform 16" o:spid="_x0000_s1026" style="position:absolute;margin-left:-1.5pt;margin-top:502.5pt;width:.35pt;height:2.35pt;z-index:-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" path="m,l,3,2,7r1,4l3,15r,4l,2r,l,xe" fillcolor="#8ed6ef [1300]" strokecolor="#8ed6ef [1300]" strokeweight="0">
              <v:path arrowok="t" o:connecttype="custom" o:connectlocs="0,0;0,4712;2963,10996;4445,17279;4445,23562;4445,29845;0,3142;0,3142;0,0" o:connectangles="0,0,0,0,0,0,0,0,0"/>
              <w10:wrap anchory="page"/>
              <w10:anchorlock/>
            </v:shape>
          </w:pict>
        </mc:Fallback>
      </mc:AlternateContent>
    </w: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22400" behindDoc="1" locked="1" layoutInCell="1" allowOverlap="1" wp14:anchorId="030A107A" wp14:editId="030A107B">
              <wp:simplePos x="0" y="0"/>
              <wp:positionH relativeFrom="column">
                <wp:posOffset>-19050</wp:posOffset>
              </wp:positionH>
              <wp:positionV relativeFrom="page">
                <wp:posOffset>6353175</wp:posOffset>
              </wp:positionV>
              <wp:extent cx="3175" cy="13970"/>
              <wp:effectExtent l="0" t="0" r="15875" b="24130"/>
              <wp:wrapNone/>
              <wp:docPr id="17" name="Freeform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3970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0 w 2"/>
                          <a:gd name="T3" fmla="*/ 1 h 9"/>
                          <a:gd name="T4" fmla="*/ 2 w 2"/>
                          <a:gd name="T5" fmla="*/ 3 h 9"/>
                          <a:gd name="T6" fmla="*/ 2 w 2"/>
                          <a:gd name="T7" fmla="*/ 5 h 9"/>
                          <a:gd name="T8" fmla="*/ 2 w 2"/>
                          <a:gd name="T9" fmla="*/ 9 h 9"/>
                          <a:gd name="T10" fmla="*/ 0 w 2"/>
                          <a:gd name="T11" fmla="*/ 9 h 9"/>
                          <a:gd name="T12" fmla="*/ 0 w 2"/>
                          <a:gd name="T13" fmla="*/ 9 h 9"/>
                          <a:gd name="T14" fmla="*/ 0 w 2"/>
                          <a:gd name="T15" fmla="*/ 6 h 9"/>
                          <a:gd name="T16" fmla="*/ 0 w 2"/>
                          <a:gd name="T17" fmla="*/ 4 h 9"/>
                          <a:gd name="T18" fmla="*/ 0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2" y="3"/>
                            </a:lnTo>
                            <a:lnTo>
                              <a:pt x="2" y="5"/>
                            </a:lnTo>
                            <a:lnTo>
                              <a:pt x="2" y="9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6"/>
                            </a:lnTo>
                            <a:lnTo>
                              <a:pt x="0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4996259" id="Freeform 17" o:spid="_x0000_s1026" style="position:absolute;margin-left:-1.5pt;margin-top:500.25pt;width:.25pt;height:1.1pt;z-index:-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" path="m,l,1,2,3r,2l2,9,,9r,l,6,,4,,1,,xe" fillcolor="#8ed6ef [1300]" strokecolor="#8ed6ef [1300]" strokeweight="0">
              <v:path arrowok="t" o:connecttype="custom" o:connectlocs="0,0;0,1552;3175,4657;3175,7761;3175,13970;0,13970;0,13970;0,9313;0,6209;0,1552;0,0" o:connectangles="0,0,0,0,0,0,0,0,0,0,0"/>
              <w10:wrap anchory="page"/>
              <w10:anchorlock/>
            </v:shape>
          </w:pict>
        </mc:Fallback>
      </mc:AlternateContent>
    </w: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23424" behindDoc="1" locked="1" layoutInCell="1" allowOverlap="1" wp14:anchorId="030A107C" wp14:editId="030A107D">
              <wp:simplePos x="0" y="0"/>
              <wp:positionH relativeFrom="column">
                <wp:posOffset>-19050</wp:posOffset>
              </wp:positionH>
              <wp:positionV relativeFrom="page">
                <wp:posOffset>5457825</wp:posOffset>
              </wp:positionV>
              <wp:extent cx="0" cy="3175"/>
              <wp:effectExtent l="0" t="0" r="0" b="0"/>
              <wp:wrapNone/>
              <wp:docPr id="18" name="Freeform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75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06A51DD" id="Freeform 18" o:spid="_x0000_s1026" style="position:absolute;margin-left:-1.5pt;margin-top:429.75pt;width:0;height:.25pt;z-index:-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" path="m,l,1,,2,,xe" fillcolor="#8ed6ef [1300]" strokecolor="#8ed6ef [1300]" strokeweight="0">
              <v:path arrowok="t" o:connecttype="custom" o:connectlocs="0,0;0,1588;0,3175;0,0" o:connectangles="0,0,0,0"/>
              <w10:wrap anchory="page"/>
              <w10:anchorlock/>
            </v:shape>
          </w:pict>
        </mc:Fallback>
      </mc:AlternateContent>
    </w: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24448" behindDoc="1" locked="1" layoutInCell="1" allowOverlap="1" wp14:anchorId="030A107E" wp14:editId="030A107F">
              <wp:simplePos x="0" y="0"/>
              <wp:positionH relativeFrom="column">
                <wp:posOffset>-28575</wp:posOffset>
              </wp:positionH>
              <wp:positionV relativeFrom="page">
                <wp:posOffset>5715000</wp:posOffset>
              </wp:positionV>
              <wp:extent cx="1270" cy="1270"/>
              <wp:effectExtent l="0" t="0" r="0" b="0"/>
              <wp:wrapNone/>
              <wp:docPr id="20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2F5BAD86" id="Rectangle 20" o:spid="_x0000_s1026" style="position:absolute;margin-left:-2.25pt;margin-top:450pt;width:.1pt;height:.1pt;z-index:-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25472" behindDoc="1" locked="1" layoutInCell="1" allowOverlap="1" wp14:anchorId="030A1080" wp14:editId="030A1081">
              <wp:simplePos x="0" y="0"/>
              <wp:positionH relativeFrom="column">
                <wp:posOffset>-28575</wp:posOffset>
              </wp:positionH>
              <wp:positionV relativeFrom="page">
                <wp:posOffset>5486400</wp:posOffset>
              </wp:positionV>
              <wp:extent cx="12700" cy="1270"/>
              <wp:effectExtent l="0" t="0" r="25400" b="17780"/>
              <wp:wrapNone/>
              <wp:docPr id="21" name="Freeform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1270"/>
                      </a:xfrm>
                      <a:custGeom>
                        <a:avLst/>
                        <a:gdLst>
                          <a:gd name="T0" fmla="*/ 8 w 8"/>
                          <a:gd name="T1" fmla="*/ 0 h 1"/>
                          <a:gd name="T2" fmla="*/ 6 w 8"/>
                          <a:gd name="T3" fmla="*/ 0 h 1"/>
                          <a:gd name="T4" fmla="*/ 3 w 8"/>
                          <a:gd name="T5" fmla="*/ 1 h 1"/>
                          <a:gd name="T6" fmla="*/ 3 w 8"/>
                          <a:gd name="T7" fmla="*/ 1 h 1"/>
                          <a:gd name="T8" fmla="*/ 0 w 8"/>
                          <a:gd name="T9" fmla="*/ 1 h 1"/>
                          <a:gd name="T10" fmla="*/ 3 w 8"/>
                          <a:gd name="T11" fmla="*/ 0 h 1"/>
                          <a:gd name="T12" fmla="*/ 6 w 8"/>
                          <a:gd name="T13" fmla="*/ 0 h 1"/>
                          <a:gd name="T14" fmla="*/ 8 w 8"/>
                          <a:gd name="T15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8" h="1">
                            <a:moveTo>
                              <a:pt x="8" y="0"/>
                            </a:moveTo>
                            <a:lnTo>
                              <a:pt x="6" y="0"/>
                            </a:lnTo>
                            <a:lnTo>
                              <a:pt x="3" y="1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5CC1754" id="Freeform 21" o:spid="_x0000_s1026" style="position:absolute;margin-left:-2.25pt;margin-top:6in;width:1pt;height:.1pt;z-index:-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" path="m8,l6,,3,1r,l,1,3,,6,,8,xe" fillcolor="#8ed6ef [1300]" strokecolor="#8ed6ef [1300]" strokeweight="0">
              <v:path arrowok="t" o:connecttype="custom" o:connectlocs="12700,0;9525,0;4763,1270;4763,1270;0,1270;4763,0;9525,0;12700,0" o:connectangles="0,0,0,0,0,0,0,0"/>
              <w10:wrap anchory="page"/>
              <w10:anchorlock/>
            </v:shape>
          </w:pict>
        </mc:Fallback>
      </mc:AlternateContent>
    </w: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26496" behindDoc="1" locked="1" layoutInCell="1" allowOverlap="1" wp14:anchorId="030A1082" wp14:editId="030A1083">
              <wp:simplePos x="0" y="0"/>
              <wp:positionH relativeFrom="column">
                <wp:posOffset>-9524</wp:posOffset>
              </wp:positionH>
              <wp:positionV relativeFrom="page">
                <wp:posOffset>5486400</wp:posOffset>
              </wp:positionV>
              <wp:extent cx="34925" cy="4445"/>
              <wp:effectExtent l="0" t="0" r="22225" b="14605"/>
              <wp:wrapNone/>
              <wp:docPr id="22" name="Freeform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445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0 h 3"/>
                          <a:gd name="T6" fmla="*/ 20 w 22"/>
                          <a:gd name="T7" fmla="*/ 0 h 3"/>
                          <a:gd name="T8" fmla="*/ 17 w 22"/>
                          <a:gd name="T9" fmla="*/ 0 h 3"/>
                          <a:gd name="T10" fmla="*/ 13 w 22"/>
                          <a:gd name="T11" fmla="*/ 2 h 3"/>
                          <a:gd name="T12" fmla="*/ 9 w 22"/>
                          <a:gd name="T13" fmla="*/ 2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0"/>
                            </a:lnTo>
                            <a:lnTo>
                              <a:pt x="20" y="0"/>
                            </a:lnTo>
                            <a:lnTo>
                              <a:pt x="17" y="0"/>
                            </a:lnTo>
                            <a:lnTo>
                              <a:pt x="13" y="2"/>
                            </a:lnTo>
                            <a:lnTo>
                              <a:pt x="9" y="2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8008BFD" id="Freeform 22" o:spid="_x0000_s1026" style="position:absolute;margin-left:-.75pt;margin-top:6in;width:2.75pt;height:.35pt;z-index:-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" path="m21,r,l22,,20,,17,,13,2,9,2,4,3,,3,21,xe" fillcolor="#8ed6ef [1300]" strokecolor="#8ed6ef [1300]" strokeweight="0">
              <v:path arrowok="t" o:connecttype="custom" o:connectlocs="33338,0;33338,0;34925,0;31750,0;26988,0;20638,2963;14288,2963;6350,4445;0,4445;33338,0" o:connectangles="0,0,0,0,0,0,0,0,0,0"/>
              <w10:wrap anchory="page"/>
              <w10:anchorlock/>
            </v:shape>
          </w:pict>
        </mc:Fallback>
      </mc:AlternateContent>
    </w: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27520" behindDoc="1" locked="1" layoutInCell="1" allowOverlap="1" wp14:anchorId="030A1084" wp14:editId="030A1085">
              <wp:simplePos x="0" y="0"/>
              <wp:positionH relativeFrom="column">
                <wp:posOffset>38101</wp:posOffset>
              </wp:positionH>
              <wp:positionV relativeFrom="page">
                <wp:posOffset>5486400</wp:posOffset>
              </wp:positionV>
              <wp:extent cx="20320" cy="0"/>
              <wp:effectExtent l="0" t="0" r="17780" b="19050"/>
              <wp:wrapNone/>
              <wp:docPr id="23" name="Freeform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0"/>
                      </a:xfrm>
                      <a:custGeom>
                        <a:avLst/>
                        <a:gdLst>
                          <a:gd name="T0" fmla="*/ 13 w 13"/>
                          <a:gd name="T1" fmla="*/ 11 w 13"/>
                          <a:gd name="T2" fmla="*/ 9 w 13"/>
                          <a:gd name="T3" fmla="*/ 5 w 13"/>
                          <a:gd name="T4" fmla="*/ 0 w 13"/>
                          <a:gd name="T5" fmla="*/ 1 w 13"/>
                          <a:gd name="T6" fmla="*/ 2 w 13"/>
                          <a:gd name="T7" fmla="*/ 3 w 13"/>
                          <a:gd name="T8" fmla="*/ 6 w 13"/>
                          <a:gd name="T9" fmla="*/ 7 w 13"/>
                          <a:gd name="T10" fmla="*/ 10 w 13"/>
                          <a:gd name="T11" fmla="*/ 13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13" y="0"/>
                            </a:move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5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1436059" id="Freeform 23" o:spid="_x0000_s1026" style="position:absolute;margin-left:3pt;margin-top:6in;width:1.6pt;height:0;z-index:-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" path="m13,l11,,9,,5,,,,1,,2,,3,,6,,7,r3,l13,xe" fillcolor="#8ed6ef [1300]" strokecolor="#8ed6ef [1300]" strokeweight="0">
              <v:path arrowok="t" o:connecttype="custom" o:connectlocs="20320,0;17194,0;14068,0;7815,0;0,0;1563,0;3126,0;4689,0;9378,0;10942,0;15631,0;20320,0" o:connectangles="0,0,0,0,0,0,0,0,0,0,0,0"/>
              <w10:wrap anchory="page"/>
              <w10:anchorlock/>
            </v:shape>
          </w:pict>
        </mc:Fallback>
      </mc:AlternateContent>
    </w: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57216" behindDoc="1" locked="1" layoutInCell="1" allowOverlap="1" wp14:anchorId="030A1086" wp14:editId="030A1087">
              <wp:simplePos x="0" y="0"/>
              <wp:positionH relativeFrom="column">
                <wp:posOffset>1143022</wp:posOffset>
              </wp:positionH>
              <wp:positionV relativeFrom="page">
                <wp:posOffset>5486400</wp:posOffset>
              </wp:positionV>
              <wp:extent cx="4445" cy="0"/>
              <wp:effectExtent l="0" t="0" r="0" b="0"/>
              <wp:wrapNone/>
              <wp:docPr id="24" name="Freeform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CCC66A5" id="Freeform 24" o:spid="_x0000_s1026" style="position:absolute;margin-left:90pt;margin-top:6in;width:.35pt;height:0;z-index:-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" path="m3,l1,,,,3,xe" fillcolor="#8ed6ef [1300]" strokecolor="#8ed6ef [1300]" strokeweight="0">
              <v:path arrowok="t" o:connecttype="custom" o:connectlocs="4445,0;1482,0;0,0;4445,0" o:connectangles="0,0,0,0"/>
              <w10:wrap anchory="page"/>
              <w10:anchorlock/>
            </v:shape>
          </w:pict>
        </mc:Fallback>
      </mc:AlternateContent>
    </w: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58240" behindDoc="1" locked="1" layoutInCell="1" allowOverlap="1" wp14:anchorId="030A1088" wp14:editId="030A1089">
              <wp:simplePos x="0" y="0"/>
              <wp:positionH relativeFrom="column">
                <wp:posOffset>66677</wp:posOffset>
              </wp:positionH>
              <wp:positionV relativeFrom="page">
                <wp:posOffset>5476875</wp:posOffset>
              </wp:positionV>
              <wp:extent cx="6805295" cy="17145"/>
              <wp:effectExtent l="0" t="0" r="14605" b="20955"/>
              <wp:wrapNone/>
              <wp:docPr id="25" name="Freeform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7145"/>
                      </a:xfrm>
                      <a:custGeom>
                        <a:avLst/>
                        <a:gdLst>
                          <a:gd name="T0" fmla="*/ 480 w 4248"/>
                          <a:gd name="T1" fmla="*/ 7 h 11"/>
                          <a:gd name="T2" fmla="*/ 516 w 4248"/>
                          <a:gd name="T3" fmla="*/ 9 h 11"/>
                          <a:gd name="T4" fmla="*/ 203 w 4248"/>
                          <a:gd name="T5" fmla="*/ 11 h 11"/>
                          <a:gd name="T6" fmla="*/ 72 w 4248"/>
                          <a:gd name="T7" fmla="*/ 11 h 11"/>
                          <a:gd name="T8" fmla="*/ 68 w 4248"/>
                          <a:gd name="T9" fmla="*/ 9 h 11"/>
                          <a:gd name="T10" fmla="*/ 57 w 4248"/>
                          <a:gd name="T11" fmla="*/ 11 h 11"/>
                          <a:gd name="T12" fmla="*/ 1 w 4248"/>
                          <a:gd name="T13" fmla="*/ 11 h 11"/>
                          <a:gd name="T14" fmla="*/ 94 w 4248"/>
                          <a:gd name="T15" fmla="*/ 9 h 11"/>
                          <a:gd name="T16" fmla="*/ 408 w 4248"/>
                          <a:gd name="T17" fmla="*/ 7 h 11"/>
                          <a:gd name="T18" fmla="*/ 444 w 4248"/>
                          <a:gd name="T19" fmla="*/ 7 h 11"/>
                          <a:gd name="T20" fmla="*/ 1001 w 4248"/>
                          <a:gd name="T21" fmla="*/ 6 h 11"/>
                          <a:gd name="T22" fmla="*/ 1114 w 4248"/>
                          <a:gd name="T23" fmla="*/ 6 h 11"/>
                          <a:gd name="T24" fmla="*/ 963 w 4248"/>
                          <a:gd name="T25" fmla="*/ 9 h 11"/>
                          <a:gd name="T26" fmla="*/ 654 w 4248"/>
                          <a:gd name="T27" fmla="*/ 9 h 11"/>
                          <a:gd name="T28" fmla="*/ 755 w 4248"/>
                          <a:gd name="T29" fmla="*/ 6 h 11"/>
                          <a:gd name="T30" fmla="*/ 910 w 4248"/>
                          <a:gd name="T31" fmla="*/ 6 h 11"/>
                          <a:gd name="T32" fmla="*/ 1586 w 4248"/>
                          <a:gd name="T33" fmla="*/ 6 h 11"/>
                          <a:gd name="T34" fmla="*/ 1776 w 4248"/>
                          <a:gd name="T35" fmla="*/ 6 h 11"/>
                          <a:gd name="T36" fmla="*/ 1624 w 4248"/>
                          <a:gd name="T37" fmla="*/ 8 h 11"/>
                          <a:gd name="T38" fmla="*/ 1406 w 4248"/>
                          <a:gd name="T39" fmla="*/ 11 h 11"/>
                          <a:gd name="T40" fmla="*/ 1198 w 4248"/>
                          <a:gd name="T41" fmla="*/ 6 h 11"/>
                          <a:gd name="T42" fmla="*/ 1296 w 4248"/>
                          <a:gd name="T43" fmla="*/ 7 h 11"/>
                          <a:gd name="T44" fmla="*/ 1378 w 4248"/>
                          <a:gd name="T45" fmla="*/ 6 h 11"/>
                          <a:gd name="T46" fmla="*/ 2354 w 4248"/>
                          <a:gd name="T47" fmla="*/ 3 h 11"/>
                          <a:gd name="T48" fmla="*/ 2395 w 4248"/>
                          <a:gd name="T49" fmla="*/ 3 h 11"/>
                          <a:gd name="T50" fmla="*/ 2397 w 4248"/>
                          <a:gd name="T51" fmla="*/ 7 h 11"/>
                          <a:gd name="T52" fmla="*/ 1835 w 4248"/>
                          <a:gd name="T53" fmla="*/ 8 h 11"/>
                          <a:gd name="T54" fmla="*/ 2030 w 4248"/>
                          <a:gd name="T55" fmla="*/ 4 h 11"/>
                          <a:gd name="T56" fmla="*/ 2339 w 4248"/>
                          <a:gd name="T57" fmla="*/ 4 h 11"/>
                          <a:gd name="T58" fmla="*/ 2915 w 4248"/>
                          <a:gd name="T59" fmla="*/ 2 h 11"/>
                          <a:gd name="T60" fmla="*/ 2971 w 4248"/>
                          <a:gd name="T61" fmla="*/ 2 h 11"/>
                          <a:gd name="T62" fmla="*/ 3009 w 4248"/>
                          <a:gd name="T63" fmla="*/ 3 h 11"/>
                          <a:gd name="T64" fmla="*/ 2691 w 4248"/>
                          <a:gd name="T65" fmla="*/ 8 h 11"/>
                          <a:gd name="T66" fmla="*/ 2475 w 4248"/>
                          <a:gd name="T67" fmla="*/ 3 h 11"/>
                          <a:gd name="T68" fmla="*/ 2735 w 4248"/>
                          <a:gd name="T69" fmla="*/ 3 h 11"/>
                          <a:gd name="T70" fmla="*/ 3870 w 4248"/>
                          <a:gd name="T71" fmla="*/ 2 h 11"/>
                          <a:gd name="T72" fmla="*/ 3901 w 4248"/>
                          <a:gd name="T73" fmla="*/ 2 h 11"/>
                          <a:gd name="T74" fmla="*/ 3939 w 4248"/>
                          <a:gd name="T75" fmla="*/ 2 h 11"/>
                          <a:gd name="T76" fmla="*/ 3965 w 4248"/>
                          <a:gd name="T77" fmla="*/ 2 h 11"/>
                          <a:gd name="T78" fmla="*/ 4014 w 4248"/>
                          <a:gd name="T79" fmla="*/ 3 h 11"/>
                          <a:gd name="T80" fmla="*/ 4154 w 4248"/>
                          <a:gd name="T81" fmla="*/ 3 h 11"/>
                          <a:gd name="T82" fmla="*/ 4172 w 4248"/>
                          <a:gd name="T83" fmla="*/ 3 h 11"/>
                          <a:gd name="T84" fmla="*/ 4207 w 4248"/>
                          <a:gd name="T85" fmla="*/ 3 h 11"/>
                          <a:gd name="T86" fmla="*/ 4236 w 4248"/>
                          <a:gd name="T87" fmla="*/ 6 h 11"/>
                          <a:gd name="T88" fmla="*/ 4248 w 4248"/>
                          <a:gd name="T89" fmla="*/ 6 h 11"/>
                          <a:gd name="T90" fmla="*/ 4237 w 4248"/>
                          <a:gd name="T91" fmla="*/ 9 h 11"/>
                          <a:gd name="T92" fmla="*/ 4224 w 4248"/>
                          <a:gd name="T93" fmla="*/ 9 h 11"/>
                          <a:gd name="T94" fmla="*/ 4222 w 4248"/>
                          <a:gd name="T95" fmla="*/ 8 h 11"/>
                          <a:gd name="T96" fmla="*/ 4199 w 4248"/>
                          <a:gd name="T97" fmla="*/ 6 h 11"/>
                          <a:gd name="T98" fmla="*/ 4184 w 4248"/>
                          <a:gd name="T99" fmla="*/ 6 h 11"/>
                          <a:gd name="T100" fmla="*/ 4175 w 4248"/>
                          <a:gd name="T101" fmla="*/ 4 h 11"/>
                          <a:gd name="T102" fmla="*/ 4152 w 4248"/>
                          <a:gd name="T103" fmla="*/ 7 h 11"/>
                          <a:gd name="T104" fmla="*/ 4117 w 4248"/>
                          <a:gd name="T105" fmla="*/ 7 h 11"/>
                          <a:gd name="T106" fmla="*/ 4004 w 4248"/>
                          <a:gd name="T107" fmla="*/ 7 h 11"/>
                          <a:gd name="T108" fmla="*/ 3633 w 4248"/>
                          <a:gd name="T109" fmla="*/ 2 h 11"/>
                          <a:gd name="T110" fmla="*/ 3762 w 4248"/>
                          <a:gd name="T111" fmla="*/ 0 h 11"/>
                          <a:gd name="T112" fmla="*/ 3604 w 4248"/>
                          <a:gd name="T113" fmla="*/ 2 h 11"/>
                          <a:gd name="T114" fmla="*/ 3348 w 4248"/>
                          <a:gd name="T115" fmla="*/ 8 h 11"/>
                          <a:gd name="T116" fmla="*/ 3029 w 4248"/>
                          <a:gd name="T117" fmla="*/ 4 h 11"/>
                          <a:gd name="T118" fmla="*/ 3167 w 4248"/>
                          <a:gd name="T119" fmla="*/ 3 h 11"/>
                          <a:gd name="T120" fmla="*/ 3380 w 4248"/>
                          <a:gd name="T121" fmla="*/ 2 h 11"/>
                          <a:gd name="T122" fmla="*/ 3465 w 4248"/>
                          <a:gd name="T123" fmla="*/ 2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1">
                            <a:moveTo>
                              <a:pt x="466" y="6"/>
                            </a:moveTo>
                            <a:lnTo>
                              <a:pt x="475" y="7"/>
                            </a:lnTo>
                            <a:lnTo>
                              <a:pt x="483" y="7"/>
                            </a:lnTo>
                            <a:lnTo>
                              <a:pt x="480" y="7"/>
                            </a:lnTo>
                            <a:lnTo>
                              <a:pt x="479" y="7"/>
                            </a:lnTo>
                            <a:lnTo>
                              <a:pt x="479" y="7"/>
                            </a:lnTo>
                            <a:lnTo>
                              <a:pt x="480" y="7"/>
                            </a:lnTo>
                            <a:lnTo>
                              <a:pt x="487" y="7"/>
                            </a:lnTo>
                            <a:lnTo>
                              <a:pt x="493" y="7"/>
                            </a:lnTo>
                            <a:lnTo>
                              <a:pt x="492" y="7"/>
                            </a:lnTo>
                            <a:lnTo>
                              <a:pt x="491" y="7"/>
                            </a:lnTo>
                            <a:lnTo>
                              <a:pt x="556" y="7"/>
                            </a:lnTo>
                            <a:lnTo>
                              <a:pt x="556" y="8"/>
                            </a:lnTo>
                            <a:lnTo>
                              <a:pt x="516" y="9"/>
                            </a:lnTo>
                            <a:lnTo>
                              <a:pt x="505" y="9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11"/>
                            </a:lnTo>
                            <a:lnTo>
                              <a:pt x="208" y="11"/>
                            </a:lnTo>
                            <a:lnTo>
                              <a:pt x="203" y="11"/>
                            </a:lnTo>
                            <a:lnTo>
                              <a:pt x="198" y="11"/>
                            </a:lnTo>
                            <a:lnTo>
                              <a:pt x="187" y="11"/>
                            </a:lnTo>
                            <a:lnTo>
                              <a:pt x="175" y="11"/>
                            </a:lnTo>
                            <a:lnTo>
                              <a:pt x="163" y="11"/>
                            </a:lnTo>
                            <a:lnTo>
                              <a:pt x="156" y="9"/>
                            </a:lnTo>
                            <a:lnTo>
                              <a:pt x="115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72" y="11"/>
                            </a:lnTo>
                            <a:lnTo>
                              <a:pt x="72" y="11"/>
                            </a:lnTo>
                            <a:lnTo>
                              <a:pt x="73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11"/>
                            </a:lnTo>
                            <a:lnTo>
                              <a:pt x="61" y="11"/>
                            </a:lnTo>
                            <a:lnTo>
                              <a:pt x="61" y="11"/>
                            </a:lnTo>
                            <a:lnTo>
                              <a:pt x="60" y="11"/>
                            </a:lnTo>
                            <a:lnTo>
                              <a:pt x="57" y="11"/>
                            </a:lnTo>
                            <a:lnTo>
                              <a:pt x="54" y="11"/>
                            </a:lnTo>
                            <a:lnTo>
                              <a:pt x="56" y="11"/>
                            </a:lnTo>
                            <a:lnTo>
                              <a:pt x="46" y="9"/>
                            </a:lnTo>
                            <a:lnTo>
                              <a:pt x="27" y="11"/>
                            </a:lnTo>
                            <a:lnTo>
                              <a:pt x="19" y="11"/>
                            </a:lnTo>
                            <a:lnTo>
                              <a:pt x="10" y="11"/>
                            </a:lnTo>
                            <a:lnTo>
                              <a:pt x="1" y="11"/>
                            </a:lnTo>
                            <a:lnTo>
                              <a:pt x="2" y="11"/>
                            </a:lnTo>
                            <a:lnTo>
                              <a:pt x="2" y="11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9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9"/>
                            </a:lnTo>
                            <a:lnTo>
                              <a:pt x="190" y="9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8"/>
                            </a:lnTo>
                            <a:lnTo>
                              <a:pt x="408" y="7"/>
                            </a:lnTo>
                            <a:lnTo>
                              <a:pt x="410" y="7"/>
                            </a:lnTo>
                            <a:lnTo>
                              <a:pt x="411" y="7"/>
                            </a:lnTo>
                            <a:lnTo>
                              <a:pt x="415" y="7"/>
                            </a:lnTo>
                            <a:lnTo>
                              <a:pt x="419" y="7"/>
                            </a:lnTo>
                            <a:lnTo>
                              <a:pt x="425" y="7"/>
                            </a:lnTo>
                            <a:lnTo>
                              <a:pt x="434" y="7"/>
                            </a:lnTo>
                            <a:lnTo>
                              <a:pt x="444" y="7"/>
                            </a:lnTo>
                            <a:lnTo>
                              <a:pt x="466" y="6"/>
                            </a:lnTo>
                            <a:close/>
                            <a:moveTo>
                              <a:pt x="962" y="4"/>
                            </a:moveTo>
                            <a:lnTo>
                              <a:pt x="967" y="4"/>
                            </a:lnTo>
                            <a:lnTo>
                              <a:pt x="967" y="6"/>
                            </a:lnTo>
                            <a:lnTo>
                              <a:pt x="982" y="6"/>
                            </a:lnTo>
                            <a:lnTo>
                              <a:pt x="980" y="6"/>
                            </a:lnTo>
                            <a:lnTo>
                              <a:pt x="1001" y="6"/>
                            </a:lnTo>
                            <a:lnTo>
                              <a:pt x="1020" y="6"/>
                            </a:lnTo>
                            <a:lnTo>
                              <a:pt x="1038" y="6"/>
                            </a:lnTo>
                            <a:lnTo>
                              <a:pt x="1056" y="6"/>
                            </a:lnTo>
                            <a:lnTo>
                              <a:pt x="1071" y="4"/>
                            </a:lnTo>
                            <a:lnTo>
                              <a:pt x="1065" y="6"/>
                            </a:lnTo>
                            <a:lnTo>
                              <a:pt x="1068" y="6"/>
                            </a:lnTo>
                            <a:lnTo>
                              <a:pt x="1114" y="6"/>
                            </a:lnTo>
                            <a:lnTo>
                              <a:pt x="1160" y="4"/>
                            </a:lnTo>
                            <a:lnTo>
                              <a:pt x="1169" y="4"/>
                            </a:lnTo>
                            <a:lnTo>
                              <a:pt x="1169" y="9"/>
                            </a:lnTo>
                            <a:lnTo>
                              <a:pt x="1164" y="9"/>
                            </a:lnTo>
                            <a:lnTo>
                              <a:pt x="1044" y="9"/>
                            </a:lnTo>
                            <a:lnTo>
                              <a:pt x="1004" y="9"/>
                            </a:lnTo>
                            <a:lnTo>
                              <a:pt x="963" y="9"/>
                            </a:lnTo>
                            <a:lnTo>
                              <a:pt x="763" y="8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9"/>
                            </a:lnTo>
                            <a:lnTo>
                              <a:pt x="677" y="9"/>
                            </a:lnTo>
                            <a:lnTo>
                              <a:pt x="654" y="9"/>
                            </a:lnTo>
                            <a:lnTo>
                              <a:pt x="609" y="8"/>
                            </a:lnTo>
                            <a:lnTo>
                              <a:pt x="563" y="8"/>
                            </a:lnTo>
                            <a:lnTo>
                              <a:pt x="560" y="8"/>
                            </a:lnTo>
                            <a:lnTo>
                              <a:pt x="560" y="6"/>
                            </a:lnTo>
                            <a:lnTo>
                              <a:pt x="643" y="6"/>
                            </a:lnTo>
                            <a:lnTo>
                              <a:pt x="726" y="6"/>
                            </a:lnTo>
                            <a:lnTo>
                              <a:pt x="755" y="6"/>
                            </a:lnTo>
                            <a:lnTo>
                              <a:pt x="753" y="6"/>
                            </a:lnTo>
                            <a:lnTo>
                              <a:pt x="774" y="6"/>
                            </a:lnTo>
                            <a:lnTo>
                              <a:pt x="798" y="6"/>
                            </a:lnTo>
                            <a:lnTo>
                              <a:pt x="822" y="6"/>
                            </a:lnTo>
                            <a:lnTo>
                              <a:pt x="860" y="4"/>
                            </a:lnTo>
                            <a:lnTo>
                              <a:pt x="859" y="6"/>
                            </a:lnTo>
                            <a:lnTo>
                              <a:pt x="910" y="6"/>
                            </a:lnTo>
                            <a:lnTo>
                              <a:pt x="962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6"/>
                            </a:lnTo>
                            <a:lnTo>
                              <a:pt x="1445" y="4"/>
                            </a:lnTo>
                            <a:lnTo>
                              <a:pt x="1496" y="6"/>
                            </a:lnTo>
                            <a:lnTo>
                              <a:pt x="1546" y="6"/>
                            </a:lnTo>
                            <a:lnTo>
                              <a:pt x="1586" y="6"/>
                            </a:lnTo>
                            <a:lnTo>
                              <a:pt x="1586" y="6"/>
                            </a:lnTo>
                            <a:lnTo>
                              <a:pt x="1614" y="6"/>
                            </a:lnTo>
                            <a:lnTo>
                              <a:pt x="1640" y="6"/>
                            </a:lnTo>
                            <a:lnTo>
                              <a:pt x="1666" y="6"/>
                            </a:lnTo>
                            <a:lnTo>
                              <a:pt x="1681" y="6"/>
                            </a:lnTo>
                            <a:lnTo>
                              <a:pt x="1703" y="6"/>
                            </a:lnTo>
                            <a:lnTo>
                              <a:pt x="1776" y="6"/>
                            </a:lnTo>
                            <a:lnTo>
                              <a:pt x="1785" y="6"/>
                            </a:lnTo>
                            <a:lnTo>
                              <a:pt x="1785" y="8"/>
                            </a:lnTo>
                            <a:lnTo>
                              <a:pt x="1717" y="9"/>
                            </a:lnTo>
                            <a:lnTo>
                              <a:pt x="1717" y="8"/>
                            </a:lnTo>
                            <a:lnTo>
                              <a:pt x="1689" y="9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8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6" y="11"/>
                            </a:lnTo>
                            <a:lnTo>
                              <a:pt x="1291" y="9"/>
                            </a:lnTo>
                            <a:lnTo>
                              <a:pt x="1173" y="9"/>
                            </a:lnTo>
                            <a:lnTo>
                              <a:pt x="1173" y="4"/>
                            </a:lnTo>
                            <a:lnTo>
                              <a:pt x="1200" y="6"/>
                            </a:lnTo>
                            <a:lnTo>
                              <a:pt x="1199" y="6"/>
                            </a:lnTo>
                            <a:lnTo>
                              <a:pt x="1198" y="6"/>
                            </a:lnTo>
                            <a:lnTo>
                              <a:pt x="1198" y="6"/>
                            </a:lnTo>
                            <a:lnTo>
                              <a:pt x="1196" y="6"/>
                            </a:lnTo>
                            <a:lnTo>
                              <a:pt x="1203" y="7"/>
                            </a:lnTo>
                            <a:lnTo>
                              <a:pt x="1209" y="7"/>
                            </a:lnTo>
                            <a:lnTo>
                              <a:pt x="1236" y="6"/>
                            </a:lnTo>
                            <a:lnTo>
                              <a:pt x="1233" y="7"/>
                            </a:lnTo>
                            <a:lnTo>
                              <a:pt x="1260" y="6"/>
                            </a:lnTo>
                            <a:lnTo>
                              <a:pt x="1296" y="7"/>
                            </a:lnTo>
                            <a:lnTo>
                              <a:pt x="1327" y="7"/>
                            </a:lnTo>
                            <a:lnTo>
                              <a:pt x="1360" y="6"/>
                            </a:lnTo>
                            <a:lnTo>
                              <a:pt x="1370" y="7"/>
                            </a:lnTo>
                            <a:lnTo>
                              <a:pt x="1370" y="6"/>
                            </a:lnTo>
                            <a:lnTo>
                              <a:pt x="1372" y="6"/>
                            </a:lnTo>
                            <a:lnTo>
                              <a:pt x="1374" y="6"/>
                            </a:lnTo>
                            <a:lnTo>
                              <a:pt x="1378" y="6"/>
                            </a:lnTo>
                            <a:lnTo>
                              <a:pt x="1382" y="6"/>
                            </a:lnTo>
                            <a:lnTo>
                              <a:pt x="1386" y="6"/>
                            </a:lnTo>
                            <a:lnTo>
                              <a:pt x="1389" y="6"/>
                            </a:lnTo>
                            <a:lnTo>
                              <a:pt x="1395" y="6"/>
                            </a:lnTo>
                            <a:lnTo>
                              <a:pt x="1401" y="6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3"/>
                            </a:moveTo>
                            <a:lnTo>
                              <a:pt x="2365" y="3"/>
                            </a:lnTo>
                            <a:lnTo>
                              <a:pt x="2372" y="3"/>
                            </a:lnTo>
                            <a:lnTo>
                              <a:pt x="2380" y="3"/>
                            </a:lnTo>
                            <a:lnTo>
                              <a:pt x="2386" y="3"/>
                            </a:lnTo>
                            <a:lnTo>
                              <a:pt x="2393" y="3"/>
                            </a:lnTo>
                            <a:lnTo>
                              <a:pt x="2395" y="3"/>
                            </a:lnTo>
                            <a:lnTo>
                              <a:pt x="2395" y="3"/>
                            </a:lnTo>
                            <a:lnTo>
                              <a:pt x="2394" y="3"/>
                            </a:lnTo>
                            <a:lnTo>
                              <a:pt x="2393" y="3"/>
                            </a:lnTo>
                            <a:lnTo>
                              <a:pt x="2393" y="4"/>
                            </a:lnTo>
                            <a:lnTo>
                              <a:pt x="2399" y="4"/>
                            </a:lnTo>
                            <a:lnTo>
                              <a:pt x="2399" y="7"/>
                            </a:lnTo>
                            <a:lnTo>
                              <a:pt x="2395" y="7"/>
                            </a:lnTo>
                            <a:lnTo>
                              <a:pt x="2397" y="7"/>
                            </a:lnTo>
                            <a:lnTo>
                              <a:pt x="2254" y="7"/>
                            </a:lnTo>
                            <a:lnTo>
                              <a:pt x="2114" y="7"/>
                            </a:lnTo>
                            <a:lnTo>
                              <a:pt x="2022" y="7"/>
                            </a:lnTo>
                            <a:lnTo>
                              <a:pt x="1962" y="8"/>
                            </a:lnTo>
                            <a:lnTo>
                              <a:pt x="1901" y="8"/>
                            </a:lnTo>
                            <a:lnTo>
                              <a:pt x="1868" y="8"/>
                            </a:lnTo>
                            <a:lnTo>
                              <a:pt x="1835" y="8"/>
                            </a:lnTo>
                            <a:lnTo>
                              <a:pt x="1788" y="8"/>
                            </a:lnTo>
                            <a:lnTo>
                              <a:pt x="1788" y="6"/>
                            </a:lnTo>
                            <a:lnTo>
                              <a:pt x="1850" y="6"/>
                            </a:lnTo>
                            <a:lnTo>
                              <a:pt x="1932" y="6"/>
                            </a:lnTo>
                            <a:lnTo>
                              <a:pt x="1931" y="6"/>
                            </a:lnTo>
                            <a:lnTo>
                              <a:pt x="2013" y="4"/>
                            </a:lnTo>
                            <a:lnTo>
                              <a:pt x="2030" y="4"/>
                            </a:lnTo>
                            <a:lnTo>
                              <a:pt x="2076" y="4"/>
                            </a:lnTo>
                            <a:lnTo>
                              <a:pt x="2122" y="3"/>
                            </a:lnTo>
                            <a:lnTo>
                              <a:pt x="2216" y="3"/>
                            </a:lnTo>
                            <a:lnTo>
                              <a:pt x="2339" y="3"/>
                            </a:lnTo>
                            <a:lnTo>
                              <a:pt x="2338" y="3"/>
                            </a:lnTo>
                            <a:lnTo>
                              <a:pt x="2338" y="3"/>
                            </a:lnTo>
                            <a:lnTo>
                              <a:pt x="2339" y="4"/>
                            </a:lnTo>
                            <a:lnTo>
                              <a:pt x="2346" y="3"/>
                            </a:lnTo>
                            <a:lnTo>
                              <a:pt x="2354" y="3"/>
                            </a:lnTo>
                            <a:close/>
                            <a:moveTo>
                              <a:pt x="2951" y="2"/>
                            </a:moveTo>
                            <a:lnTo>
                              <a:pt x="2953" y="2"/>
                            </a:lnTo>
                            <a:lnTo>
                              <a:pt x="2949" y="2"/>
                            </a:lnTo>
                            <a:lnTo>
                              <a:pt x="2951" y="2"/>
                            </a:lnTo>
                            <a:close/>
                            <a:moveTo>
                              <a:pt x="2915" y="2"/>
                            </a:moveTo>
                            <a:lnTo>
                              <a:pt x="2949" y="2"/>
                            </a:lnTo>
                            <a:lnTo>
                              <a:pt x="2947" y="2"/>
                            </a:lnTo>
                            <a:lnTo>
                              <a:pt x="2947" y="3"/>
                            </a:lnTo>
                            <a:lnTo>
                              <a:pt x="2945" y="3"/>
                            </a:lnTo>
                            <a:lnTo>
                              <a:pt x="2957" y="2"/>
                            </a:lnTo>
                            <a:lnTo>
                              <a:pt x="2958" y="3"/>
                            </a:lnTo>
                            <a:lnTo>
                              <a:pt x="2971" y="2"/>
                            </a:lnTo>
                            <a:lnTo>
                              <a:pt x="2986" y="3"/>
                            </a:lnTo>
                            <a:lnTo>
                              <a:pt x="3000" y="3"/>
                            </a:lnTo>
                            <a:lnTo>
                              <a:pt x="3008" y="3"/>
                            </a:lnTo>
                            <a:lnTo>
                              <a:pt x="3007" y="3"/>
                            </a:lnTo>
                            <a:lnTo>
                              <a:pt x="3006" y="3"/>
                            </a:lnTo>
                            <a:lnTo>
                              <a:pt x="3006" y="3"/>
                            </a:lnTo>
                            <a:lnTo>
                              <a:pt x="3009" y="3"/>
                            </a:lnTo>
                            <a:lnTo>
                              <a:pt x="3015" y="3"/>
                            </a:lnTo>
                            <a:lnTo>
                              <a:pt x="3015" y="7"/>
                            </a:lnTo>
                            <a:lnTo>
                              <a:pt x="3004" y="7"/>
                            </a:lnTo>
                            <a:lnTo>
                              <a:pt x="2953" y="6"/>
                            </a:lnTo>
                            <a:lnTo>
                              <a:pt x="2841" y="7"/>
                            </a:lnTo>
                            <a:lnTo>
                              <a:pt x="2731" y="8"/>
                            </a:lnTo>
                            <a:lnTo>
                              <a:pt x="2691" y="8"/>
                            </a:lnTo>
                            <a:lnTo>
                              <a:pt x="2651" y="8"/>
                            </a:lnTo>
                            <a:lnTo>
                              <a:pt x="2549" y="7"/>
                            </a:lnTo>
                            <a:lnTo>
                              <a:pt x="2447" y="7"/>
                            </a:lnTo>
                            <a:lnTo>
                              <a:pt x="2403" y="7"/>
                            </a:lnTo>
                            <a:lnTo>
                              <a:pt x="2403" y="4"/>
                            </a:lnTo>
                            <a:lnTo>
                              <a:pt x="2437" y="3"/>
                            </a:lnTo>
                            <a:lnTo>
                              <a:pt x="2475" y="3"/>
                            </a:lnTo>
                            <a:lnTo>
                              <a:pt x="2500" y="3"/>
                            </a:lnTo>
                            <a:lnTo>
                              <a:pt x="2499" y="3"/>
                            </a:lnTo>
                            <a:lnTo>
                              <a:pt x="2498" y="4"/>
                            </a:lnTo>
                            <a:lnTo>
                              <a:pt x="2526" y="3"/>
                            </a:lnTo>
                            <a:lnTo>
                              <a:pt x="2521" y="3"/>
                            </a:lnTo>
                            <a:lnTo>
                              <a:pt x="2550" y="3"/>
                            </a:lnTo>
                            <a:lnTo>
                              <a:pt x="2735" y="3"/>
                            </a:lnTo>
                            <a:lnTo>
                              <a:pt x="2915" y="2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2"/>
                            </a:lnTo>
                            <a:lnTo>
                              <a:pt x="3870" y="2"/>
                            </a:lnTo>
                            <a:lnTo>
                              <a:pt x="3871" y="2"/>
                            </a:lnTo>
                            <a:lnTo>
                              <a:pt x="3872" y="3"/>
                            </a:lnTo>
                            <a:lnTo>
                              <a:pt x="3877" y="2"/>
                            </a:lnTo>
                            <a:lnTo>
                              <a:pt x="3884" y="2"/>
                            </a:lnTo>
                            <a:lnTo>
                              <a:pt x="3890" y="2"/>
                            </a:lnTo>
                            <a:lnTo>
                              <a:pt x="3901" y="2"/>
                            </a:lnTo>
                            <a:lnTo>
                              <a:pt x="3910" y="2"/>
                            </a:lnTo>
                            <a:lnTo>
                              <a:pt x="3915" y="2"/>
                            </a:lnTo>
                            <a:lnTo>
                              <a:pt x="3919" y="2"/>
                            </a:lnTo>
                            <a:lnTo>
                              <a:pt x="3921" y="0"/>
                            </a:lnTo>
                            <a:lnTo>
                              <a:pt x="3928" y="2"/>
                            </a:lnTo>
                            <a:lnTo>
                              <a:pt x="3934" y="2"/>
                            </a:lnTo>
                            <a:lnTo>
                              <a:pt x="3939" y="2"/>
                            </a:lnTo>
                            <a:lnTo>
                              <a:pt x="3944" y="2"/>
                            </a:lnTo>
                            <a:lnTo>
                              <a:pt x="3949" y="2"/>
                            </a:lnTo>
                            <a:lnTo>
                              <a:pt x="3955" y="0"/>
                            </a:lnTo>
                            <a:lnTo>
                              <a:pt x="3960" y="2"/>
                            </a:lnTo>
                            <a:lnTo>
                              <a:pt x="3966" y="2"/>
                            </a:lnTo>
                            <a:lnTo>
                              <a:pt x="3966" y="2"/>
                            </a:lnTo>
                            <a:lnTo>
                              <a:pt x="3965" y="2"/>
                            </a:lnTo>
                            <a:lnTo>
                              <a:pt x="3964" y="2"/>
                            </a:lnTo>
                            <a:lnTo>
                              <a:pt x="3966" y="2"/>
                            </a:lnTo>
                            <a:lnTo>
                              <a:pt x="3978" y="2"/>
                            </a:lnTo>
                            <a:lnTo>
                              <a:pt x="3991" y="3"/>
                            </a:lnTo>
                            <a:lnTo>
                              <a:pt x="4006" y="3"/>
                            </a:lnTo>
                            <a:lnTo>
                              <a:pt x="4015" y="4"/>
                            </a:lnTo>
                            <a:lnTo>
                              <a:pt x="4014" y="3"/>
                            </a:lnTo>
                            <a:lnTo>
                              <a:pt x="4017" y="3"/>
                            </a:lnTo>
                            <a:lnTo>
                              <a:pt x="4024" y="3"/>
                            </a:lnTo>
                            <a:lnTo>
                              <a:pt x="4032" y="3"/>
                            </a:lnTo>
                            <a:lnTo>
                              <a:pt x="4037" y="3"/>
                            </a:lnTo>
                            <a:lnTo>
                              <a:pt x="4097" y="3"/>
                            </a:lnTo>
                            <a:lnTo>
                              <a:pt x="4155" y="2"/>
                            </a:lnTo>
                            <a:lnTo>
                              <a:pt x="4154" y="3"/>
                            </a:lnTo>
                            <a:lnTo>
                              <a:pt x="4154" y="3"/>
                            </a:lnTo>
                            <a:lnTo>
                              <a:pt x="4156" y="3"/>
                            </a:lnTo>
                            <a:lnTo>
                              <a:pt x="4160" y="2"/>
                            </a:lnTo>
                            <a:lnTo>
                              <a:pt x="4163" y="2"/>
                            </a:lnTo>
                            <a:lnTo>
                              <a:pt x="4167" y="2"/>
                            </a:lnTo>
                            <a:lnTo>
                              <a:pt x="4169" y="2"/>
                            </a:lnTo>
                            <a:lnTo>
                              <a:pt x="4172" y="3"/>
                            </a:lnTo>
                            <a:lnTo>
                              <a:pt x="4177" y="3"/>
                            </a:lnTo>
                            <a:lnTo>
                              <a:pt x="4181" y="3"/>
                            </a:lnTo>
                            <a:lnTo>
                              <a:pt x="4188" y="3"/>
                            </a:lnTo>
                            <a:lnTo>
                              <a:pt x="4194" y="3"/>
                            </a:lnTo>
                            <a:lnTo>
                              <a:pt x="4199" y="2"/>
                            </a:lnTo>
                            <a:lnTo>
                              <a:pt x="4199" y="2"/>
                            </a:lnTo>
                            <a:lnTo>
                              <a:pt x="4207" y="3"/>
                            </a:lnTo>
                            <a:lnTo>
                              <a:pt x="4214" y="3"/>
                            </a:lnTo>
                            <a:lnTo>
                              <a:pt x="4222" y="4"/>
                            </a:lnTo>
                            <a:lnTo>
                              <a:pt x="4232" y="4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6"/>
                            </a:lnTo>
                            <a:lnTo>
                              <a:pt x="4237" y="6"/>
                            </a:lnTo>
                            <a:lnTo>
                              <a:pt x="4240" y="4"/>
                            </a:lnTo>
                            <a:lnTo>
                              <a:pt x="4244" y="4"/>
                            </a:lnTo>
                            <a:lnTo>
                              <a:pt x="4245" y="6"/>
                            </a:lnTo>
                            <a:lnTo>
                              <a:pt x="4247" y="6"/>
                            </a:lnTo>
                            <a:lnTo>
                              <a:pt x="4248" y="6"/>
                            </a:lnTo>
                            <a:lnTo>
                              <a:pt x="4248" y="6"/>
                            </a:lnTo>
                            <a:lnTo>
                              <a:pt x="4247" y="7"/>
                            </a:lnTo>
                            <a:lnTo>
                              <a:pt x="4245" y="7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8"/>
                            </a:lnTo>
                            <a:lnTo>
                              <a:pt x="4241" y="9"/>
                            </a:lnTo>
                            <a:lnTo>
                              <a:pt x="4237" y="9"/>
                            </a:lnTo>
                            <a:lnTo>
                              <a:pt x="4233" y="9"/>
                            </a:lnTo>
                            <a:lnTo>
                              <a:pt x="4230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9"/>
                            </a:lnTo>
                            <a:lnTo>
                              <a:pt x="4222" y="9"/>
                            </a:lnTo>
                            <a:lnTo>
                              <a:pt x="4224" y="9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3" y="8"/>
                            </a:lnTo>
                            <a:lnTo>
                              <a:pt x="4222" y="7"/>
                            </a:lnTo>
                            <a:lnTo>
                              <a:pt x="4220" y="7"/>
                            </a:lnTo>
                            <a:lnTo>
                              <a:pt x="4216" y="6"/>
                            </a:lnTo>
                            <a:lnTo>
                              <a:pt x="4212" y="6"/>
                            </a:lnTo>
                            <a:lnTo>
                              <a:pt x="4206" y="6"/>
                            </a:lnTo>
                            <a:lnTo>
                              <a:pt x="4199" y="6"/>
                            </a:lnTo>
                            <a:lnTo>
                              <a:pt x="4197" y="6"/>
                            </a:lnTo>
                            <a:lnTo>
                              <a:pt x="4193" y="6"/>
                            </a:lnTo>
                            <a:lnTo>
                              <a:pt x="4190" y="6"/>
                            </a:lnTo>
                            <a:lnTo>
                              <a:pt x="4190" y="6"/>
                            </a:lnTo>
                            <a:lnTo>
                              <a:pt x="4186" y="4"/>
                            </a:lnTo>
                            <a:lnTo>
                              <a:pt x="4185" y="6"/>
                            </a:lnTo>
                            <a:lnTo>
                              <a:pt x="4184" y="6"/>
                            </a:lnTo>
                            <a:lnTo>
                              <a:pt x="4182" y="6"/>
                            </a:lnTo>
                            <a:lnTo>
                              <a:pt x="4180" y="6"/>
                            </a:lnTo>
                            <a:lnTo>
                              <a:pt x="4177" y="6"/>
                            </a:lnTo>
                            <a:lnTo>
                              <a:pt x="4176" y="6"/>
                            </a:lnTo>
                            <a:lnTo>
                              <a:pt x="4176" y="6"/>
                            </a:lnTo>
                            <a:lnTo>
                              <a:pt x="4176" y="6"/>
                            </a:lnTo>
                            <a:lnTo>
                              <a:pt x="4175" y="4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6"/>
                            </a:lnTo>
                            <a:lnTo>
                              <a:pt x="4163" y="6"/>
                            </a:lnTo>
                            <a:lnTo>
                              <a:pt x="4158" y="6"/>
                            </a:lnTo>
                            <a:lnTo>
                              <a:pt x="4152" y="7"/>
                            </a:lnTo>
                            <a:lnTo>
                              <a:pt x="4146" y="7"/>
                            </a:lnTo>
                            <a:lnTo>
                              <a:pt x="4139" y="7"/>
                            </a:lnTo>
                            <a:lnTo>
                              <a:pt x="4134" y="7"/>
                            </a:lnTo>
                            <a:lnTo>
                              <a:pt x="4137" y="7"/>
                            </a:lnTo>
                            <a:lnTo>
                              <a:pt x="4131" y="7"/>
                            </a:lnTo>
                            <a:lnTo>
                              <a:pt x="4125" y="6"/>
                            </a:lnTo>
                            <a:lnTo>
                              <a:pt x="4117" y="7"/>
                            </a:lnTo>
                            <a:lnTo>
                              <a:pt x="4108" y="7"/>
                            </a:lnTo>
                            <a:lnTo>
                              <a:pt x="4099" y="7"/>
                            </a:lnTo>
                            <a:lnTo>
                              <a:pt x="4089" y="7"/>
                            </a:lnTo>
                            <a:lnTo>
                              <a:pt x="4078" y="7"/>
                            </a:lnTo>
                            <a:lnTo>
                              <a:pt x="4079" y="7"/>
                            </a:lnTo>
                            <a:lnTo>
                              <a:pt x="4068" y="7"/>
                            </a:lnTo>
                            <a:lnTo>
                              <a:pt x="4004" y="7"/>
                            </a:lnTo>
                            <a:lnTo>
                              <a:pt x="3942" y="6"/>
                            </a:lnTo>
                            <a:lnTo>
                              <a:pt x="3911" y="6"/>
                            </a:lnTo>
                            <a:lnTo>
                              <a:pt x="3812" y="4"/>
                            </a:lnTo>
                            <a:lnTo>
                              <a:pt x="3724" y="6"/>
                            </a:lnTo>
                            <a:lnTo>
                              <a:pt x="3635" y="6"/>
                            </a:lnTo>
                            <a:lnTo>
                              <a:pt x="3633" y="6"/>
                            </a:lnTo>
                            <a:lnTo>
                              <a:pt x="3633" y="2"/>
                            </a:lnTo>
                            <a:lnTo>
                              <a:pt x="3656" y="2"/>
                            </a:lnTo>
                            <a:lnTo>
                              <a:pt x="3676" y="2"/>
                            </a:lnTo>
                            <a:lnTo>
                              <a:pt x="3690" y="2"/>
                            </a:lnTo>
                            <a:lnTo>
                              <a:pt x="3707" y="2"/>
                            </a:lnTo>
                            <a:lnTo>
                              <a:pt x="3722" y="2"/>
                            </a:lnTo>
                            <a:lnTo>
                              <a:pt x="3736" y="2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2"/>
                            </a:lnTo>
                            <a:lnTo>
                              <a:pt x="3517" y="3"/>
                            </a:lnTo>
                            <a:lnTo>
                              <a:pt x="3534" y="2"/>
                            </a:lnTo>
                            <a:lnTo>
                              <a:pt x="3557" y="2"/>
                            </a:lnTo>
                            <a:lnTo>
                              <a:pt x="3580" y="2"/>
                            </a:lnTo>
                            <a:lnTo>
                              <a:pt x="3604" y="2"/>
                            </a:lnTo>
                            <a:lnTo>
                              <a:pt x="3601" y="2"/>
                            </a:lnTo>
                            <a:lnTo>
                              <a:pt x="3626" y="2"/>
                            </a:lnTo>
                            <a:lnTo>
                              <a:pt x="3629" y="2"/>
                            </a:lnTo>
                            <a:lnTo>
                              <a:pt x="3629" y="6"/>
                            </a:lnTo>
                            <a:lnTo>
                              <a:pt x="3576" y="6"/>
                            </a:lnTo>
                            <a:lnTo>
                              <a:pt x="3462" y="7"/>
                            </a:lnTo>
                            <a:lnTo>
                              <a:pt x="3348" y="8"/>
                            </a:lnTo>
                            <a:lnTo>
                              <a:pt x="3211" y="6"/>
                            </a:lnTo>
                            <a:lnTo>
                              <a:pt x="3172" y="6"/>
                            </a:lnTo>
                            <a:lnTo>
                              <a:pt x="3108" y="6"/>
                            </a:lnTo>
                            <a:lnTo>
                              <a:pt x="3043" y="7"/>
                            </a:lnTo>
                            <a:lnTo>
                              <a:pt x="3019" y="7"/>
                            </a:lnTo>
                            <a:lnTo>
                              <a:pt x="3019" y="3"/>
                            </a:lnTo>
                            <a:lnTo>
                              <a:pt x="3029" y="4"/>
                            </a:lnTo>
                            <a:lnTo>
                              <a:pt x="3050" y="4"/>
                            </a:lnTo>
                            <a:lnTo>
                              <a:pt x="3053" y="4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3"/>
                            </a:lnTo>
                            <a:lnTo>
                              <a:pt x="3088" y="0"/>
                            </a:lnTo>
                            <a:lnTo>
                              <a:pt x="3167" y="3"/>
                            </a:lnTo>
                            <a:lnTo>
                              <a:pt x="3248" y="3"/>
                            </a:lnTo>
                            <a:lnTo>
                              <a:pt x="3309" y="3"/>
                            </a:lnTo>
                            <a:lnTo>
                              <a:pt x="3367" y="2"/>
                            </a:lnTo>
                            <a:lnTo>
                              <a:pt x="3368" y="2"/>
                            </a:lnTo>
                            <a:lnTo>
                              <a:pt x="3371" y="2"/>
                            </a:lnTo>
                            <a:lnTo>
                              <a:pt x="3375" y="2"/>
                            </a:lnTo>
                            <a:lnTo>
                              <a:pt x="3380" y="2"/>
                            </a:lnTo>
                            <a:lnTo>
                              <a:pt x="3385" y="2"/>
                            </a:lnTo>
                            <a:lnTo>
                              <a:pt x="3388" y="2"/>
                            </a:lnTo>
                            <a:lnTo>
                              <a:pt x="3392" y="2"/>
                            </a:lnTo>
                            <a:lnTo>
                              <a:pt x="3393" y="2"/>
                            </a:lnTo>
                            <a:lnTo>
                              <a:pt x="3417" y="2"/>
                            </a:lnTo>
                            <a:lnTo>
                              <a:pt x="3441" y="2"/>
                            </a:lnTo>
                            <a:lnTo>
                              <a:pt x="3465" y="2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1114241" id="Freeform 25" o:spid="_x0000_s1026" style="position:absolute;margin-left:5.25pt;margin-top:431.25pt;width:535.85pt;height:1.35pt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24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" path="m466,6r9,1l483,7r-3,l479,7r,l480,7r7,l493,7r-1,l491,7r65,l556,8,516,9r-11,l391,9,279,9r-64,l212,11r-4,l203,11r-5,l187,11r-12,l163,11,156,9r-41,2l72,11r-1,l72,11r,l73,11r-1,l71,11,68,9r-3,l63,9r,2l61,11r,l60,11r-3,l54,11r2,l46,9,27,11r-8,l10,11r-9,l2,11r,l2,9,1,9,,9r1,l94,9,190,8r-2,1l190,9r2,l302,8r108,l408,7r2,l411,7r4,l419,7r6,l434,7r10,l466,6xm962,4r5,l967,6r15,l980,6r21,l1020,6r18,l1056,6r15,-2l1065,6r3,l1114,6r46,-2l1169,4r,5l1164,9r-120,l1004,9r-41,l763,8r-20,l725,8r-26,l677,9r,l654,9,609,8r-46,l560,8r,-2l643,6r83,l755,6r-2,l774,6r24,l822,6,860,4r-1,2l910,6,962,4xm1404,4r-3,2l1445,4r51,2l1546,6r40,l1586,6r28,l1640,6r26,l1681,6r22,l1776,6r9,l1785,8r-68,1l1717,8r-28,1l1657,8r-33,l1596,8r1,l1598,8r,l1598,8r-98,1l1406,11,1291,9r-118,l1173,4r27,2l1199,6r-1,l1198,6r-2,l1203,7r6,l1236,6r-3,1l1260,6r36,1l1327,7r33,-1l1370,7r,-1l1372,6r2,l1378,6r4,l1386,6r3,l1395,6r6,l1404,4xm2354,3r11,l2372,3r8,l2386,3r7,l2395,3r,l2394,3r-1,l2393,4r6,l2399,7r-4,l2397,7r-143,l2114,7r-92,l1962,8r-61,l1868,8r-33,l1788,8r,-2l1850,6r82,l1931,6r82,-2l2030,4r46,l2122,3r94,l2339,3r-1,l2338,3r1,1l2346,3r8,xm2951,2r2,l2949,2r2,xm2915,2r34,l2947,2r,1l2945,3r12,-1l2958,3r13,-1l2986,3r14,l3008,3r-1,l3006,3r,l3009,3r6,l3015,7r-11,l2953,6,2841,7,2731,8r-40,l2651,8,2549,7r-102,l2403,7r,-3l2437,3r38,l2500,3r-1,l2498,4r28,-1l2521,3r29,l2735,3,2915,2xm3089,r-1,l3088,r1,xm3762,r108,2l3870,2r1,l3872,3r5,-1l3884,2r6,l3901,2r9,l3915,2r4,l3921,r7,2l3934,2r5,l3944,2r5,l3955,r5,2l3966,2r,l3965,2r-1,l3966,2r12,l3991,3r15,l4015,4r-1,-1l4017,3r7,l4032,3r5,l4097,3r58,-1l4154,3r,l4156,3r4,-1l4163,2r4,l4169,2r3,1l4177,3r4,l4188,3r6,l4199,2r,l4207,3r7,l4222,4r10,l4233,4r,l4235,4r1,2l4237,6r3,-2l4244,4r1,2l4247,6r1,l4248,6r-1,1l4245,7r-1,1l4244,8r-1,l4241,9r-4,l4233,9r-3,l4226,9r-4,l4218,9r4,l4224,9r2,-1l4226,8r-2,l4223,8r-1,l4222,8r,l4223,8r-1,-1l4220,7r-4,-1l4212,6r-6,l4199,6r-2,l4193,6r-3,l4190,6r-4,-2l4185,6r-1,l4182,6r-2,l4177,6r-1,l4176,6r,l4175,4r,l4172,4r-4,l4167,6r-4,l4158,6r-6,1l4146,7r-7,l4134,7r3,l4131,7r-6,-1l4117,7r-9,l4099,7r-10,l4078,7r1,l4068,7r-64,l3942,6r-31,l3812,4r-88,2l3635,6r-2,l3633,2r23,l3676,2r14,l3707,2r15,l3736,2,3762,xm3482,r20,2l3517,3r17,-1l3557,2r23,l3604,2r-3,l3626,2r3,l3629,6r-53,l3462,7,3348,8,3211,6r-39,l3108,6r-65,1l3019,7r,-4l3029,4r21,l3053,4r-2,l3053,4r18,-1l3088,r79,3l3248,3r61,l3367,2r1,l3371,2r4,l3380,2r5,l3388,2r4,l3393,2r24,l3441,2r24,l3482,xe" fillcolor="#8ed6ef [1300]" strokecolor="#8ed6ef [1300]" strokeweight="0">
              <v:path arrowok="t" o:connecttype="custom" o:connectlocs="768960,10910;826632,14028;325206,17145;115344,17145;108936,14028;91314,17145;1602,17145;150588,14028;653616,10910;711288,10910;1603602,9352;1784628,9352;1542726,14028;1047708,14028;1209510,9352;1457820,9352;2540772,9352;2845152,9352;2601648,12469;2252412,17145;1919196,9352;2076192,10910;2207556,9352;3771107,4676;3836789,4676;3839993,10910;2939670,12469;3252060,6235;3747077,6235;4669829,3117;4759541,3117;4820417,4676;4310981,12469;3964949,4676;4381469,4676;6199739,3117;6249401,3117;6310277,3117;6351929,3117;6430427,4676;6654707,4676;6683543,4676;6739613,4676;6786071,9352;6805295,9352;6787673,14028;6766847,14028;6763643,12469;6726797,9352;6702767,9352;6688349,6235;6651503,10910;6595433,10910;6414407,10910;5820065,3117;6026723,0;5773607,3117;5363495,12469;4852457,6235;5073533,4676;5414759,3117;5550929,3117" o:connectangles="0,0,0,0,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62336" behindDoc="1" locked="1" layoutInCell="1" allowOverlap="1" wp14:anchorId="030A108A" wp14:editId="030A108B">
              <wp:simplePos x="0" y="0"/>
              <wp:positionH relativeFrom="column">
                <wp:posOffset>838216</wp:posOffset>
              </wp:positionH>
              <wp:positionV relativeFrom="page">
                <wp:posOffset>5486400</wp:posOffset>
              </wp:positionV>
              <wp:extent cx="1270" cy="1270"/>
              <wp:effectExtent l="0" t="0" r="0" b="0"/>
              <wp:wrapNone/>
              <wp:docPr id="26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7AAB7819" id="Rectangle 26" o:spid="_x0000_s1026" style="position:absolute;margin-left:66pt;margin-top:6in;width:.1pt;height:.1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030A108C" wp14:editId="030A108D">
              <wp:simplePos x="0" y="0"/>
              <wp:positionH relativeFrom="column">
                <wp:posOffset>6781925</wp:posOffset>
              </wp:positionH>
              <wp:positionV relativeFrom="page">
                <wp:posOffset>5476875</wp:posOffset>
              </wp:positionV>
              <wp:extent cx="6350" cy="0"/>
              <wp:effectExtent l="0" t="0" r="0" b="0"/>
              <wp:wrapNone/>
              <wp:docPr id="27" name="Freeform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EB67B6E" id="Freeform 27" o:spid="_x0000_s1026" style="position:absolute;margin-left:534pt;margin-top:431.25pt;width:.5pt;height:0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" path="m,l2,,3,,4,,,xe" fillcolor="#8ed6ef [1300]" strokecolor="#8ed6ef [1300]" strokeweight="0">
              <v:path arrowok="t" o:connecttype="custom" o:connectlocs="0,0;3175,0;4763,0;6350,0;0,0" o:connectangles="0,0,0,0,0"/>
              <w10:wrap anchory="page"/>
              <w10:anchorlock/>
            </v:shape>
          </w:pict>
        </mc:Fallback>
      </mc:AlternateContent>
    </w: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64384" behindDoc="1" locked="1" layoutInCell="1" allowOverlap="1" wp14:anchorId="030A108E" wp14:editId="030A108F">
              <wp:simplePos x="0" y="0"/>
              <wp:positionH relativeFrom="column">
                <wp:posOffset>5886559</wp:posOffset>
              </wp:positionH>
              <wp:positionV relativeFrom="page">
                <wp:posOffset>6419850</wp:posOffset>
              </wp:positionV>
              <wp:extent cx="1270" cy="9525"/>
              <wp:effectExtent l="0" t="0" r="17780" b="28575"/>
              <wp:wrapNone/>
              <wp:docPr id="56" name="Freeform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9525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0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0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6E58018" id="Freeform 56" o:spid="_x0000_s1026" style="position:absolute;margin-left:463.5pt;margin-top:505.5pt;width:.1pt;height:.75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" path="m,l1,5,,6,,xe" fillcolor="#8ed6ef [1300]" strokecolor="#8ed6ef [1300]" strokeweight="0">
              <v:path arrowok="t" o:connecttype="custom" o:connectlocs="0,0;1270,7938;0,9525;0,0" o:connectangles="0,0,0,0"/>
              <w10:wrap anchory="page"/>
              <w10:anchorlock/>
            </v:shape>
          </w:pict>
        </mc:Fallback>
      </mc:AlternateContent>
    </w: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69504" behindDoc="1" locked="1" layoutInCell="1" allowOverlap="1" wp14:anchorId="030A1090" wp14:editId="030A1091">
              <wp:simplePos x="0" y="0"/>
              <wp:positionH relativeFrom="column">
                <wp:posOffset>5877033</wp:posOffset>
              </wp:positionH>
              <wp:positionV relativeFrom="page">
                <wp:posOffset>6381750</wp:posOffset>
              </wp:positionV>
              <wp:extent cx="4445" cy="29845"/>
              <wp:effectExtent l="0" t="0" r="14605" b="27305"/>
              <wp:wrapNone/>
              <wp:docPr id="57" name="Freeform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2 w 3"/>
                          <a:gd name="T1" fmla="*/ 0 h 19"/>
                          <a:gd name="T2" fmla="*/ 2 w 3"/>
                          <a:gd name="T3" fmla="*/ 3 h 19"/>
                          <a:gd name="T4" fmla="*/ 2 w 3"/>
                          <a:gd name="T5" fmla="*/ 7 h 19"/>
                          <a:gd name="T6" fmla="*/ 3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2 w 3"/>
                          <a:gd name="T15" fmla="*/ 2 h 19"/>
                          <a:gd name="T16" fmla="*/ 2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2" y="0"/>
                            </a:moveTo>
                            <a:lnTo>
                              <a:pt x="2" y="3"/>
                            </a:lnTo>
                            <a:lnTo>
                              <a:pt x="2" y="7"/>
                            </a:lnTo>
                            <a:lnTo>
                              <a:pt x="3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2" y="2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FCE8E99" id="Freeform 57" o:spid="_x0000_s1026" style="position:absolute;margin-left:462.75pt;margin-top:502.5pt;width:.35pt;height:2.35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" path="m2,r,3l2,7r1,4l3,15r,4l,2r2,l2,xe" fillcolor="#8ed6ef [1300]" strokecolor="#8ed6ef [1300]" strokeweight="0">
              <v:path arrowok="t" o:connecttype="custom" o:connectlocs="2963,0;2963,4712;2963,10996;4445,17279;4445,23562;4445,29845;0,3142;2963,3142;2963,0" o:connectangles="0,0,0,0,0,0,0,0,0"/>
              <w10:wrap anchory="page"/>
              <w10:anchorlock/>
            </v:shape>
          </w:pict>
        </mc:Fallback>
      </mc:AlternateContent>
    </w: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70528" behindDoc="1" locked="1" layoutInCell="1" allowOverlap="1" wp14:anchorId="030A1092" wp14:editId="030A1093">
              <wp:simplePos x="0" y="0"/>
              <wp:positionH relativeFrom="column">
                <wp:posOffset>5877033</wp:posOffset>
              </wp:positionH>
              <wp:positionV relativeFrom="page">
                <wp:posOffset>6353175</wp:posOffset>
              </wp:positionV>
              <wp:extent cx="3175" cy="13970"/>
              <wp:effectExtent l="0" t="0" r="15875" b="24130"/>
              <wp:wrapNone/>
              <wp:docPr id="58" name="Freeform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3970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2 w 2"/>
                          <a:gd name="T3" fmla="*/ 1 h 9"/>
                          <a:gd name="T4" fmla="*/ 2 w 2"/>
                          <a:gd name="T5" fmla="*/ 3 h 9"/>
                          <a:gd name="T6" fmla="*/ 2 w 2"/>
                          <a:gd name="T7" fmla="*/ 5 h 9"/>
                          <a:gd name="T8" fmla="*/ 2 w 2"/>
                          <a:gd name="T9" fmla="*/ 9 h 9"/>
                          <a:gd name="T10" fmla="*/ 2 w 2"/>
                          <a:gd name="T11" fmla="*/ 9 h 9"/>
                          <a:gd name="T12" fmla="*/ 2 w 2"/>
                          <a:gd name="T13" fmla="*/ 9 h 9"/>
                          <a:gd name="T14" fmla="*/ 2 w 2"/>
                          <a:gd name="T15" fmla="*/ 6 h 9"/>
                          <a:gd name="T16" fmla="*/ 2 w 2"/>
                          <a:gd name="T17" fmla="*/ 4 h 9"/>
                          <a:gd name="T18" fmla="*/ 2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2" y="1"/>
                            </a:lnTo>
                            <a:lnTo>
                              <a:pt x="2" y="3"/>
                            </a:lnTo>
                            <a:lnTo>
                              <a:pt x="2" y="5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6"/>
                            </a:lnTo>
                            <a:lnTo>
                              <a:pt x="2" y="4"/>
                            </a:lnTo>
                            <a:lnTo>
                              <a:pt x="2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4E1DC28" id="Freeform 58" o:spid="_x0000_s1026" style="position:absolute;margin-left:462.75pt;margin-top:500.25pt;width:.25pt;height:1.1pt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" path="m,l2,1r,2l2,5r,4l2,9r,l2,6,2,4,2,1,,xe" fillcolor="#8ed6ef [1300]" strokecolor="#8ed6ef [1300]" strokeweight="0">
              <v:path arrowok="t" o:connecttype="custom" o:connectlocs="0,0;3175,1552;3175,4657;3175,7761;3175,13970;3175,13970;3175,13970;3175,9313;3175,6209;3175,1552;0,0" o:connectangles="0,0,0,0,0,0,0,0,0,0,0"/>
              <w10:wrap anchory="page"/>
              <w10:anchorlock/>
            </v:shape>
          </w:pict>
        </mc:Fallback>
      </mc:AlternateContent>
    </w: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71552" behindDoc="1" locked="1" layoutInCell="1" allowOverlap="1" wp14:anchorId="030A1094" wp14:editId="030A1095">
              <wp:simplePos x="0" y="0"/>
              <wp:positionH relativeFrom="column">
                <wp:posOffset>5886559</wp:posOffset>
              </wp:positionH>
              <wp:positionV relativeFrom="page">
                <wp:posOffset>5457825</wp:posOffset>
              </wp:positionV>
              <wp:extent cx="0" cy="3175"/>
              <wp:effectExtent l="0" t="0" r="0" b="0"/>
              <wp:wrapNone/>
              <wp:docPr id="59" name="Freeform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75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44A87ED" id="Freeform 59" o:spid="_x0000_s1026" style="position:absolute;margin-left:463.5pt;margin-top:429.75pt;width:0;height:.25pt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" path="m,l,1,,2,,xe" fillcolor="#8ed6ef [1300]" strokecolor="#8ed6ef [1300]" strokeweight="0">
              <v:path arrowok="t" o:connecttype="custom" o:connectlocs="0,0;0,1588;0,3175;0,0" o:connectangles="0,0,0,0"/>
              <w10:wrap anchory="page"/>
              <w10:anchorlock/>
            </v:shape>
          </w:pict>
        </mc:Fallback>
      </mc:AlternateContent>
    </w: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87936" behindDoc="1" locked="1" layoutInCell="1" allowOverlap="1" wp14:anchorId="030A1096" wp14:editId="030A1097">
              <wp:simplePos x="0" y="0"/>
              <wp:positionH relativeFrom="column">
                <wp:posOffset>5877033</wp:posOffset>
              </wp:positionH>
              <wp:positionV relativeFrom="page">
                <wp:posOffset>5715000</wp:posOffset>
              </wp:positionV>
              <wp:extent cx="1270" cy="1270"/>
              <wp:effectExtent l="0" t="0" r="0" b="0"/>
              <wp:wrapNone/>
              <wp:docPr id="61" name="Rectangle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68C05CE6" id="Rectangle 61" o:spid="_x0000_s1026" style="position:absolute;margin-left:462.75pt;margin-top:450pt;width:.1pt;height:.1pt;z-index:-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88960" behindDoc="1" locked="1" layoutInCell="1" allowOverlap="1" wp14:anchorId="030A1098" wp14:editId="030A1099">
              <wp:simplePos x="0" y="0"/>
              <wp:positionH relativeFrom="column">
                <wp:posOffset>4895940</wp:posOffset>
              </wp:positionH>
              <wp:positionV relativeFrom="page">
                <wp:posOffset>6362700</wp:posOffset>
              </wp:positionV>
              <wp:extent cx="0" cy="6350"/>
              <wp:effectExtent l="0" t="0" r="0" b="0"/>
              <wp:wrapNone/>
              <wp:docPr id="64" name="Freeform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6F32063" id="Freeform 64" o:spid="_x0000_s1026" style="position:absolute;margin-left:385.5pt;margin-top:501pt;width:0;height:.5pt;z-index:-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" path="m,l,1,,2,,4,,xe" fillcolor="#8ed6ef [1300]" strokecolor="#8ed6ef [1300]" strokeweight="0">
              <v:path arrowok="t" o:connecttype="custom" o:connectlocs="0,0;0,1588;0,3175;0,6350;0,0" o:connectangles="0,0,0,0,0"/>
              <w10:wrap anchory="page"/>
              <w10:anchorlock/>
            </v:shape>
          </w:pict>
        </mc:Fallback>
      </mc:AlternateContent>
    </w: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89984" behindDoc="1" locked="1" layoutInCell="1" allowOverlap="1" wp14:anchorId="030A109A" wp14:editId="030A109B">
              <wp:simplePos x="0" y="0"/>
              <wp:positionH relativeFrom="column">
                <wp:posOffset>3914847</wp:posOffset>
              </wp:positionH>
              <wp:positionV relativeFrom="page">
                <wp:posOffset>6419850</wp:posOffset>
              </wp:positionV>
              <wp:extent cx="1270" cy="9525"/>
              <wp:effectExtent l="0" t="0" r="17780" b="28575"/>
              <wp:wrapNone/>
              <wp:docPr id="65" name="Freeform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9525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1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1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7CEB777" id="Freeform 65" o:spid="_x0000_s1026" style="position:absolute;margin-left:308.25pt;margin-top:505.5pt;width:.1pt;height:.75pt;z-index:-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" path="m,l1,5r,1l,xe" fillcolor="#8ed6ef [1300]" strokecolor="#8ed6ef [1300]" strokeweight="0">
              <v:path arrowok="t" o:connecttype="custom" o:connectlocs="0,0;1270,7938;1270,9525;0,0" o:connectangles="0,0,0,0"/>
              <w10:wrap anchory="page"/>
              <w10:anchorlock/>
            </v:shape>
          </w:pict>
        </mc:Fallback>
      </mc:AlternateContent>
    </w: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91008" behindDoc="1" locked="1" layoutInCell="1" allowOverlap="1" wp14:anchorId="030A109C" wp14:editId="030A109D">
              <wp:simplePos x="0" y="0"/>
              <wp:positionH relativeFrom="column">
                <wp:posOffset>3914847</wp:posOffset>
              </wp:positionH>
              <wp:positionV relativeFrom="page">
                <wp:posOffset>6381750</wp:posOffset>
              </wp:positionV>
              <wp:extent cx="4445" cy="29845"/>
              <wp:effectExtent l="0" t="0" r="14605" b="27305"/>
              <wp:wrapNone/>
              <wp:docPr id="66" name="Freeform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0 w 3"/>
                          <a:gd name="T3" fmla="*/ 3 h 19"/>
                          <a:gd name="T4" fmla="*/ 2 w 3"/>
                          <a:gd name="T5" fmla="*/ 7 h 19"/>
                          <a:gd name="T6" fmla="*/ 2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0 w 3"/>
                          <a:gd name="T15" fmla="*/ 2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2" y="7"/>
                            </a:lnTo>
                            <a:lnTo>
                              <a:pt x="2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5C7F324" id="Freeform 66" o:spid="_x0000_s1026" style="position:absolute;margin-left:308.25pt;margin-top:502.5pt;width:.35pt;height:2.35pt;z-index:-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" path="m,l,3,2,7r,4l3,15r,4l,2r,l,xe" fillcolor="#8ed6ef [1300]" strokecolor="#8ed6ef [1300]" strokeweight="0">
              <v:path arrowok="t" o:connecttype="custom" o:connectlocs="0,0;0,4712;2963,10996;2963,17279;4445,23562;4445,29845;0,3142;0,3142;0,0" o:connectangles="0,0,0,0,0,0,0,0,0"/>
              <w10:wrap anchory="page"/>
              <w10:anchorlock/>
            </v:shape>
          </w:pict>
        </mc:Fallback>
      </mc:AlternateContent>
    </w: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92032" behindDoc="1" locked="1" layoutInCell="1" allowOverlap="1" wp14:anchorId="030A109E" wp14:editId="030A109F">
              <wp:simplePos x="0" y="0"/>
              <wp:positionH relativeFrom="column">
                <wp:posOffset>3914847</wp:posOffset>
              </wp:positionH>
              <wp:positionV relativeFrom="page">
                <wp:posOffset>6353175</wp:posOffset>
              </wp:positionV>
              <wp:extent cx="3175" cy="13970"/>
              <wp:effectExtent l="0" t="0" r="15875" b="24130"/>
              <wp:wrapNone/>
              <wp:docPr id="67" name="Freeform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3970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0 w 2"/>
                          <a:gd name="T3" fmla="*/ 1 h 9"/>
                          <a:gd name="T4" fmla="*/ 0 w 2"/>
                          <a:gd name="T5" fmla="*/ 3 h 9"/>
                          <a:gd name="T6" fmla="*/ 2 w 2"/>
                          <a:gd name="T7" fmla="*/ 5 h 9"/>
                          <a:gd name="T8" fmla="*/ 0 w 2"/>
                          <a:gd name="T9" fmla="*/ 9 h 9"/>
                          <a:gd name="T10" fmla="*/ 0 w 2"/>
                          <a:gd name="T11" fmla="*/ 9 h 9"/>
                          <a:gd name="T12" fmla="*/ 0 w 2"/>
                          <a:gd name="T13" fmla="*/ 9 h 9"/>
                          <a:gd name="T14" fmla="*/ 0 w 2"/>
                          <a:gd name="T15" fmla="*/ 6 h 9"/>
                          <a:gd name="T16" fmla="*/ 0 w 2"/>
                          <a:gd name="T17" fmla="*/ 4 h 9"/>
                          <a:gd name="T18" fmla="*/ 0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2" y="5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6"/>
                            </a:lnTo>
                            <a:lnTo>
                              <a:pt x="0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F1FCDA9" id="Freeform 67" o:spid="_x0000_s1026" style="position:absolute;margin-left:308.25pt;margin-top:500.25pt;width:.25pt;height:1.1pt;z-index:-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" path="m,l,1,,3,2,5,,9r,l,9,,6,,4,,1,,xe" fillcolor="#8ed6ef [1300]" strokecolor="#8ed6ef [1300]" strokeweight="0">
              <v:path arrowok="t" o:connecttype="custom" o:connectlocs="0,0;0,1552;0,4657;3175,7761;0,13970;0,13970;0,13970;0,9313;0,6209;0,1552;0,0" o:connectangles="0,0,0,0,0,0,0,0,0,0,0"/>
              <w10:wrap anchory="page"/>
              <w10:anchorlock/>
            </v:shape>
          </w:pict>
        </mc:Fallback>
      </mc:AlternateContent>
    </w: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93056" behindDoc="1" locked="1" layoutInCell="1" allowOverlap="1" wp14:anchorId="030A10A0" wp14:editId="030A10A1">
              <wp:simplePos x="0" y="0"/>
              <wp:positionH relativeFrom="column">
                <wp:posOffset>3914847</wp:posOffset>
              </wp:positionH>
              <wp:positionV relativeFrom="page">
                <wp:posOffset>5457825</wp:posOffset>
              </wp:positionV>
              <wp:extent cx="0" cy="3175"/>
              <wp:effectExtent l="0" t="0" r="0" b="0"/>
              <wp:wrapNone/>
              <wp:docPr id="68" name="Freeform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75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90C7514" id="Freeform 68" o:spid="_x0000_s1026" style="position:absolute;margin-left:308.25pt;margin-top:429.75pt;width:0;height:.25pt;z-index:-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" path="m,l,1,,2,,xe" fillcolor="#8ed6ef [1300]" strokecolor="#8ed6ef [1300]" strokeweight="0">
              <v:path arrowok="t" o:connecttype="custom" o:connectlocs="0,0;0,1588;0,3175;0,0" o:connectangles="0,0,0,0"/>
              <w10:wrap anchory="page"/>
              <w10:anchorlock/>
            </v:shape>
          </w:pict>
        </mc:Fallback>
      </mc:AlternateContent>
    </w: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94080" behindDoc="1" locked="1" layoutInCell="1" allowOverlap="1" wp14:anchorId="030A10A2" wp14:editId="030A10A3">
              <wp:simplePos x="0" y="0"/>
              <wp:positionH relativeFrom="column">
                <wp:posOffset>3905322</wp:posOffset>
              </wp:positionH>
              <wp:positionV relativeFrom="page">
                <wp:posOffset>5715000</wp:posOffset>
              </wp:positionV>
              <wp:extent cx="1270" cy="1270"/>
              <wp:effectExtent l="0" t="0" r="0" b="0"/>
              <wp:wrapNone/>
              <wp:docPr id="70" name="Rectangle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3EF67143" id="Rectangle 70" o:spid="_x0000_s1026" style="position:absolute;margin-left:307.5pt;margin-top:450pt;width:.1pt;height:.1pt;z-index:-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95104" behindDoc="1" locked="1" layoutInCell="1" allowOverlap="1" wp14:anchorId="030A10A4" wp14:editId="030A10A5">
              <wp:simplePos x="0" y="0"/>
              <wp:positionH relativeFrom="column">
                <wp:posOffset>2924229</wp:posOffset>
              </wp:positionH>
              <wp:positionV relativeFrom="page">
                <wp:posOffset>6362700</wp:posOffset>
              </wp:positionV>
              <wp:extent cx="0" cy="6350"/>
              <wp:effectExtent l="0" t="0" r="0" b="0"/>
              <wp:wrapNone/>
              <wp:docPr id="74" name="Freeform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104CE40" id="Freeform 74" o:spid="_x0000_s1026" style="position:absolute;margin-left:230.25pt;margin-top:501pt;width:0;height:.5pt;z-index:-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" path="m,l,1,,2,,4,,xe" fillcolor="#8ed6ef [1300]" strokecolor="#8ed6ef [1300]" strokeweight="0">
              <v:path arrowok="t" o:connecttype="custom" o:connectlocs="0,0;0,1588;0,3175;0,6350;0,0" o:connectangles="0,0,0,0,0"/>
              <w10:wrap anchory="page"/>
              <w10:anchorlock/>
            </v:shape>
          </w:pict>
        </mc:Fallback>
      </mc:AlternateContent>
    </w: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97152" behindDoc="1" locked="1" layoutInCell="1" allowOverlap="1" wp14:anchorId="030A10A6" wp14:editId="030A10A7">
              <wp:simplePos x="0" y="0"/>
              <wp:positionH relativeFrom="column">
                <wp:posOffset>1943136</wp:posOffset>
              </wp:positionH>
              <wp:positionV relativeFrom="page">
                <wp:posOffset>6419850</wp:posOffset>
              </wp:positionV>
              <wp:extent cx="0" cy="9525"/>
              <wp:effectExtent l="0" t="0" r="19050" b="28575"/>
              <wp:wrapNone/>
              <wp:docPr id="75" name="Freeform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9525"/>
                      </a:xfrm>
                      <a:custGeom>
                        <a:avLst/>
                        <a:gdLst>
                          <a:gd name="T0" fmla="*/ 0 h 6"/>
                          <a:gd name="T1" fmla="*/ 5 h 6"/>
                          <a:gd name="T2" fmla="*/ 6 h 6"/>
                          <a:gd name="T3" fmla="*/ 0 h 6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6">
                            <a:moveTo>
                              <a:pt x="0" y="0"/>
                            </a:moveTo>
                            <a:lnTo>
                              <a:pt x="0" y="5"/>
                            </a:lnTo>
                            <a:lnTo>
                              <a:pt x="0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FAB9479" id="Freeform 75" o:spid="_x0000_s1026" style="position:absolute;margin-left:153pt;margin-top:505.5pt;width:0;height:.75pt;z-index:-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" path="m,l,5,,6,,xe" fillcolor="#8ed6ef [1300]" strokecolor="#8ed6ef [1300]" strokeweight="0">
              <v:path arrowok="t" o:connecttype="custom" o:connectlocs="0,0;0,7938;0,9525;0,0" o:connectangles="0,0,0,0"/>
              <w10:wrap anchory="page"/>
              <w10:anchorlock/>
            </v:shape>
          </w:pict>
        </mc:Fallback>
      </mc:AlternateContent>
    </w: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98176" behindDoc="1" locked="1" layoutInCell="1" allowOverlap="1" wp14:anchorId="030A10A8" wp14:editId="030A10A9">
              <wp:simplePos x="0" y="0"/>
              <wp:positionH relativeFrom="column">
                <wp:posOffset>1943136</wp:posOffset>
              </wp:positionH>
              <wp:positionV relativeFrom="page">
                <wp:posOffset>6381750</wp:posOffset>
              </wp:positionV>
              <wp:extent cx="3175" cy="29845"/>
              <wp:effectExtent l="0" t="0" r="15875" b="27305"/>
              <wp:wrapNone/>
              <wp:docPr id="76" name="Freeform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29845"/>
                      </a:xfrm>
                      <a:custGeom>
                        <a:avLst/>
                        <a:gdLst>
                          <a:gd name="T0" fmla="*/ 1 w 2"/>
                          <a:gd name="T1" fmla="*/ 0 h 19"/>
                          <a:gd name="T2" fmla="*/ 1 w 2"/>
                          <a:gd name="T3" fmla="*/ 3 h 19"/>
                          <a:gd name="T4" fmla="*/ 1 w 2"/>
                          <a:gd name="T5" fmla="*/ 7 h 19"/>
                          <a:gd name="T6" fmla="*/ 2 w 2"/>
                          <a:gd name="T7" fmla="*/ 11 h 19"/>
                          <a:gd name="T8" fmla="*/ 2 w 2"/>
                          <a:gd name="T9" fmla="*/ 15 h 19"/>
                          <a:gd name="T10" fmla="*/ 2 w 2"/>
                          <a:gd name="T11" fmla="*/ 19 h 19"/>
                          <a:gd name="T12" fmla="*/ 0 w 2"/>
                          <a:gd name="T13" fmla="*/ 2 h 19"/>
                          <a:gd name="T14" fmla="*/ 1 w 2"/>
                          <a:gd name="T15" fmla="*/ 2 h 19"/>
                          <a:gd name="T16" fmla="*/ 1 w 2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" h="19">
                            <a:moveTo>
                              <a:pt x="1" y="0"/>
                            </a:moveTo>
                            <a:lnTo>
                              <a:pt x="1" y="3"/>
                            </a:lnTo>
                            <a:lnTo>
                              <a:pt x="1" y="7"/>
                            </a:lnTo>
                            <a:lnTo>
                              <a:pt x="2" y="11"/>
                            </a:lnTo>
                            <a:lnTo>
                              <a:pt x="2" y="15"/>
                            </a:lnTo>
                            <a:lnTo>
                              <a:pt x="2" y="19"/>
                            </a:lnTo>
                            <a:lnTo>
                              <a:pt x="0" y="2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E77764E" id="Freeform 76" o:spid="_x0000_s1026" style="position:absolute;margin-left:153pt;margin-top:502.5pt;width:.25pt;height:2.35pt;z-index:-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" path="m1,r,3l1,7r1,4l2,15r,4l,2r1,l1,xe" fillcolor="#8ed6ef [1300]" strokecolor="#8ed6ef [1300]" strokeweight="0">
              <v:path arrowok="t" o:connecttype="custom" o:connectlocs="1588,0;1588,4712;1588,10996;3175,17279;3175,23562;3175,29845;0,3142;1588,3142;1588,0" o:connectangles="0,0,0,0,0,0,0,0,0"/>
              <w10:wrap anchory="page"/>
              <w10:anchorlock/>
            </v:shape>
          </w:pict>
        </mc:Fallback>
      </mc:AlternateContent>
    </w: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99200" behindDoc="1" locked="1" layoutInCell="1" allowOverlap="1" wp14:anchorId="030A10AA" wp14:editId="030A10AB">
              <wp:simplePos x="0" y="0"/>
              <wp:positionH relativeFrom="column">
                <wp:posOffset>1943136</wp:posOffset>
              </wp:positionH>
              <wp:positionV relativeFrom="page">
                <wp:posOffset>6353175</wp:posOffset>
              </wp:positionV>
              <wp:extent cx="1270" cy="13970"/>
              <wp:effectExtent l="0" t="0" r="17780" b="24130"/>
              <wp:wrapNone/>
              <wp:docPr id="77" name="Freeform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13970"/>
                      </a:xfrm>
                      <a:custGeom>
                        <a:avLst/>
                        <a:gdLst>
                          <a:gd name="T0" fmla="*/ 0 w 1"/>
                          <a:gd name="T1" fmla="*/ 0 h 9"/>
                          <a:gd name="T2" fmla="*/ 1 w 1"/>
                          <a:gd name="T3" fmla="*/ 1 h 9"/>
                          <a:gd name="T4" fmla="*/ 1 w 1"/>
                          <a:gd name="T5" fmla="*/ 3 h 9"/>
                          <a:gd name="T6" fmla="*/ 1 w 1"/>
                          <a:gd name="T7" fmla="*/ 5 h 9"/>
                          <a:gd name="T8" fmla="*/ 1 w 1"/>
                          <a:gd name="T9" fmla="*/ 9 h 9"/>
                          <a:gd name="T10" fmla="*/ 1 w 1"/>
                          <a:gd name="T11" fmla="*/ 9 h 9"/>
                          <a:gd name="T12" fmla="*/ 1 w 1"/>
                          <a:gd name="T13" fmla="*/ 9 h 9"/>
                          <a:gd name="T14" fmla="*/ 0 w 1"/>
                          <a:gd name="T15" fmla="*/ 6 h 9"/>
                          <a:gd name="T16" fmla="*/ 1 w 1"/>
                          <a:gd name="T17" fmla="*/ 4 h 9"/>
                          <a:gd name="T18" fmla="*/ 0 w 1"/>
                          <a:gd name="T19" fmla="*/ 1 h 9"/>
                          <a:gd name="T20" fmla="*/ 0 w 1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1" h="9">
                            <a:moveTo>
                              <a:pt x="0" y="0"/>
                            </a:moveTo>
                            <a:lnTo>
                              <a:pt x="1" y="1"/>
                            </a:lnTo>
                            <a:lnTo>
                              <a:pt x="1" y="3"/>
                            </a:lnTo>
                            <a:lnTo>
                              <a:pt x="1" y="5"/>
                            </a:lnTo>
                            <a:lnTo>
                              <a:pt x="1" y="9"/>
                            </a:lnTo>
                            <a:lnTo>
                              <a:pt x="1" y="9"/>
                            </a:lnTo>
                            <a:lnTo>
                              <a:pt x="1" y="9"/>
                            </a:lnTo>
                            <a:lnTo>
                              <a:pt x="0" y="6"/>
                            </a:lnTo>
                            <a:lnTo>
                              <a:pt x="1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44B4A60" id="Freeform 77" o:spid="_x0000_s1026" style="position:absolute;margin-left:153pt;margin-top:500.25pt;width:.1pt;height:1.1pt;z-index:-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" path="m,l1,1r,2l1,5r,4l1,9r,l,6,1,4,,1,,xe" fillcolor="#8ed6ef [1300]" strokecolor="#8ed6ef [1300]" strokeweight="0">
              <v:path arrowok="t" o:connecttype="custom" o:connectlocs="0,0;1270,1552;1270,4657;1270,7761;1270,13970;1270,13970;1270,13970;0,9313;1270,6209;0,1552;0,0" o:connectangles="0,0,0,0,0,0,0,0,0,0,0"/>
              <w10:wrap anchory="page"/>
              <w10:anchorlock/>
            </v:shape>
          </w:pict>
        </mc:Fallback>
      </mc:AlternateContent>
    </w: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700224" behindDoc="1" locked="1" layoutInCell="1" allowOverlap="1" wp14:anchorId="030A10AC" wp14:editId="030A10AD">
              <wp:simplePos x="0" y="0"/>
              <wp:positionH relativeFrom="column">
                <wp:posOffset>1943136</wp:posOffset>
              </wp:positionH>
              <wp:positionV relativeFrom="page">
                <wp:posOffset>5457825</wp:posOffset>
              </wp:positionV>
              <wp:extent cx="0" cy="3175"/>
              <wp:effectExtent l="0" t="0" r="0" b="0"/>
              <wp:wrapNone/>
              <wp:docPr id="78" name="Freeform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75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8DDBB8E" id="Freeform 78" o:spid="_x0000_s1026" style="position:absolute;margin-left:153pt;margin-top:429.75pt;width:0;height:.25pt;z-index:-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" path="m,l,1,,2,,xe" fillcolor="#8ed6ef [1300]" strokecolor="#8ed6ef [1300]" strokeweight="0">
              <v:path arrowok="t" o:connecttype="custom" o:connectlocs="0,0;0,1588;0,3175;0,0" o:connectangles="0,0,0,0"/>
              <w10:wrap anchory="page"/>
              <w10:anchorlock/>
            </v:shape>
          </w:pict>
        </mc:Fallback>
      </mc:AlternateContent>
    </w: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701248" behindDoc="1" locked="1" layoutInCell="1" allowOverlap="1" wp14:anchorId="030A10AE" wp14:editId="030A10AF">
              <wp:simplePos x="0" y="0"/>
              <wp:positionH relativeFrom="column">
                <wp:posOffset>1933611</wp:posOffset>
              </wp:positionH>
              <wp:positionV relativeFrom="page">
                <wp:posOffset>5715000</wp:posOffset>
              </wp:positionV>
              <wp:extent cx="1270" cy="1270"/>
              <wp:effectExtent l="0" t="0" r="0" b="0"/>
              <wp:wrapNone/>
              <wp:docPr id="80" name="Rectangle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4A329C42" id="Rectangle 80" o:spid="_x0000_s1026" style="position:absolute;margin-left:152.25pt;margin-top:450pt;width:.1pt;height:.1pt;z-index:-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702272" behindDoc="1" locked="1" layoutInCell="1" allowOverlap="1" wp14:anchorId="030A10B0" wp14:editId="030A10B1">
              <wp:simplePos x="0" y="0"/>
              <wp:positionH relativeFrom="column">
                <wp:posOffset>962043</wp:posOffset>
              </wp:positionH>
              <wp:positionV relativeFrom="page">
                <wp:posOffset>6362700</wp:posOffset>
              </wp:positionV>
              <wp:extent cx="0" cy="6350"/>
              <wp:effectExtent l="0" t="0" r="0" b="0"/>
              <wp:wrapNone/>
              <wp:docPr id="95" name="Freeform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8138717" id="Freeform 95" o:spid="_x0000_s1026" style="position:absolute;margin-left:75.75pt;margin-top:501pt;width:0;height:.5pt;z-index:-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" path="m,l,1,,2,,4,,xe" fillcolor="#8ed6ef [1300]" strokecolor="#8ed6ef [1300]" strokeweight="0">
              <v:path arrowok="t" o:connecttype="custom" o:connectlocs="0,0;0,1588;0,3175;0,6350;0,0" o:connectangles="0,0,0,0,0"/>
              <w10:wrap anchory="page"/>
              <w10:anchorlock/>
            </v:shape>
          </w:pict>
        </mc:Fallback>
      </mc:AlternateContent>
    </w:r>
    <w:r>
      <w:rPr>
        <w:noProof/>
        <w:lang w:val="en-CA" w:eastAsia="en-CA"/>
      </w:rPr>
      <mc:AlternateContent>
        <mc:Choice Requires="wpg">
          <w:drawing>
            <wp:anchor distT="0" distB="0" distL="114300" distR="114300" simplePos="0" relativeHeight="251613184" behindDoc="1" locked="0" layoutInCell="1" allowOverlap="1" wp14:anchorId="030A10B2" wp14:editId="030A10B3">
              <wp:simplePos x="0" y="0"/>
              <wp:positionH relativeFrom="column">
                <wp:posOffset>228600</wp:posOffset>
              </wp:positionH>
              <wp:positionV relativeFrom="paragraph">
                <wp:posOffset>-2329180</wp:posOffset>
              </wp:positionV>
              <wp:extent cx="3118104" cy="411480"/>
              <wp:effectExtent l="0" t="0" r="6350" b="7620"/>
              <wp:wrapNone/>
              <wp:docPr id="5" name="Year Backing" title="Year Backing Graphic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18104" cy="411480"/>
                        <a:chOff x="0" y="0"/>
                        <a:chExt cx="3118104" cy="411480"/>
                      </a:xfrm>
                    </wpg:grpSpPr>
                    <wps:wsp>
                      <wps:cNvPr id="191" name="Freeform 191"/>
                      <wps:cNvSpPr>
                        <a:spLocks noEditPoints="1"/>
                      </wps:cNvSpPr>
                      <wps:spPr bwMode="auto">
                        <a:xfrm>
                          <a:off x="2209800" y="0"/>
                          <a:ext cx="800698" cy="411480"/>
                        </a:xfrm>
                        <a:custGeom>
                          <a:avLst/>
                          <a:gdLst>
                            <a:gd name="T0" fmla="*/ 76 w 87"/>
                            <a:gd name="T1" fmla="*/ 1 h 45"/>
                            <a:gd name="T2" fmla="*/ 70 w 87"/>
                            <a:gd name="T3" fmla="*/ 1 h 45"/>
                            <a:gd name="T4" fmla="*/ 70 w 87"/>
                            <a:gd name="T5" fmla="*/ 1 h 45"/>
                            <a:gd name="T6" fmla="*/ 78 w 87"/>
                            <a:gd name="T7" fmla="*/ 0 h 45"/>
                            <a:gd name="T8" fmla="*/ 76 w 87"/>
                            <a:gd name="T9" fmla="*/ 1 h 45"/>
                            <a:gd name="T10" fmla="*/ 76 w 87"/>
                            <a:gd name="T11" fmla="*/ 1 h 45"/>
                            <a:gd name="T12" fmla="*/ 74 w 87"/>
                            <a:gd name="T13" fmla="*/ 1 h 45"/>
                            <a:gd name="T14" fmla="*/ 74 w 87"/>
                            <a:gd name="T15" fmla="*/ 1 h 45"/>
                            <a:gd name="T16" fmla="*/ 72 w 87"/>
                            <a:gd name="T17" fmla="*/ 1 h 45"/>
                            <a:gd name="T18" fmla="*/ 71 w 87"/>
                            <a:gd name="T19" fmla="*/ 1 h 45"/>
                            <a:gd name="T20" fmla="*/ 70 w 87"/>
                            <a:gd name="T21" fmla="*/ 1 h 45"/>
                            <a:gd name="T22" fmla="*/ 44 w 87"/>
                            <a:gd name="T23" fmla="*/ 2 h 45"/>
                            <a:gd name="T24" fmla="*/ 43 w 87"/>
                            <a:gd name="T25" fmla="*/ 2 h 45"/>
                            <a:gd name="T26" fmla="*/ 43 w 87"/>
                            <a:gd name="T27" fmla="*/ 2 h 45"/>
                            <a:gd name="T28" fmla="*/ 37 w 87"/>
                            <a:gd name="T29" fmla="*/ 2 h 45"/>
                            <a:gd name="T30" fmla="*/ 35 w 87"/>
                            <a:gd name="T31" fmla="*/ 2 h 45"/>
                            <a:gd name="T32" fmla="*/ 33 w 87"/>
                            <a:gd name="T33" fmla="*/ 3 h 45"/>
                            <a:gd name="T34" fmla="*/ 20 w 87"/>
                            <a:gd name="T35" fmla="*/ 3 h 45"/>
                            <a:gd name="T36" fmla="*/ 9 w 87"/>
                            <a:gd name="T37" fmla="*/ 4 h 45"/>
                            <a:gd name="T38" fmla="*/ 0 w 87"/>
                            <a:gd name="T39" fmla="*/ 4 h 45"/>
                            <a:gd name="T40" fmla="*/ 1 w 87"/>
                            <a:gd name="T41" fmla="*/ 10 h 45"/>
                            <a:gd name="T42" fmla="*/ 1 w 87"/>
                            <a:gd name="T43" fmla="*/ 15 h 45"/>
                            <a:gd name="T44" fmla="*/ 1 w 87"/>
                            <a:gd name="T45" fmla="*/ 25 h 45"/>
                            <a:gd name="T46" fmla="*/ 2 w 87"/>
                            <a:gd name="T47" fmla="*/ 27 h 45"/>
                            <a:gd name="T48" fmla="*/ 2 w 87"/>
                            <a:gd name="T49" fmla="*/ 27 h 45"/>
                            <a:gd name="T50" fmla="*/ 2 w 87"/>
                            <a:gd name="T51" fmla="*/ 31 h 45"/>
                            <a:gd name="T52" fmla="*/ 2 w 87"/>
                            <a:gd name="T53" fmla="*/ 34 h 45"/>
                            <a:gd name="T54" fmla="*/ 2 w 87"/>
                            <a:gd name="T55" fmla="*/ 34 h 45"/>
                            <a:gd name="T56" fmla="*/ 2 w 87"/>
                            <a:gd name="T57" fmla="*/ 36 h 45"/>
                            <a:gd name="T58" fmla="*/ 2 w 87"/>
                            <a:gd name="T59" fmla="*/ 43 h 45"/>
                            <a:gd name="T60" fmla="*/ 3 w 87"/>
                            <a:gd name="T61" fmla="*/ 45 h 45"/>
                            <a:gd name="T62" fmla="*/ 3 w 87"/>
                            <a:gd name="T63" fmla="*/ 45 h 45"/>
                            <a:gd name="T64" fmla="*/ 5 w 87"/>
                            <a:gd name="T65" fmla="*/ 45 h 45"/>
                            <a:gd name="T66" fmla="*/ 6 w 87"/>
                            <a:gd name="T67" fmla="*/ 45 h 45"/>
                            <a:gd name="T68" fmla="*/ 13 w 87"/>
                            <a:gd name="T69" fmla="*/ 45 h 45"/>
                            <a:gd name="T70" fmla="*/ 19 w 87"/>
                            <a:gd name="T71" fmla="*/ 45 h 45"/>
                            <a:gd name="T72" fmla="*/ 52 w 87"/>
                            <a:gd name="T73" fmla="*/ 43 h 45"/>
                            <a:gd name="T74" fmla="*/ 68 w 87"/>
                            <a:gd name="T75" fmla="*/ 43 h 45"/>
                            <a:gd name="T76" fmla="*/ 68 w 87"/>
                            <a:gd name="T77" fmla="*/ 43 h 45"/>
                            <a:gd name="T78" fmla="*/ 70 w 87"/>
                            <a:gd name="T79" fmla="*/ 43 h 45"/>
                            <a:gd name="T80" fmla="*/ 71 w 87"/>
                            <a:gd name="T81" fmla="*/ 43 h 45"/>
                            <a:gd name="T82" fmla="*/ 72 w 87"/>
                            <a:gd name="T83" fmla="*/ 43 h 45"/>
                            <a:gd name="T84" fmla="*/ 73 w 87"/>
                            <a:gd name="T85" fmla="*/ 43 h 45"/>
                            <a:gd name="T86" fmla="*/ 73 w 87"/>
                            <a:gd name="T87" fmla="*/ 43 h 45"/>
                            <a:gd name="T88" fmla="*/ 81 w 87"/>
                            <a:gd name="T89" fmla="*/ 43 h 45"/>
                            <a:gd name="T90" fmla="*/ 85 w 87"/>
                            <a:gd name="T91" fmla="*/ 43 h 45"/>
                            <a:gd name="T92" fmla="*/ 85 w 87"/>
                            <a:gd name="T93" fmla="*/ 43 h 45"/>
                            <a:gd name="T94" fmla="*/ 87 w 87"/>
                            <a:gd name="T95" fmla="*/ 43 h 45"/>
                            <a:gd name="T96" fmla="*/ 87 w 87"/>
                            <a:gd name="T97" fmla="*/ 41 h 45"/>
                            <a:gd name="T98" fmla="*/ 87 w 87"/>
                            <a:gd name="T99" fmla="*/ 38 h 45"/>
                            <a:gd name="T100" fmla="*/ 87 w 87"/>
                            <a:gd name="T101" fmla="*/ 33 h 45"/>
                            <a:gd name="T102" fmla="*/ 86 w 87"/>
                            <a:gd name="T103" fmla="*/ 24 h 45"/>
                            <a:gd name="T104" fmla="*/ 85 w 87"/>
                            <a:gd name="T105" fmla="*/ 19 h 45"/>
                            <a:gd name="T106" fmla="*/ 85 w 87"/>
                            <a:gd name="T107" fmla="*/ 13 h 45"/>
                            <a:gd name="T108" fmla="*/ 84 w 87"/>
                            <a:gd name="T109" fmla="*/ 1 h 45"/>
                            <a:gd name="T110" fmla="*/ 84 w 87"/>
                            <a:gd name="T111" fmla="*/ 1 h 45"/>
                            <a:gd name="T112" fmla="*/ 78 w 87"/>
                            <a:gd name="T113" fmla="*/ 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87" h="45">
                              <a:moveTo>
                                <a:pt x="76" y="1"/>
                              </a:moveTo>
                              <a:cubicBezTo>
                                <a:pt x="76" y="1"/>
                                <a:pt x="76" y="1"/>
                                <a:pt x="76" y="1"/>
                              </a:cubicBezTo>
                              <a:cubicBezTo>
                                <a:pt x="76" y="1"/>
                                <a:pt x="76" y="1"/>
                                <a:pt x="76" y="1"/>
                              </a:cubicBezTo>
                              <a:moveTo>
                                <a:pt x="70" y="1"/>
                              </a:moveTo>
                              <a:cubicBezTo>
                                <a:pt x="70" y="1"/>
                                <a:pt x="70" y="1"/>
                                <a:pt x="70" y="1"/>
                              </a:cubicBezTo>
                              <a:cubicBezTo>
                                <a:pt x="70" y="1"/>
                                <a:pt x="70" y="1"/>
                                <a:pt x="70" y="1"/>
                              </a:cubicBezTo>
                              <a:cubicBezTo>
                                <a:pt x="70" y="1"/>
                                <a:pt x="70" y="1"/>
                                <a:pt x="70" y="1"/>
                              </a:cubicBezTo>
                              <a:moveTo>
                                <a:pt x="78" y="0"/>
                              </a:moveTo>
                              <a:cubicBezTo>
                                <a:pt x="78" y="0"/>
                                <a:pt x="78" y="0"/>
                                <a:pt x="78" y="0"/>
                              </a:cubicBezTo>
                              <a:cubicBezTo>
                                <a:pt x="78" y="1"/>
                                <a:pt x="77" y="1"/>
                                <a:pt x="76" y="1"/>
                              </a:cubicBezTo>
                              <a:cubicBezTo>
                                <a:pt x="76" y="1"/>
                                <a:pt x="76" y="1"/>
                                <a:pt x="76" y="1"/>
                              </a:cubicBezTo>
                              <a:cubicBezTo>
                                <a:pt x="76" y="1"/>
                                <a:pt x="76" y="1"/>
                                <a:pt x="76" y="1"/>
                              </a:cubicBezTo>
                              <a:cubicBezTo>
                                <a:pt x="76" y="1"/>
                                <a:pt x="75" y="1"/>
                                <a:pt x="75" y="1"/>
                              </a:cubicBezTo>
                              <a:cubicBezTo>
                                <a:pt x="75" y="1"/>
                                <a:pt x="74" y="1"/>
                                <a:pt x="74" y="1"/>
                              </a:cubicBezTo>
                              <a:cubicBezTo>
                                <a:pt x="74" y="1"/>
                                <a:pt x="74" y="1"/>
                                <a:pt x="73" y="1"/>
                              </a:cubicBezTo>
                              <a:cubicBezTo>
                                <a:pt x="73" y="1"/>
                                <a:pt x="73" y="1"/>
                                <a:pt x="74" y="1"/>
                              </a:cubicBezTo>
                              <a:cubicBezTo>
                                <a:pt x="73" y="1"/>
                                <a:pt x="73" y="1"/>
                                <a:pt x="73" y="1"/>
                              </a:cubicBezTo>
                              <a:cubicBezTo>
                                <a:pt x="73" y="1"/>
                                <a:pt x="73" y="1"/>
                                <a:pt x="72" y="1"/>
                              </a:cubicBezTo>
                              <a:cubicBezTo>
                                <a:pt x="72" y="1"/>
                                <a:pt x="72" y="1"/>
                                <a:pt x="72" y="1"/>
                              </a:cubicBezTo>
                              <a:cubicBezTo>
                                <a:pt x="71" y="1"/>
                                <a:pt x="71" y="1"/>
                                <a:pt x="71" y="1"/>
                              </a:cubicBezTo>
                              <a:cubicBezTo>
                                <a:pt x="71" y="1"/>
                                <a:pt x="71" y="1"/>
                                <a:pt x="71" y="1"/>
                              </a:cubicBezTo>
                              <a:cubicBezTo>
                                <a:pt x="70" y="1"/>
                                <a:pt x="70" y="1"/>
                                <a:pt x="70" y="1"/>
                              </a:cubicBezTo>
                              <a:cubicBezTo>
                                <a:pt x="70" y="1"/>
                                <a:pt x="70" y="1"/>
                                <a:pt x="70" y="1"/>
                              </a:cubicBezTo>
                              <a:cubicBezTo>
                                <a:pt x="62" y="1"/>
                                <a:pt x="53" y="2"/>
                                <a:pt x="44" y="2"/>
                              </a:cubicBezTo>
                              <a:cubicBezTo>
                                <a:pt x="45" y="2"/>
                                <a:pt x="45" y="2"/>
                                <a:pt x="45" y="2"/>
                              </a:cubicBezTo>
                              <a:cubicBezTo>
                                <a:pt x="43" y="2"/>
                                <a:pt x="43" y="2"/>
                                <a:pt x="43" y="2"/>
                              </a:cubicBezTo>
                              <a:cubicBezTo>
                                <a:pt x="43" y="2"/>
                                <a:pt x="43" y="2"/>
                                <a:pt x="43" y="2"/>
                              </a:cubicBezTo>
                              <a:cubicBezTo>
                                <a:pt x="43" y="2"/>
                                <a:pt x="43" y="2"/>
                                <a:pt x="43" y="2"/>
                              </a:cubicBezTo>
                              <a:cubicBezTo>
                                <a:pt x="41" y="2"/>
                                <a:pt x="39" y="2"/>
                                <a:pt x="37" y="2"/>
                              </a:cubicBezTo>
                              <a:cubicBezTo>
                                <a:pt x="37" y="2"/>
                                <a:pt x="37" y="2"/>
                                <a:pt x="37" y="2"/>
                              </a:cubicBezTo>
                              <a:cubicBezTo>
                                <a:pt x="36" y="2"/>
                                <a:pt x="36" y="2"/>
                                <a:pt x="36" y="2"/>
                              </a:cubicBezTo>
                              <a:cubicBezTo>
                                <a:pt x="35" y="2"/>
                                <a:pt x="35" y="2"/>
                                <a:pt x="35" y="2"/>
                              </a:cubicBezTo>
                              <a:cubicBezTo>
                                <a:pt x="35" y="2"/>
                                <a:pt x="35" y="2"/>
                                <a:pt x="34" y="2"/>
                              </a:cubicBezTo>
                              <a:cubicBezTo>
                                <a:pt x="34" y="2"/>
                                <a:pt x="34" y="2"/>
                                <a:pt x="33" y="3"/>
                              </a:cubicBezTo>
                              <a:cubicBezTo>
                                <a:pt x="33" y="3"/>
                                <a:pt x="33" y="2"/>
                                <a:pt x="34" y="2"/>
                              </a:cubicBezTo>
                              <a:cubicBezTo>
                                <a:pt x="29" y="3"/>
                                <a:pt x="25" y="3"/>
                                <a:pt x="20" y="3"/>
                              </a:cubicBezTo>
                              <a:cubicBezTo>
                                <a:pt x="17" y="4"/>
                                <a:pt x="13" y="3"/>
                                <a:pt x="9" y="4"/>
                              </a:cubicBezTo>
                              <a:cubicBezTo>
                                <a:pt x="9" y="4"/>
                                <a:pt x="9" y="4"/>
                                <a:pt x="9" y="4"/>
                              </a:cubicBezTo>
                              <a:cubicBezTo>
                                <a:pt x="6" y="4"/>
                                <a:pt x="3" y="4"/>
                                <a:pt x="0" y="4"/>
                              </a:cubicBezTo>
                              <a:cubicBezTo>
                                <a:pt x="0" y="4"/>
                                <a:pt x="0" y="4"/>
                                <a:pt x="0" y="4"/>
                              </a:cubicBezTo>
                              <a:cubicBezTo>
                                <a:pt x="0" y="4"/>
                                <a:pt x="0" y="4"/>
                                <a:pt x="0" y="4"/>
                              </a:cubicBezTo>
                              <a:cubicBezTo>
                                <a:pt x="0" y="6"/>
                                <a:pt x="0" y="8"/>
                                <a:pt x="1" y="10"/>
                              </a:cubicBezTo>
                              <a:cubicBezTo>
                                <a:pt x="1" y="12"/>
                                <a:pt x="1" y="13"/>
                                <a:pt x="1" y="15"/>
                              </a:cubicBezTo>
                              <a:cubicBezTo>
                                <a:pt x="1" y="15"/>
                                <a:pt x="1" y="15"/>
                                <a:pt x="1" y="15"/>
                              </a:cubicBezTo>
                              <a:cubicBezTo>
                                <a:pt x="1" y="18"/>
                                <a:pt x="1" y="22"/>
                                <a:pt x="1" y="25"/>
                              </a:cubicBezTo>
                              <a:cubicBezTo>
                                <a:pt x="1" y="25"/>
                                <a:pt x="1" y="25"/>
                                <a:pt x="1" y="25"/>
                              </a:cubicBezTo>
                              <a:cubicBezTo>
                                <a:pt x="2" y="25"/>
                                <a:pt x="1" y="27"/>
                                <a:pt x="2" y="27"/>
                              </a:cubicBezTo>
                              <a:cubicBezTo>
                                <a:pt x="2" y="27"/>
                                <a:pt x="2" y="27"/>
                                <a:pt x="2" y="27"/>
                              </a:cubicBezTo>
                              <a:cubicBezTo>
                                <a:pt x="2" y="27"/>
                                <a:pt x="2" y="27"/>
                                <a:pt x="2" y="27"/>
                              </a:cubicBezTo>
                              <a:cubicBezTo>
                                <a:pt x="2" y="27"/>
                                <a:pt x="2" y="27"/>
                                <a:pt x="2" y="27"/>
                              </a:cubicBezTo>
                              <a:cubicBezTo>
                                <a:pt x="2" y="27"/>
                                <a:pt x="2" y="27"/>
                                <a:pt x="2" y="28"/>
                              </a:cubicBezTo>
                              <a:cubicBezTo>
                                <a:pt x="2" y="31"/>
                                <a:pt x="2" y="31"/>
                                <a:pt x="2" y="31"/>
                              </a:cubicBezTo>
                              <a:cubicBezTo>
                                <a:pt x="2" y="32"/>
                                <a:pt x="2" y="33"/>
                                <a:pt x="2" y="34"/>
                              </a:cubicBezTo>
                              <a:cubicBezTo>
                                <a:pt x="2" y="34"/>
                                <a:pt x="2" y="34"/>
                                <a:pt x="2" y="34"/>
                              </a:cubicBezTo>
                              <a:cubicBezTo>
                                <a:pt x="2" y="34"/>
                                <a:pt x="2" y="34"/>
                                <a:pt x="2" y="34"/>
                              </a:cubicBezTo>
                              <a:cubicBezTo>
                                <a:pt x="2" y="34"/>
                                <a:pt x="2" y="34"/>
                                <a:pt x="2" y="34"/>
                              </a:cubicBezTo>
                              <a:cubicBezTo>
                                <a:pt x="2" y="36"/>
                                <a:pt x="2" y="36"/>
                                <a:pt x="2" y="36"/>
                              </a:cubicBezTo>
                              <a:cubicBezTo>
                                <a:pt x="2" y="36"/>
                                <a:pt x="2" y="36"/>
                                <a:pt x="2" y="36"/>
                              </a:cubicBezTo>
                              <a:cubicBezTo>
                                <a:pt x="2" y="36"/>
                                <a:pt x="2" y="36"/>
                                <a:pt x="2" y="36"/>
                              </a:cubicBezTo>
                              <a:cubicBezTo>
                                <a:pt x="2" y="38"/>
                                <a:pt x="2" y="41"/>
                                <a:pt x="2" y="43"/>
                              </a:cubicBezTo>
                              <a:cubicBezTo>
                                <a:pt x="2" y="43"/>
                                <a:pt x="2" y="43"/>
                                <a:pt x="2" y="43"/>
                              </a:cubicBezTo>
                              <a:cubicBezTo>
                                <a:pt x="2" y="43"/>
                                <a:pt x="2" y="44"/>
                                <a:pt x="3" y="45"/>
                              </a:cubicBezTo>
                              <a:cubicBezTo>
                                <a:pt x="3" y="45"/>
                                <a:pt x="3" y="45"/>
                                <a:pt x="3" y="45"/>
                              </a:cubicBezTo>
                              <a:cubicBezTo>
                                <a:pt x="3" y="45"/>
                                <a:pt x="3" y="45"/>
                                <a:pt x="3" y="45"/>
                              </a:cubicBezTo>
                              <a:cubicBezTo>
                                <a:pt x="4" y="45"/>
                                <a:pt x="5" y="45"/>
                                <a:pt x="5" y="45"/>
                              </a:cubicBezTo>
                              <a:cubicBezTo>
                                <a:pt x="5" y="45"/>
                                <a:pt x="5" y="45"/>
                                <a:pt x="5" y="45"/>
                              </a:cubicBezTo>
                              <a:cubicBezTo>
                                <a:pt x="6" y="45"/>
                                <a:pt x="6" y="45"/>
                                <a:pt x="6" y="45"/>
                              </a:cubicBezTo>
                              <a:cubicBezTo>
                                <a:pt x="6" y="45"/>
                                <a:pt x="6" y="45"/>
                                <a:pt x="6" y="45"/>
                              </a:cubicBezTo>
                              <a:cubicBezTo>
                                <a:pt x="8" y="45"/>
                                <a:pt x="11" y="45"/>
                                <a:pt x="13" y="45"/>
                              </a:cubicBezTo>
                              <a:cubicBezTo>
                                <a:pt x="13" y="45"/>
                                <a:pt x="13" y="45"/>
                                <a:pt x="13" y="45"/>
                              </a:cubicBezTo>
                              <a:cubicBezTo>
                                <a:pt x="15" y="45"/>
                                <a:pt x="17" y="45"/>
                                <a:pt x="19" y="45"/>
                              </a:cubicBezTo>
                              <a:cubicBezTo>
                                <a:pt x="19" y="45"/>
                                <a:pt x="19" y="45"/>
                                <a:pt x="19" y="45"/>
                              </a:cubicBezTo>
                              <a:cubicBezTo>
                                <a:pt x="23" y="45"/>
                                <a:pt x="27" y="44"/>
                                <a:pt x="30" y="44"/>
                              </a:cubicBezTo>
                              <a:cubicBezTo>
                                <a:pt x="52" y="43"/>
                                <a:pt x="52" y="43"/>
                                <a:pt x="52" y="43"/>
                              </a:cubicBezTo>
                              <a:cubicBezTo>
                                <a:pt x="67" y="43"/>
                                <a:pt x="67" y="43"/>
                                <a:pt x="67" y="43"/>
                              </a:cubicBezTo>
                              <a:cubicBezTo>
                                <a:pt x="67" y="43"/>
                                <a:pt x="68" y="43"/>
                                <a:pt x="68" y="43"/>
                              </a:cubicBezTo>
                              <a:cubicBezTo>
                                <a:pt x="68" y="43"/>
                                <a:pt x="68" y="43"/>
                                <a:pt x="68" y="43"/>
                              </a:cubicBezTo>
                              <a:cubicBezTo>
                                <a:pt x="68" y="43"/>
                                <a:pt x="68" y="43"/>
                                <a:pt x="68" y="43"/>
                              </a:cubicBezTo>
                              <a:cubicBezTo>
                                <a:pt x="68" y="43"/>
                                <a:pt x="68" y="43"/>
                                <a:pt x="68" y="43"/>
                              </a:cubicBezTo>
                              <a:cubicBezTo>
                                <a:pt x="69" y="43"/>
                                <a:pt x="70" y="43"/>
                                <a:pt x="70" y="43"/>
                              </a:cubicBezTo>
                              <a:cubicBezTo>
                                <a:pt x="70" y="43"/>
                                <a:pt x="70" y="43"/>
                                <a:pt x="70" y="43"/>
                              </a:cubicBezTo>
                              <a:cubicBezTo>
                                <a:pt x="71" y="43"/>
                                <a:pt x="71" y="43"/>
                                <a:pt x="71" y="43"/>
                              </a:cubicBezTo>
                              <a:cubicBezTo>
                                <a:pt x="72" y="43"/>
                                <a:pt x="72" y="43"/>
                                <a:pt x="72" y="43"/>
                              </a:cubicBezTo>
                              <a:cubicBezTo>
                                <a:pt x="72" y="43"/>
                                <a:pt x="72" y="43"/>
                                <a:pt x="72" y="43"/>
                              </a:cubicBezTo>
                              <a:cubicBezTo>
                                <a:pt x="72" y="43"/>
                                <a:pt x="72" y="43"/>
                                <a:pt x="72" y="43"/>
                              </a:cubicBezTo>
                              <a:cubicBezTo>
                                <a:pt x="72" y="43"/>
                                <a:pt x="73" y="43"/>
                                <a:pt x="73" y="43"/>
                              </a:cubicBezTo>
                              <a:cubicBezTo>
                                <a:pt x="73" y="43"/>
                                <a:pt x="73" y="43"/>
                                <a:pt x="73" y="43"/>
                              </a:cubicBezTo>
                              <a:cubicBezTo>
                                <a:pt x="73" y="43"/>
                                <a:pt x="73" y="43"/>
                                <a:pt x="73" y="43"/>
                              </a:cubicBezTo>
                              <a:cubicBezTo>
                                <a:pt x="75" y="43"/>
                                <a:pt x="78" y="43"/>
                                <a:pt x="80" y="43"/>
                              </a:cubicBezTo>
                              <a:cubicBezTo>
                                <a:pt x="80" y="43"/>
                                <a:pt x="82" y="43"/>
                                <a:pt x="81" y="43"/>
                              </a:cubicBezTo>
                              <a:cubicBezTo>
                                <a:pt x="82" y="43"/>
                                <a:pt x="83" y="43"/>
                                <a:pt x="84" y="43"/>
                              </a:cubicBezTo>
                              <a:cubicBezTo>
                                <a:pt x="84" y="43"/>
                                <a:pt x="84" y="43"/>
                                <a:pt x="85" y="43"/>
                              </a:cubicBezTo>
                              <a:cubicBezTo>
                                <a:pt x="84" y="43"/>
                                <a:pt x="84" y="43"/>
                                <a:pt x="84" y="43"/>
                              </a:cubicBezTo>
                              <a:cubicBezTo>
                                <a:pt x="85" y="43"/>
                                <a:pt x="85" y="43"/>
                                <a:pt x="85" y="43"/>
                              </a:cubicBezTo>
                              <a:cubicBezTo>
                                <a:pt x="85" y="43"/>
                                <a:pt x="86" y="43"/>
                                <a:pt x="86" y="43"/>
                              </a:cubicBezTo>
                              <a:cubicBezTo>
                                <a:pt x="87" y="43"/>
                                <a:pt x="87" y="43"/>
                                <a:pt x="87" y="43"/>
                              </a:cubicBezTo>
                              <a:cubicBezTo>
                                <a:pt x="87" y="42"/>
                                <a:pt x="87" y="42"/>
                                <a:pt x="87" y="42"/>
                              </a:cubicBezTo>
                              <a:cubicBezTo>
                                <a:pt x="87" y="42"/>
                                <a:pt x="87" y="42"/>
                                <a:pt x="87" y="41"/>
                              </a:cubicBezTo>
                              <a:cubicBezTo>
                                <a:pt x="87" y="41"/>
                                <a:pt x="87" y="39"/>
                                <a:pt x="86" y="38"/>
                              </a:cubicBezTo>
                              <a:cubicBezTo>
                                <a:pt x="87" y="38"/>
                                <a:pt x="87" y="38"/>
                                <a:pt x="87" y="38"/>
                              </a:cubicBezTo>
                              <a:cubicBezTo>
                                <a:pt x="87" y="38"/>
                                <a:pt x="87" y="38"/>
                                <a:pt x="87" y="38"/>
                              </a:cubicBezTo>
                              <a:cubicBezTo>
                                <a:pt x="87" y="36"/>
                                <a:pt x="87" y="34"/>
                                <a:pt x="87" y="33"/>
                              </a:cubicBezTo>
                              <a:cubicBezTo>
                                <a:pt x="86" y="31"/>
                                <a:pt x="86" y="29"/>
                                <a:pt x="86" y="28"/>
                              </a:cubicBezTo>
                              <a:cubicBezTo>
                                <a:pt x="86" y="27"/>
                                <a:pt x="86" y="25"/>
                                <a:pt x="86" y="24"/>
                              </a:cubicBezTo>
                              <a:cubicBezTo>
                                <a:pt x="86" y="24"/>
                                <a:pt x="86" y="24"/>
                                <a:pt x="86" y="24"/>
                              </a:cubicBezTo>
                              <a:cubicBezTo>
                                <a:pt x="86" y="22"/>
                                <a:pt x="86" y="20"/>
                                <a:pt x="85" y="19"/>
                              </a:cubicBezTo>
                              <a:cubicBezTo>
                                <a:pt x="86" y="19"/>
                                <a:pt x="86" y="18"/>
                                <a:pt x="86" y="18"/>
                              </a:cubicBezTo>
                              <a:cubicBezTo>
                                <a:pt x="85" y="16"/>
                                <a:pt x="85" y="14"/>
                                <a:pt x="85" y="13"/>
                              </a:cubicBezTo>
                              <a:cubicBezTo>
                                <a:pt x="85" y="12"/>
                                <a:pt x="85" y="11"/>
                                <a:pt x="85" y="11"/>
                              </a:cubicBezTo>
                              <a:cubicBezTo>
                                <a:pt x="85" y="8"/>
                                <a:pt x="85" y="5"/>
                                <a:pt x="84" y="1"/>
                              </a:cubicBezTo>
                              <a:cubicBezTo>
                                <a:pt x="84" y="1"/>
                                <a:pt x="84" y="1"/>
                                <a:pt x="84" y="1"/>
                              </a:cubicBezTo>
                              <a:cubicBezTo>
                                <a:pt x="84" y="1"/>
                                <a:pt x="84" y="1"/>
                                <a:pt x="84" y="1"/>
                              </a:cubicBezTo>
                              <a:cubicBezTo>
                                <a:pt x="84" y="1"/>
                                <a:pt x="84" y="1"/>
                                <a:pt x="83" y="1"/>
                              </a:cubicBezTo>
                              <a:cubicBezTo>
                                <a:pt x="82" y="1"/>
                                <a:pt x="80" y="1"/>
                                <a:pt x="78" y="0"/>
                              </a:cubicBezTo>
                              <a:cubicBezTo>
                                <a:pt x="78" y="0"/>
                                <a:pt x="78" y="0"/>
                                <a:pt x="78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3" name="Rectangle 193"/>
                      <wps:cNvSpPr>
                        <a:spLocks noChangeArrowheads="1"/>
                      </wps:cNvSpPr>
                      <wps:spPr bwMode="auto">
                        <a:xfrm>
                          <a:off x="95250" y="57150"/>
                          <a:ext cx="28230" cy="126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4" name="Freeform 194"/>
                      <wps:cNvSpPr>
                        <a:spLocks/>
                      </wps:cNvSpPr>
                      <wps:spPr bwMode="auto">
                        <a:xfrm>
                          <a:off x="95250" y="57150"/>
                          <a:ext cx="28230" cy="0"/>
                        </a:xfrm>
                        <a:custGeom>
                          <a:avLst/>
                          <a:gdLst>
                            <a:gd name="T0" fmla="*/ 22 w 22"/>
                            <a:gd name="T1" fmla="*/ 0 w 22"/>
                            <a:gd name="T2" fmla="*/ 0 w 22"/>
                            <a:gd name="T3" fmla="*/ 22 w 22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2">
                              <a:moveTo>
                                <a:pt x="22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22" y="0"/>
                              </a:ln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5" name="Freeform 195"/>
                      <wps:cNvSpPr>
                        <a:spLocks/>
                      </wps:cNvSpPr>
                      <wps:spPr bwMode="auto">
                        <a:xfrm>
                          <a:off x="142875" y="57150"/>
                          <a:ext cx="91106" cy="0"/>
                        </a:xfrm>
                        <a:custGeom>
                          <a:avLst/>
                          <a:gdLst>
                            <a:gd name="T0" fmla="*/ 9 w 10"/>
                            <a:gd name="T1" fmla="*/ 0 w 10"/>
                            <a:gd name="T2" fmla="*/ 2 w 10"/>
                            <a:gd name="T3" fmla="*/ 6 w 10"/>
                            <a:gd name="T4" fmla="*/ 9 w 10"/>
                            <a:gd name="T5" fmla="*/ 10 w 10"/>
                            <a:gd name="T6" fmla="*/ 9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  <a:cxn ang="0">
                              <a:pos x="T4" y="0"/>
                            </a:cxn>
                            <a:cxn ang="0">
                              <a:pos x="T5" y="0"/>
                            </a:cxn>
                            <a:cxn ang="0">
                              <a:pos x="T6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9" y="0"/>
                              </a:moveTo>
                              <a:cubicBezTo>
                                <a:pt x="6" y="0"/>
                                <a:pt x="3" y="0"/>
                                <a:pt x="0" y="0"/>
                              </a:cubicBezTo>
                              <a:cubicBezTo>
                                <a:pt x="1" y="0"/>
                                <a:pt x="2" y="0"/>
                                <a:pt x="2" y="0"/>
                              </a:cubicBezTo>
                              <a:cubicBezTo>
                                <a:pt x="4" y="0"/>
                                <a:pt x="5" y="0"/>
                                <a:pt x="6" y="0"/>
                              </a:cubicBezTo>
                              <a:cubicBezTo>
                                <a:pt x="7" y="0"/>
                                <a:pt x="8" y="0"/>
                                <a:pt x="9" y="0"/>
                              </a:cubicBezTo>
                              <a:cubicBezTo>
                                <a:pt x="9" y="0"/>
                                <a:pt x="10" y="0"/>
                                <a:pt x="10" y="0"/>
                              </a:cubicBezTo>
                              <a:cubicBezTo>
                                <a:pt x="10" y="0"/>
                                <a:pt x="10" y="0"/>
                                <a:pt x="9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6" name="Freeform 196"/>
                      <wps:cNvSpPr>
                        <a:spLocks noEditPoints="1"/>
                      </wps:cNvSpPr>
                      <wps:spPr bwMode="auto">
                        <a:xfrm>
                          <a:off x="266700" y="57150"/>
                          <a:ext cx="55177" cy="0"/>
                        </a:xfrm>
                        <a:custGeom>
                          <a:avLst/>
                          <a:gdLst>
                            <a:gd name="T0" fmla="*/ 6 w 6"/>
                            <a:gd name="T1" fmla="*/ 5 w 6"/>
                            <a:gd name="T2" fmla="*/ 6 w 6"/>
                            <a:gd name="T3" fmla="*/ 0 w 6"/>
                            <a:gd name="T4" fmla="*/ 0 w 6"/>
                            <a:gd name="T5" fmla="*/ 3 w 6"/>
                            <a:gd name="T6" fmla="*/ 5 w 6"/>
                            <a:gd name="T7" fmla="*/ 5 w 6"/>
                            <a:gd name="T8" fmla="*/ 3 w 6"/>
                            <a:gd name="T9" fmla="*/ 0 w 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  <a:cxn ang="0">
                              <a:pos x="T4" y="0"/>
                            </a:cxn>
                            <a:cxn ang="0">
                              <a:pos x="T5" y="0"/>
                            </a:cxn>
                            <a:cxn ang="0">
                              <a:pos x="T6" y="0"/>
                            </a:cxn>
                            <a:cxn ang="0">
                              <a:pos x="T7" y="0"/>
                            </a:cxn>
                            <a:cxn ang="0">
                              <a:pos x="T8" y="0"/>
                            </a:cxn>
                            <a:cxn ang="0">
                              <a:pos x="T9" y="0"/>
                            </a:cxn>
                          </a:cxnLst>
                          <a:rect l="0" t="0" r="r" b="b"/>
                          <a:pathLst>
                            <a:path w="6">
                              <a:moveTo>
                                <a:pt x="6" y="0"/>
                              </a:moveTo>
                              <a:cubicBezTo>
                                <a:pt x="6" y="0"/>
                                <a:pt x="6" y="0"/>
                                <a:pt x="5" y="0"/>
                              </a:cubicBezTo>
                              <a:cubicBezTo>
                                <a:pt x="6" y="0"/>
                                <a:pt x="6" y="0"/>
                                <a:pt x="6" y="0"/>
                              </a:cubicBezTo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1" y="0"/>
                                <a:pt x="2" y="0"/>
                                <a:pt x="3" y="0"/>
                              </a:cubicBezTo>
                              <a:cubicBezTo>
                                <a:pt x="4" y="0"/>
                                <a:pt x="5" y="0"/>
                                <a:pt x="5" y="0"/>
                              </a:cubicBezTo>
                              <a:cubicBezTo>
                                <a:pt x="5" y="0"/>
                                <a:pt x="5" y="0"/>
                                <a:pt x="5" y="0"/>
                              </a:cubicBezTo>
                              <a:cubicBezTo>
                                <a:pt x="4" y="0"/>
                                <a:pt x="3" y="0"/>
                                <a:pt x="3" y="0"/>
                              </a:cubicBezTo>
                              <a:cubicBezTo>
                                <a:pt x="2" y="0"/>
                                <a:pt x="1" y="0"/>
                                <a:pt x="0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7" name="Freeform 197"/>
                      <wps:cNvSpPr>
                        <a:spLocks/>
                      </wps:cNvSpPr>
                      <wps:spPr bwMode="auto">
                        <a:xfrm>
                          <a:off x="3095625" y="85725"/>
                          <a:ext cx="17964" cy="18934"/>
                        </a:xfrm>
                        <a:custGeom>
                          <a:avLst/>
                          <a:gdLst>
                            <a:gd name="T0" fmla="*/ 0 w 14"/>
                            <a:gd name="T1" fmla="*/ 0 h 15"/>
                            <a:gd name="T2" fmla="*/ 7 w 14"/>
                            <a:gd name="T3" fmla="*/ 7 h 15"/>
                            <a:gd name="T4" fmla="*/ 14 w 14"/>
                            <a:gd name="T5" fmla="*/ 7 h 15"/>
                            <a:gd name="T6" fmla="*/ 7 w 14"/>
                            <a:gd name="T7" fmla="*/ 15 h 15"/>
                            <a:gd name="T8" fmla="*/ 0 w 14"/>
                            <a:gd name="T9" fmla="*/ 15 h 15"/>
                            <a:gd name="T10" fmla="*/ 7 w 14"/>
                            <a:gd name="T11" fmla="*/ 15 h 15"/>
                            <a:gd name="T12" fmla="*/ 14 w 14"/>
                            <a:gd name="T13" fmla="*/ 7 h 15"/>
                            <a:gd name="T14" fmla="*/ 7 w 14"/>
                            <a:gd name="T15" fmla="*/ 7 h 15"/>
                            <a:gd name="T16" fmla="*/ 0 w 14"/>
                            <a:gd name="T17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" h="15">
                              <a:moveTo>
                                <a:pt x="0" y="0"/>
                              </a:moveTo>
                              <a:lnTo>
                                <a:pt x="7" y="7"/>
                              </a:lnTo>
                              <a:lnTo>
                                <a:pt x="14" y="7"/>
                              </a:lnTo>
                              <a:lnTo>
                                <a:pt x="7" y="15"/>
                              </a:lnTo>
                              <a:lnTo>
                                <a:pt x="0" y="15"/>
                              </a:lnTo>
                              <a:lnTo>
                                <a:pt x="7" y="15"/>
                              </a:lnTo>
                              <a:lnTo>
                                <a:pt x="14" y="7"/>
                              </a:lnTo>
                              <a:lnTo>
                                <a:pt x="7" y="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8" name="Freeform 198"/>
                      <wps:cNvSpPr>
                        <a:spLocks/>
                      </wps:cNvSpPr>
                      <wps:spPr bwMode="auto">
                        <a:xfrm>
                          <a:off x="3095625" y="85725"/>
                          <a:ext cx="17964" cy="18934"/>
                        </a:xfrm>
                        <a:custGeom>
                          <a:avLst/>
                          <a:gdLst>
                            <a:gd name="T0" fmla="*/ 0 w 14"/>
                            <a:gd name="T1" fmla="*/ 0 h 15"/>
                            <a:gd name="T2" fmla="*/ 7 w 14"/>
                            <a:gd name="T3" fmla="*/ 7 h 15"/>
                            <a:gd name="T4" fmla="*/ 14 w 14"/>
                            <a:gd name="T5" fmla="*/ 7 h 15"/>
                            <a:gd name="T6" fmla="*/ 7 w 14"/>
                            <a:gd name="T7" fmla="*/ 15 h 15"/>
                            <a:gd name="T8" fmla="*/ 0 w 14"/>
                            <a:gd name="T9" fmla="*/ 15 h 15"/>
                            <a:gd name="T10" fmla="*/ 7 w 14"/>
                            <a:gd name="T11" fmla="*/ 15 h 15"/>
                            <a:gd name="T12" fmla="*/ 14 w 14"/>
                            <a:gd name="T13" fmla="*/ 7 h 15"/>
                            <a:gd name="T14" fmla="*/ 7 w 14"/>
                            <a:gd name="T15" fmla="*/ 7 h 15"/>
                            <a:gd name="T16" fmla="*/ 0 w 14"/>
                            <a:gd name="T17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" h="15">
                              <a:moveTo>
                                <a:pt x="0" y="0"/>
                              </a:moveTo>
                              <a:lnTo>
                                <a:pt x="7" y="7"/>
                              </a:lnTo>
                              <a:lnTo>
                                <a:pt x="14" y="7"/>
                              </a:lnTo>
                              <a:lnTo>
                                <a:pt x="7" y="15"/>
                              </a:lnTo>
                              <a:lnTo>
                                <a:pt x="0" y="15"/>
                              </a:lnTo>
                              <a:lnTo>
                                <a:pt x="7" y="15"/>
                              </a:lnTo>
                              <a:lnTo>
                                <a:pt x="14" y="7"/>
                              </a:lnTo>
                              <a:lnTo>
                                <a:pt x="7" y="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9" name="Freeform 199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118104" cy="196905"/>
                        </a:xfrm>
                        <a:custGeom>
                          <a:avLst/>
                          <a:gdLst>
                            <a:gd name="T0" fmla="*/ 86 w 342"/>
                            <a:gd name="T1" fmla="*/ 20 h 21"/>
                            <a:gd name="T2" fmla="*/ 316 w 342"/>
                            <a:gd name="T3" fmla="*/ 9 h 21"/>
                            <a:gd name="T4" fmla="*/ 57 w 342"/>
                            <a:gd name="T5" fmla="*/ 16 h 21"/>
                            <a:gd name="T6" fmla="*/ 129 w 342"/>
                            <a:gd name="T7" fmla="*/ 18 h 21"/>
                            <a:gd name="T8" fmla="*/ 86 w 342"/>
                            <a:gd name="T9" fmla="*/ 20 h 21"/>
                            <a:gd name="T10" fmla="*/ 58 w 342"/>
                            <a:gd name="T11" fmla="*/ 20 h 21"/>
                            <a:gd name="T12" fmla="*/ 40 w 342"/>
                            <a:gd name="T13" fmla="*/ 20 h 21"/>
                            <a:gd name="T14" fmla="*/ 261 w 342"/>
                            <a:gd name="T15" fmla="*/ 18 h 21"/>
                            <a:gd name="T16" fmla="*/ 267 w 342"/>
                            <a:gd name="T17" fmla="*/ 15 h 21"/>
                            <a:gd name="T18" fmla="*/ 107 w 342"/>
                            <a:gd name="T19" fmla="*/ 14 h 21"/>
                            <a:gd name="T20" fmla="*/ 210 w 342"/>
                            <a:gd name="T21" fmla="*/ 15 h 21"/>
                            <a:gd name="T22" fmla="*/ 247 w 342"/>
                            <a:gd name="T23" fmla="*/ 16 h 21"/>
                            <a:gd name="T24" fmla="*/ 197 w 342"/>
                            <a:gd name="T25" fmla="*/ 18 h 21"/>
                            <a:gd name="T26" fmla="*/ 70 w 342"/>
                            <a:gd name="T27" fmla="*/ 16 h 21"/>
                            <a:gd name="T28" fmla="*/ 60 w 342"/>
                            <a:gd name="T29" fmla="*/ 11 h 21"/>
                            <a:gd name="T30" fmla="*/ 55 w 342"/>
                            <a:gd name="T31" fmla="*/ 15 h 21"/>
                            <a:gd name="T32" fmla="*/ 235 w 342"/>
                            <a:gd name="T33" fmla="*/ 13 h 21"/>
                            <a:gd name="T34" fmla="*/ 144 w 342"/>
                            <a:gd name="T35" fmla="*/ 15 h 21"/>
                            <a:gd name="T36" fmla="*/ 153 w 342"/>
                            <a:gd name="T37" fmla="*/ 12 h 21"/>
                            <a:gd name="T38" fmla="*/ 332 w 342"/>
                            <a:gd name="T39" fmla="*/ 9 h 21"/>
                            <a:gd name="T40" fmla="*/ 310 w 342"/>
                            <a:gd name="T41" fmla="*/ 13 h 21"/>
                            <a:gd name="T42" fmla="*/ 41 w 342"/>
                            <a:gd name="T43" fmla="*/ 10 h 21"/>
                            <a:gd name="T44" fmla="*/ 24 w 342"/>
                            <a:gd name="T45" fmla="*/ 12 h 21"/>
                            <a:gd name="T46" fmla="*/ 23 w 342"/>
                            <a:gd name="T47" fmla="*/ 9 h 21"/>
                            <a:gd name="T48" fmla="*/ 298 w 342"/>
                            <a:gd name="T49" fmla="*/ 13 h 21"/>
                            <a:gd name="T50" fmla="*/ 193 w 342"/>
                            <a:gd name="T51" fmla="*/ 8 h 21"/>
                            <a:gd name="T52" fmla="*/ 268 w 342"/>
                            <a:gd name="T53" fmla="*/ 10 h 21"/>
                            <a:gd name="T54" fmla="*/ 259 w 342"/>
                            <a:gd name="T55" fmla="*/ 14 h 21"/>
                            <a:gd name="T56" fmla="*/ 221 w 342"/>
                            <a:gd name="T57" fmla="*/ 13 h 21"/>
                            <a:gd name="T58" fmla="*/ 174 w 342"/>
                            <a:gd name="T59" fmla="*/ 9 h 21"/>
                            <a:gd name="T60" fmla="*/ 48 w 342"/>
                            <a:gd name="T61" fmla="*/ 9 h 21"/>
                            <a:gd name="T62" fmla="*/ 64 w 342"/>
                            <a:gd name="T63" fmla="*/ 7 h 21"/>
                            <a:gd name="T64" fmla="*/ 107 w 342"/>
                            <a:gd name="T65" fmla="*/ 7 h 21"/>
                            <a:gd name="T66" fmla="*/ 105 w 342"/>
                            <a:gd name="T67" fmla="*/ 6 h 21"/>
                            <a:gd name="T68" fmla="*/ 142 w 342"/>
                            <a:gd name="T69" fmla="*/ 6 h 21"/>
                            <a:gd name="T70" fmla="*/ 179 w 342"/>
                            <a:gd name="T71" fmla="*/ 7 h 21"/>
                            <a:gd name="T72" fmla="*/ 132 w 342"/>
                            <a:gd name="T73" fmla="*/ 6 h 21"/>
                            <a:gd name="T74" fmla="*/ 78 w 342"/>
                            <a:gd name="T75" fmla="*/ 6 h 21"/>
                            <a:gd name="T76" fmla="*/ 299 w 342"/>
                            <a:gd name="T77" fmla="*/ 5 h 21"/>
                            <a:gd name="T78" fmla="*/ 256 w 342"/>
                            <a:gd name="T79" fmla="*/ 9 h 21"/>
                            <a:gd name="T80" fmla="*/ 210 w 342"/>
                            <a:gd name="T81" fmla="*/ 7 h 21"/>
                            <a:gd name="T82" fmla="*/ 235 w 342"/>
                            <a:gd name="T83" fmla="*/ 7 h 21"/>
                            <a:gd name="T84" fmla="*/ 293 w 342"/>
                            <a:gd name="T85" fmla="*/ 5 h 21"/>
                            <a:gd name="T86" fmla="*/ 209 w 342"/>
                            <a:gd name="T87" fmla="*/ 6 h 21"/>
                            <a:gd name="T88" fmla="*/ 95 w 342"/>
                            <a:gd name="T89" fmla="*/ 5 h 21"/>
                            <a:gd name="T90" fmla="*/ 62 w 342"/>
                            <a:gd name="T91" fmla="*/ 6 h 21"/>
                            <a:gd name="T92" fmla="*/ 47 w 342"/>
                            <a:gd name="T93" fmla="*/ 9 h 21"/>
                            <a:gd name="T94" fmla="*/ 1 w 342"/>
                            <a:gd name="T95" fmla="*/ 11 h 21"/>
                            <a:gd name="T96" fmla="*/ 18 w 342"/>
                            <a:gd name="T97" fmla="*/ 14 h 21"/>
                            <a:gd name="T98" fmla="*/ 0 w 342"/>
                            <a:gd name="T99" fmla="*/ 19 h 21"/>
                            <a:gd name="T100" fmla="*/ 1 w 342"/>
                            <a:gd name="T101" fmla="*/ 21 h 21"/>
                            <a:gd name="T102" fmla="*/ 163 w 342"/>
                            <a:gd name="T103" fmla="*/ 19 h 21"/>
                            <a:gd name="T104" fmla="*/ 277 w 342"/>
                            <a:gd name="T105" fmla="*/ 18 h 21"/>
                            <a:gd name="T106" fmla="*/ 322 w 342"/>
                            <a:gd name="T107" fmla="*/ 14 h 21"/>
                            <a:gd name="T108" fmla="*/ 340 w 342"/>
                            <a:gd name="T109" fmla="*/ 10 h 21"/>
                            <a:gd name="T110" fmla="*/ 304 w 342"/>
                            <a:gd name="T111" fmla="*/ 13 h 21"/>
                            <a:gd name="T112" fmla="*/ 316 w 342"/>
                            <a:gd name="T113" fmla="*/ 9 h 21"/>
                            <a:gd name="T114" fmla="*/ 321 w 342"/>
                            <a:gd name="T115" fmla="*/ 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342" h="21">
                              <a:moveTo>
                                <a:pt x="40" y="20"/>
                              </a:moveTo>
                              <a:cubicBezTo>
                                <a:pt x="40" y="20"/>
                                <a:pt x="40" y="20"/>
                                <a:pt x="40" y="20"/>
                              </a:cubicBezTo>
                              <a:cubicBezTo>
                                <a:pt x="40" y="20"/>
                                <a:pt x="40" y="20"/>
                                <a:pt x="41" y="20"/>
                              </a:cubicBezTo>
                              <a:cubicBezTo>
                                <a:pt x="41" y="20"/>
                                <a:pt x="41" y="20"/>
                                <a:pt x="40" y="20"/>
                              </a:cubicBezTo>
                              <a:moveTo>
                                <a:pt x="86" y="20"/>
                              </a:moveTo>
                              <a:cubicBezTo>
                                <a:pt x="86" y="20"/>
                                <a:pt x="86" y="20"/>
                                <a:pt x="86" y="20"/>
                              </a:cubicBezTo>
                              <a:cubicBezTo>
                                <a:pt x="86" y="20"/>
                                <a:pt x="86" y="20"/>
                                <a:pt x="86" y="20"/>
                              </a:cubicBezTo>
                              <a:moveTo>
                                <a:pt x="316" y="9"/>
                              </a:move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7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moveTo>
                                <a:pt x="4" y="19"/>
                              </a:moveTo>
                              <a:cubicBezTo>
                                <a:pt x="8" y="17"/>
                                <a:pt x="13" y="16"/>
                                <a:pt x="19" y="15"/>
                              </a:cubicBezTo>
                              <a:cubicBezTo>
                                <a:pt x="21" y="15"/>
                                <a:pt x="24" y="15"/>
                                <a:pt x="27" y="15"/>
                              </a:cubicBezTo>
                              <a:cubicBezTo>
                                <a:pt x="30" y="15"/>
                                <a:pt x="34" y="15"/>
                                <a:pt x="38" y="16"/>
                              </a:cubicBezTo>
                              <a:cubicBezTo>
                                <a:pt x="43" y="16"/>
                                <a:pt x="49" y="16"/>
                                <a:pt x="54" y="16"/>
                              </a:cubicBezTo>
                              <a:cubicBezTo>
                                <a:pt x="55" y="16"/>
                                <a:pt x="56" y="16"/>
                                <a:pt x="57" y="16"/>
                              </a:cubicBezTo>
                              <a:cubicBezTo>
                                <a:pt x="58" y="16"/>
                                <a:pt x="59" y="16"/>
                                <a:pt x="60" y="16"/>
                              </a:cubicBezTo>
                              <a:cubicBezTo>
                                <a:pt x="64" y="16"/>
                                <a:pt x="69" y="17"/>
                                <a:pt x="74" y="17"/>
                              </a:cubicBezTo>
                              <a:cubicBezTo>
                                <a:pt x="74" y="17"/>
                                <a:pt x="75" y="17"/>
                                <a:pt x="76" y="17"/>
                              </a:cubicBezTo>
                              <a:cubicBezTo>
                                <a:pt x="76" y="17"/>
                                <a:pt x="76" y="17"/>
                                <a:pt x="74" y="17"/>
                              </a:cubicBezTo>
                              <a:cubicBezTo>
                                <a:pt x="76" y="17"/>
                                <a:pt x="78" y="17"/>
                                <a:pt x="80" y="17"/>
                              </a:cubicBezTo>
                              <a:cubicBezTo>
                                <a:pt x="97" y="17"/>
                                <a:pt x="113" y="17"/>
                                <a:pt x="129" y="18"/>
                              </a:cubicBezTo>
                              <a:cubicBezTo>
                                <a:pt x="129" y="18"/>
                                <a:pt x="129" y="18"/>
                                <a:pt x="129" y="18"/>
                              </a:cubicBezTo>
                              <a:cubicBezTo>
                                <a:pt x="134" y="18"/>
                                <a:pt x="138" y="18"/>
                                <a:pt x="142" y="18"/>
                              </a:cubicBezTo>
                              <a:cubicBezTo>
                                <a:pt x="128" y="18"/>
                                <a:pt x="115" y="19"/>
                                <a:pt x="102" y="19"/>
                              </a:cubicBezTo>
                              <a:cubicBezTo>
                                <a:pt x="102" y="19"/>
                                <a:pt x="102" y="19"/>
                                <a:pt x="102" y="19"/>
                              </a:cubicBezTo>
                              <a:cubicBezTo>
                                <a:pt x="97" y="19"/>
                                <a:pt x="91" y="19"/>
                                <a:pt x="86" y="20"/>
                              </a:cubicBezTo>
                              <a:cubicBezTo>
                                <a:pt x="85" y="20"/>
                                <a:pt x="85" y="20"/>
                                <a:pt x="86" y="20"/>
                              </a:cubicBezTo>
                              <a:cubicBezTo>
                                <a:pt x="83" y="20"/>
                                <a:pt x="80" y="20"/>
                                <a:pt x="77" y="20"/>
                              </a:cubicBezTo>
                              <a:cubicBezTo>
                                <a:pt x="76" y="20"/>
                                <a:pt x="76" y="20"/>
                                <a:pt x="75" y="20"/>
                              </a:cubicBezTo>
                              <a:cubicBezTo>
                                <a:pt x="75" y="20"/>
                                <a:pt x="74" y="20"/>
                                <a:pt x="74" y="20"/>
                              </a:cubicBezTo>
                              <a:cubicBezTo>
                                <a:pt x="71" y="20"/>
                                <a:pt x="68" y="20"/>
                                <a:pt x="65" y="20"/>
                              </a:cubicBezTo>
                              <a:cubicBezTo>
                                <a:pt x="65" y="20"/>
                                <a:pt x="65" y="20"/>
                                <a:pt x="66" y="20"/>
                              </a:cubicBezTo>
                              <a:cubicBezTo>
                                <a:pt x="63" y="20"/>
                                <a:pt x="61" y="20"/>
                                <a:pt x="58" y="20"/>
                              </a:cubicBezTo>
                              <a:cubicBezTo>
                                <a:pt x="57" y="20"/>
                                <a:pt x="56" y="20"/>
                                <a:pt x="56" y="20"/>
                              </a:cubicBezTo>
                              <a:cubicBezTo>
                                <a:pt x="55" y="20"/>
                                <a:pt x="54" y="20"/>
                                <a:pt x="53" y="20"/>
                              </a:cubicBezTo>
                              <a:cubicBezTo>
                                <a:pt x="50" y="20"/>
                                <a:pt x="47" y="20"/>
                                <a:pt x="43" y="20"/>
                              </a:cubicBezTo>
                              <a:cubicBezTo>
                                <a:pt x="43" y="20"/>
                                <a:pt x="43" y="20"/>
                                <a:pt x="43" y="20"/>
                              </a:cubicBezTo>
                              <a:cubicBezTo>
                                <a:pt x="38" y="20"/>
                                <a:pt x="38" y="20"/>
                                <a:pt x="38" y="20"/>
                              </a:cubicBezTo>
                              <a:cubicBezTo>
                                <a:pt x="38" y="20"/>
                                <a:pt x="38" y="20"/>
                                <a:pt x="40" y="20"/>
                              </a:cubicBezTo>
                              <a:cubicBezTo>
                                <a:pt x="39" y="20"/>
                                <a:pt x="37" y="20"/>
                                <a:pt x="36" y="20"/>
                              </a:cubicBezTo>
                              <a:cubicBezTo>
                                <a:pt x="25" y="20"/>
                                <a:pt x="15" y="20"/>
                                <a:pt x="4" y="19"/>
                              </a:cubicBezTo>
                              <a:moveTo>
                                <a:pt x="287" y="14"/>
                              </a:moveTo>
                              <a:cubicBezTo>
                                <a:pt x="293" y="14"/>
                                <a:pt x="293" y="14"/>
                                <a:pt x="293" y="14"/>
                              </a:cubicBezTo>
                              <a:cubicBezTo>
                                <a:pt x="289" y="15"/>
                                <a:pt x="284" y="16"/>
                                <a:pt x="279" y="16"/>
                              </a:cubicBezTo>
                              <a:cubicBezTo>
                                <a:pt x="275" y="17"/>
                                <a:pt x="268" y="17"/>
                                <a:pt x="261" y="18"/>
                              </a:cubicBezTo>
                              <a:cubicBezTo>
                                <a:pt x="254" y="18"/>
                                <a:pt x="246" y="18"/>
                                <a:pt x="239" y="18"/>
                              </a:cubicBezTo>
                              <a:cubicBezTo>
                                <a:pt x="238" y="18"/>
                                <a:pt x="233" y="18"/>
                                <a:pt x="230" y="18"/>
                              </a:cubicBezTo>
                              <a:cubicBezTo>
                                <a:pt x="231" y="18"/>
                                <a:pt x="232" y="18"/>
                                <a:pt x="233" y="18"/>
                              </a:cubicBezTo>
                              <a:cubicBezTo>
                                <a:pt x="239" y="18"/>
                                <a:pt x="244" y="17"/>
                                <a:pt x="250" y="17"/>
                              </a:cubicBezTo>
                              <a:cubicBezTo>
                                <a:pt x="256" y="16"/>
                                <a:pt x="261" y="15"/>
                                <a:pt x="266" y="15"/>
                              </a:cubicBezTo>
                              <a:cubicBezTo>
                                <a:pt x="267" y="15"/>
                                <a:pt x="267" y="15"/>
                                <a:pt x="267" y="15"/>
                              </a:cubicBezTo>
                              <a:cubicBezTo>
                                <a:pt x="268" y="15"/>
                                <a:pt x="268" y="15"/>
                                <a:pt x="269" y="15"/>
                              </a:cubicBezTo>
                              <a:cubicBezTo>
                                <a:pt x="269" y="15"/>
                                <a:pt x="270" y="15"/>
                                <a:pt x="270" y="15"/>
                              </a:cubicBezTo>
                              <a:cubicBezTo>
                                <a:pt x="275" y="15"/>
                                <a:pt x="281" y="15"/>
                                <a:pt x="287" y="14"/>
                              </a:cubicBezTo>
                              <a:moveTo>
                                <a:pt x="70" y="16"/>
                              </a:moveTo>
                              <a:cubicBezTo>
                                <a:pt x="72" y="16"/>
                                <a:pt x="74" y="16"/>
                                <a:pt x="76" y="15"/>
                              </a:cubicBezTo>
                              <a:cubicBezTo>
                                <a:pt x="86" y="15"/>
                                <a:pt x="96" y="14"/>
                                <a:pt x="107" y="14"/>
                              </a:cubicBezTo>
                              <a:cubicBezTo>
                                <a:pt x="116" y="15"/>
                                <a:pt x="125" y="16"/>
                                <a:pt x="135" y="16"/>
                              </a:cubicBezTo>
                              <a:cubicBezTo>
                                <a:pt x="166" y="15"/>
                                <a:pt x="166" y="15"/>
                                <a:pt x="166" y="15"/>
                              </a:cubicBezTo>
                              <a:cubicBezTo>
                                <a:pt x="163" y="16"/>
                                <a:pt x="163" y="16"/>
                                <a:pt x="163" y="16"/>
                              </a:cubicBezTo>
                              <a:cubicBezTo>
                                <a:pt x="173" y="15"/>
                                <a:pt x="191" y="15"/>
                                <a:pt x="204" y="15"/>
                              </a:cubicBezTo>
                              <a:cubicBezTo>
                                <a:pt x="203" y="15"/>
                                <a:pt x="203" y="15"/>
                                <a:pt x="203" y="15"/>
                              </a:cubicBezTo>
                              <a:cubicBezTo>
                                <a:pt x="210" y="15"/>
                                <a:pt x="210" y="15"/>
                                <a:pt x="210" y="15"/>
                              </a:cubicBezTo>
                              <a:cubicBezTo>
                                <a:pt x="210" y="15"/>
                                <a:pt x="210" y="15"/>
                                <a:pt x="210" y="15"/>
                              </a:cubicBezTo>
                              <a:cubicBezTo>
                                <a:pt x="227" y="15"/>
                                <a:pt x="243" y="15"/>
                                <a:pt x="259" y="15"/>
                              </a:cubicBezTo>
                              <a:cubicBezTo>
                                <a:pt x="258" y="15"/>
                                <a:pt x="258" y="15"/>
                                <a:pt x="258" y="15"/>
                              </a:cubicBezTo>
                              <a:cubicBezTo>
                                <a:pt x="259" y="15"/>
                                <a:pt x="261" y="15"/>
                                <a:pt x="262" y="15"/>
                              </a:cubicBezTo>
                              <a:cubicBezTo>
                                <a:pt x="258" y="15"/>
                                <a:pt x="258" y="15"/>
                                <a:pt x="258" y="15"/>
                              </a:cubicBezTo>
                              <a:cubicBezTo>
                                <a:pt x="254" y="16"/>
                                <a:pt x="251" y="16"/>
                                <a:pt x="247" y="16"/>
                              </a:cubicBezTo>
                              <a:cubicBezTo>
                                <a:pt x="240" y="17"/>
                                <a:pt x="233" y="17"/>
                                <a:pt x="226" y="18"/>
                              </a:cubicBezTo>
                              <a:cubicBezTo>
                                <a:pt x="226" y="18"/>
                                <a:pt x="226" y="18"/>
                                <a:pt x="226" y="18"/>
                              </a:cubicBezTo>
                              <a:cubicBezTo>
                                <a:pt x="224" y="18"/>
                                <a:pt x="222" y="18"/>
                                <a:pt x="220" y="18"/>
                              </a:cubicBezTo>
                              <a:cubicBezTo>
                                <a:pt x="218" y="18"/>
                                <a:pt x="216" y="18"/>
                                <a:pt x="214" y="18"/>
                              </a:cubicBezTo>
                              <a:cubicBezTo>
                                <a:pt x="210" y="18"/>
                                <a:pt x="206" y="18"/>
                                <a:pt x="202" y="18"/>
                              </a:cubicBezTo>
                              <a:cubicBezTo>
                                <a:pt x="200" y="18"/>
                                <a:pt x="199" y="18"/>
                                <a:pt x="197" y="18"/>
                              </a:cubicBezTo>
                              <a:cubicBezTo>
                                <a:pt x="165" y="18"/>
                                <a:pt x="165" y="18"/>
                                <a:pt x="165" y="18"/>
                              </a:cubicBezTo>
                              <a:cubicBezTo>
                                <a:pt x="163" y="18"/>
                                <a:pt x="160" y="18"/>
                                <a:pt x="158" y="18"/>
                              </a:cubicBezTo>
                              <a:cubicBezTo>
                                <a:pt x="143" y="18"/>
                                <a:pt x="128" y="17"/>
                                <a:pt x="113" y="17"/>
                              </a:cubicBezTo>
                              <a:cubicBezTo>
                                <a:pt x="97" y="16"/>
                                <a:pt x="87" y="16"/>
                                <a:pt x="71" y="16"/>
                              </a:cubicBezTo>
                              <a:cubicBezTo>
                                <a:pt x="70" y="16"/>
                                <a:pt x="70" y="16"/>
                                <a:pt x="70" y="16"/>
                              </a:cubicBezTo>
                              <a:cubicBezTo>
                                <a:pt x="70" y="16"/>
                                <a:pt x="70" y="16"/>
                                <a:pt x="70" y="16"/>
                              </a:cubicBezTo>
                              <a:moveTo>
                                <a:pt x="30" y="13"/>
                              </a:moveTo>
                              <a:cubicBezTo>
                                <a:pt x="31" y="13"/>
                                <a:pt x="32" y="13"/>
                                <a:pt x="33" y="13"/>
                              </a:cubicBezTo>
                              <a:cubicBezTo>
                                <a:pt x="33" y="13"/>
                                <a:pt x="33" y="13"/>
                                <a:pt x="33" y="13"/>
                              </a:cubicBezTo>
                              <a:cubicBezTo>
                                <a:pt x="37" y="12"/>
                                <a:pt x="42" y="11"/>
                                <a:pt x="45" y="10"/>
                              </a:cubicBezTo>
                              <a:cubicBezTo>
                                <a:pt x="46" y="10"/>
                                <a:pt x="46" y="10"/>
                                <a:pt x="46" y="10"/>
                              </a:cubicBezTo>
                              <a:cubicBezTo>
                                <a:pt x="51" y="10"/>
                                <a:pt x="55" y="11"/>
                                <a:pt x="60" y="11"/>
                              </a:cubicBezTo>
                              <a:cubicBezTo>
                                <a:pt x="69" y="11"/>
                                <a:pt x="79" y="12"/>
                                <a:pt x="90" y="13"/>
                              </a:cubicBezTo>
                              <a:cubicBezTo>
                                <a:pt x="89" y="13"/>
                                <a:pt x="89" y="13"/>
                                <a:pt x="89" y="13"/>
                              </a:cubicBezTo>
                              <a:cubicBezTo>
                                <a:pt x="93" y="13"/>
                                <a:pt x="97" y="13"/>
                                <a:pt x="100" y="13"/>
                              </a:cubicBezTo>
                              <a:cubicBezTo>
                                <a:pt x="92" y="14"/>
                                <a:pt x="85" y="14"/>
                                <a:pt x="77" y="14"/>
                              </a:cubicBezTo>
                              <a:cubicBezTo>
                                <a:pt x="58" y="15"/>
                                <a:pt x="58" y="15"/>
                                <a:pt x="58" y="15"/>
                              </a:cubicBezTo>
                              <a:cubicBezTo>
                                <a:pt x="57" y="15"/>
                                <a:pt x="56" y="15"/>
                                <a:pt x="55" y="15"/>
                              </a:cubicBezTo>
                              <a:cubicBezTo>
                                <a:pt x="47" y="15"/>
                                <a:pt x="38" y="14"/>
                                <a:pt x="30" y="13"/>
                              </a:cubicBezTo>
                              <a:moveTo>
                                <a:pt x="162" y="11"/>
                              </a:moveTo>
                              <a:cubicBezTo>
                                <a:pt x="167" y="11"/>
                                <a:pt x="172" y="10"/>
                                <a:pt x="177" y="10"/>
                              </a:cubicBezTo>
                              <a:cubicBezTo>
                                <a:pt x="185" y="11"/>
                                <a:pt x="193" y="12"/>
                                <a:pt x="201" y="12"/>
                              </a:cubicBezTo>
                              <a:cubicBezTo>
                                <a:pt x="206" y="13"/>
                                <a:pt x="212" y="13"/>
                                <a:pt x="218" y="13"/>
                              </a:cubicBezTo>
                              <a:cubicBezTo>
                                <a:pt x="235" y="13"/>
                                <a:pt x="235" y="13"/>
                                <a:pt x="235" y="13"/>
                              </a:cubicBezTo>
                              <a:cubicBezTo>
                                <a:pt x="240" y="13"/>
                                <a:pt x="246" y="13"/>
                                <a:pt x="252" y="14"/>
                              </a:cubicBezTo>
                              <a:cubicBezTo>
                                <a:pt x="254" y="14"/>
                                <a:pt x="255" y="14"/>
                                <a:pt x="257" y="14"/>
                              </a:cubicBezTo>
                              <a:cubicBezTo>
                                <a:pt x="257" y="14"/>
                                <a:pt x="257" y="14"/>
                                <a:pt x="257" y="14"/>
                              </a:cubicBezTo>
                              <a:cubicBezTo>
                                <a:pt x="212" y="14"/>
                                <a:pt x="212" y="14"/>
                                <a:pt x="212" y="14"/>
                              </a:cubicBezTo>
                              <a:cubicBezTo>
                                <a:pt x="167" y="15"/>
                                <a:pt x="167" y="15"/>
                                <a:pt x="167" y="15"/>
                              </a:cubicBezTo>
                              <a:cubicBezTo>
                                <a:pt x="144" y="15"/>
                                <a:pt x="144" y="15"/>
                                <a:pt x="144" y="15"/>
                              </a:cubicBezTo>
                              <a:cubicBezTo>
                                <a:pt x="143" y="15"/>
                                <a:pt x="142" y="15"/>
                                <a:pt x="141" y="15"/>
                              </a:cubicBezTo>
                              <a:cubicBezTo>
                                <a:pt x="134" y="15"/>
                                <a:pt x="128" y="15"/>
                                <a:pt x="121" y="14"/>
                              </a:cubicBezTo>
                              <a:cubicBezTo>
                                <a:pt x="119" y="14"/>
                                <a:pt x="117" y="14"/>
                                <a:pt x="114" y="14"/>
                              </a:cubicBezTo>
                              <a:cubicBezTo>
                                <a:pt x="115" y="14"/>
                                <a:pt x="115" y="14"/>
                                <a:pt x="115" y="14"/>
                              </a:cubicBezTo>
                              <a:cubicBezTo>
                                <a:pt x="121" y="14"/>
                                <a:pt x="128" y="14"/>
                                <a:pt x="134" y="13"/>
                              </a:cubicBezTo>
                              <a:cubicBezTo>
                                <a:pt x="140" y="13"/>
                                <a:pt x="147" y="13"/>
                                <a:pt x="153" y="12"/>
                              </a:cubicBezTo>
                              <a:cubicBezTo>
                                <a:pt x="151" y="12"/>
                                <a:pt x="151" y="12"/>
                                <a:pt x="151" y="12"/>
                              </a:cubicBezTo>
                              <a:cubicBezTo>
                                <a:pt x="155" y="12"/>
                                <a:pt x="159" y="11"/>
                                <a:pt x="164" y="11"/>
                              </a:cubicBezTo>
                              <a:cubicBezTo>
                                <a:pt x="163" y="11"/>
                                <a:pt x="163" y="11"/>
                                <a:pt x="162" y="11"/>
                              </a:cubicBezTo>
                              <a:moveTo>
                                <a:pt x="309" y="13"/>
                              </a:moveTo>
                              <a:cubicBezTo>
                                <a:pt x="314" y="12"/>
                                <a:pt x="318" y="11"/>
                                <a:pt x="323" y="10"/>
                              </a:cubicBezTo>
                              <a:cubicBezTo>
                                <a:pt x="326" y="10"/>
                                <a:pt x="329" y="9"/>
                                <a:pt x="332" y="9"/>
                              </a:cubicBezTo>
                              <a:cubicBezTo>
                                <a:pt x="335" y="9"/>
                                <a:pt x="337" y="10"/>
                                <a:pt x="340" y="10"/>
                              </a:cubicBezTo>
                              <a:cubicBezTo>
                                <a:pt x="337" y="12"/>
                                <a:pt x="334" y="13"/>
                                <a:pt x="330" y="13"/>
                              </a:cubicBezTo>
                              <a:cubicBezTo>
                                <a:pt x="328" y="13"/>
                                <a:pt x="326" y="13"/>
                                <a:pt x="324" y="13"/>
                              </a:cubicBezTo>
                              <a:cubicBezTo>
                                <a:pt x="323" y="13"/>
                                <a:pt x="321" y="13"/>
                                <a:pt x="320" y="13"/>
                              </a:cubicBezTo>
                              <a:cubicBezTo>
                                <a:pt x="317" y="13"/>
                                <a:pt x="315" y="13"/>
                                <a:pt x="312" y="13"/>
                              </a:cubicBezTo>
                              <a:cubicBezTo>
                                <a:pt x="311" y="13"/>
                                <a:pt x="310" y="13"/>
                                <a:pt x="310" y="13"/>
                              </a:cubicBezTo>
                              <a:cubicBezTo>
                                <a:pt x="309" y="13"/>
                                <a:pt x="309" y="13"/>
                                <a:pt x="309" y="13"/>
                              </a:cubicBezTo>
                              <a:moveTo>
                                <a:pt x="27" y="9"/>
                              </a:moveTo>
                              <a:cubicBezTo>
                                <a:pt x="28" y="9"/>
                                <a:pt x="29" y="9"/>
                                <a:pt x="28" y="9"/>
                              </a:cubicBezTo>
                              <a:cubicBezTo>
                                <a:pt x="33" y="9"/>
                                <a:pt x="33" y="9"/>
                                <a:pt x="33" y="9"/>
                              </a:cubicBezTo>
                              <a:cubicBezTo>
                                <a:pt x="37" y="9"/>
                                <a:pt x="40" y="9"/>
                                <a:pt x="43" y="10"/>
                              </a:cubicBezTo>
                              <a:cubicBezTo>
                                <a:pt x="43" y="10"/>
                                <a:pt x="42" y="10"/>
                                <a:pt x="41" y="10"/>
                              </a:cubicBezTo>
                              <a:cubicBezTo>
                                <a:pt x="40" y="10"/>
                                <a:pt x="41" y="10"/>
                                <a:pt x="37" y="11"/>
                              </a:cubicBezTo>
                              <a:cubicBezTo>
                                <a:pt x="37" y="11"/>
                                <a:pt x="37" y="11"/>
                                <a:pt x="37" y="11"/>
                              </a:cubicBezTo>
                              <a:cubicBezTo>
                                <a:pt x="36" y="11"/>
                                <a:pt x="33" y="12"/>
                                <a:pt x="30" y="12"/>
                              </a:cubicBezTo>
                              <a:cubicBezTo>
                                <a:pt x="29" y="12"/>
                                <a:pt x="28" y="13"/>
                                <a:pt x="27" y="13"/>
                              </a:cubicBezTo>
                              <a:cubicBezTo>
                                <a:pt x="26" y="13"/>
                                <a:pt x="25" y="12"/>
                                <a:pt x="24" y="12"/>
                              </a:cubicBezTo>
                              <a:cubicBezTo>
                                <a:pt x="24" y="12"/>
                                <a:pt x="24" y="12"/>
                                <a:pt x="24" y="12"/>
                              </a:cubicBezTo>
                              <a:cubicBezTo>
                                <a:pt x="24" y="12"/>
                                <a:pt x="24" y="12"/>
                                <a:pt x="24" y="12"/>
                              </a:cubicBezTo>
                              <a:cubicBezTo>
                                <a:pt x="17" y="12"/>
                                <a:pt x="10" y="11"/>
                                <a:pt x="4" y="10"/>
                              </a:cubicBezTo>
                              <a:cubicBezTo>
                                <a:pt x="7" y="10"/>
                                <a:pt x="11" y="9"/>
                                <a:pt x="15" y="9"/>
                              </a:cubicBezTo>
                              <a:cubicBezTo>
                                <a:pt x="13" y="9"/>
                                <a:pt x="13" y="9"/>
                                <a:pt x="13" y="9"/>
                              </a:cubicBezTo>
                              <a:cubicBezTo>
                                <a:pt x="15" y="9"/>
                                <a:pt x="18" y="9"/>
                                <a:pt x="21" y="9"/>
                              </a:cubicBezTo>
                              <a:cubicBezTo>
                                <a:pt x="22" y="9"/>
                                <a:pt x="22" y="9"/>
                                <a:pt x="23" y="9"/>
                              </a:cubicBezTo>
                              <a:cubicBezTo>
                                <a:pt x="24" y="9"/>
                                <a:pt x="26" y="9"/>
                                <a:pt x="27" y="9"/>
                              </a:cubicBezTo>
                              <a:moveTo>
                                <a:pt x="275" y="14"/>
                              </a:moveTo>
                              <a:cubicBezTo>
                                <a:pt x="281" y="13"/>
                                <a:pt x="287" y="12"/>
                                <a:pt x="294" y="11"/>
                              </a:cubicBezTo>
                              <a:cubicBezTo>
                                <a:pt x="297" y="10"/>
                                <a:pt x="299" y="9"/>
                                <a:pt x="302" y="9"/>
                              </a:cubicBezTo>
                              <a:cubicBezTo>
                                <a:pt x="305" y="9"/>
                                <a:pt x="309" y="9"/>
                                <a:pt x="312" y="9"/>
                              </a:cubicBezTo>
                              <a:cubicBezTo>
                                <a:pt x="307" y="11"/>
                                <a:pt x="302" y="12"/>
                                <a:pt x="298" y="13"/>
                              </a:cubicBezTo>
                              <a:cubicBezTo>
                                <a:pt x="295" y="14"/>
                                <a:pt x="293" y="14"/>
                                <a:pt x="291" y="14"/>
                              </a:cubicBezTo>
                              <a:cubicBezTo>
                                <a:pt x="280" y="14"/>
                                <a:pt x="280" y="14"/>
                                <a:pt x="280" y="14"/>
                              </a:cubicBezTo>
                              <a:cubicBezTo>
                                <a:pt x="275" y="14"/>
                                <a:pt x="275" y="14"/>
                                <a:pt x="275" y="14"/>
                              </a:cubicBezTo>
                              <a:moveTo>
                                <a:pt x="178" y="10"/>
                              </a:moveTo>
                              <a:cubicBezTo>
                                <a:pt x="183" y="9"/>
                                <a:pt x="188" y="9"/>
                                <a:pt x="193" y="8"/>
                              </a:cubicBezTo>
                              <a:cubicBezTo>
                                <a:pt x="193" y="8"/>
                                <a:pt x="193" y="8"/>
                                <a:pt x="193" y="8"/>
                              </a:cubicBezTo>
                              <a:cubicBezTo>
                                <a:pt x="197" y="8"/>
                                <a:pt x="201" y="9"/>
                                <a:pt x="205" y="9"/>
                              </a:cubicBezTo>
                              <a:cubicBezTo>
                                <a:pt x="214" y="10"/>
                                <a:pt x="222" y="10"/>
                                <a:pt x="229" y="10"/>
                              </a:cubicBezTo>
                              <a:cubicBezTo>
                                <a:pt x="230" y="10"/>
                                <a:pt x="231" y="10"/>
                                <a:pt x="233" y="10"/>
                              </a:cubicBezTo>
                              <a:cubicBezTo>
                                <a:pt x="235" y="10"/>
                                <a:pt x="238" y="10"/>
                                <a:pt x="241" y="10"/>
                              </a:cubicBezTo>
                              <a:cubicBezTo>
                                <a:pt x="244" y="10"/>
                                <a:pt x="247" y="10"/>
                                <a:pt x="249" y="10"/>
                              </a:cubicBezTo>
                              <a:cubicBezTo>
                                <a:pt x="256" y="10"/>
                                <a:pt x="263" y="10"/>
                                <a:pt x="268" y="10"/>
                              </a:cubicBezTo>
                              <a:cubicBezTo>
                                <a:pt x="276" y="10"/>
                                <a:pt x="289" y="9"/>
                                <a:pt x="300" y="9"/>
                              </a:cubicBezTo>
                              <a:cubicBezTo>
                                <a:pt x="297" y="9"/>
                                <a:pt x="293" y="10"/>
                                <a:pt x="290" y="11"/>
                              </a:cubicBezTo>
                              <a:cubicBezTo>
                                <a:pt x="283" y="12"/>
                                <a:pt x="277" y="13"/>
                                <a:pt x="270" y="14"/>
                              </a:cubicBezTo>
                              <a:cubicBezTo>
                                <a:pt x="264" y="14"/>
                                <a:pt x="264" y="14"/>
                                <a:pt x="264" y="14"/>
                              </a:cubicBezTo>
                              <a:cubicBezTo>
                                <a:pt x="261" y="14"/>
                                <a:pt x="259" y="14"/>
                                <a:pt x="257" y="14"/>
                              </a:cubicBezTo>
                              <a:cubicBezTo>
                                <a:pt x="259" y="14"/>
                                <a:pt x="259" y="14"/>
                                <a:pt x="259" y="14"/>
                              </a:cubicBezTo>
                              <a:cubicBezTo>
                                <a:pt x="257" y="13"/>
                                <a:pt x="255" y="13"/>
                                <a:pt x="252" y="13"/>
                              </a:cubicBezTo>
                              <a:cubicBezTo>
                                <a:pt x="252" y="13"/>
                                <a:pt x="252" y="13"/>
                                <a:pt x="252" y="13"/>
                              </a:cubicBezTo>
                              <a:cubicBezTo>
                                <a:pt x="253" y="13"/>
                                <a:pt x="253" y="13"/>
                                <a:pt x="254" y="13"/>
                              </a:cubicBezTo>
                              <a:cubicBezTo>
                                <a:pt x="249" y="13"/>
                                <a:pt x="243" y="12"/>
                                <a:pt x="237" y="12"/>
                              </a:cubicBezTo>
                              <a:cubicBezTo>
                                <a:pt x="231" y="12"/>
                                <a:pt x="226" y="12"/>
                                <a:pt x="223" y="12"/>
                              </a:cubicBezTo>
                              <a:cubicBezTo>
                                <a:pt x="221" y="12"/>
                                <a:pt x="220" y="12"/>
                                <a:pt x="221" y="13"/>
                              </a:cubicBezTo>
                              <a:cubicBezTo>
                                <a:pt x="213" y="13"/>
                                <a:pt x="205" y="13"/>
                                <a:pt x="197" y="12"/>
                              </a:cubicBezTo>
                              <a:cubicBezTo>
                                <a:pt x="191" y="11"/>
                                <a:pt x="185" y="10"/>
                                <a:pt x="178" y="10"/>
                              </a:cubicBezTo>
                              <a:moveTo>
                                <a:pt x="126" y="7"/>
                              </a:moveTo>
                              <a:cubicBezTo>
                                <a:pt x="129" y="7"/>
                                <a:pt x="132" y="7"/>
                                <a:pt x="133" y="7"/>
                              </a:cubicBezTo>
                              <a:cubicBezTo>
                                <a:pt x="144" y="7"/>
                                <a:pt x="156" y="7"/>
                                <a:pt x="167" y="8"/>
                              </a:cubicBezTo>
                              <a:cubicBezTo>
                                <a:pt x="169" y="9"/>
                                <a:pt x="171" y="9"/>
                                <a:pt x="174" y="9"/>
                              </a:cubicBezTo>
                              <a:cubicBezTo>
                                <a:pt x="163" y="10"/>
                                <a:pt x="153" y="11"/>
                                <a:pt x="143" y="12"/>
                              </a:cubicBezTo>
                              <a:cubicBezTo>
                                <a:pt x="138" y="12"/>
                                <a:pt x="132" y="13"/>
                                <a:pt x="127" y="13"/>
                              </a:cubicBezTo>
                              <a:cubicBezTo>
                                <a:pt x="121" y="13"/>
                                <a:pt x="116" y="13"/>
                                <a:pt x="110" y="13"/>
                              </a:cubicBezTo>
                              <a:cubicBezTo>
                                <a:pt x="109" y="13"/>
                                <a:pt x="107" y="13"/>
                                <a:pt x="106" y="13"/>
                              </a:cubicBezTo>
                              <a:cubicBezTo>
                                <a:pt x="90" y="12"/>
                                <a:pt x="75" y="11"/>
                                <a:pt x="60" y="10"/>
                              </a:cubicBezTo>
                              <a:cubicBezTo>
                                <a:pt x="56" y="10"/>
                                <a:pt x="52" y="10"/>
                                <a:pt x="48" y="9"/>
                              </a:cubicBezTo>
                              <a:cubicBezTo>
                                <a:pt x="50" y="9"/>
                                <a:pt x="53" y="8"/>
                                <a:pt x="53" y="8"/>
                              </a:cubicBezTo>
                              <a:cubicBezTo>
                                <a:pt x="53" y="8"/>
                                <a:pt x="53" y="8"/>
                                <a:pt x="53" y="8"/>
                              </a:cubicBezTo>
                              <a:cubicBezTo>
                                <a:pt x="55" y="8"/>
                                <a:pt x="57" y="7"/>
                                <a:pt x="60" y="7"/>
                              </a:cubicBezTo>
                              <a:cubicBezTo>
                                <a:pt x="61" y="7"/>
                                <a:pt x="61" y="7"/>
                                <a:pt x="62" y="7"/>
                              </a:cubicBezTo>
                              <a:cubicBezTo>
                                <a:pt x="61" y="7"/>
                                <a:pt x="61" y="7"/>
                                <a:pt x="61" y="7"/>
                              </a:cubicBezTo>
                              <a:cubicBezTo>
                                <a:pt x="62" y="7"/>
                                <a:pt x="63" y="7"/>
                                <a:pt x="64" y="7"/>
                              </a:cubicBezTo>
                              <a:cubicBezTo>
                                <a:pt x="64" y="7"/>
                                <a:pt x="64" y="7"/>
                                <a:pt x="65" y="7"/>
                              </a:cubicBezTo>
                              <a:cubicBezTo>
                                <a:pt x="65" y="7"/>
                                <a:pt x="65" y="7"/>
                                <a:pt x="66" y="7"/>
                              </a:cubicBezTo>
                              <a:cubicBezTo>
                                <a:pt x="66" y="7"/>
                                <a:pt x="67" y="7"/>
                                <a:pt x="69" y="7"/>
                              </a:cubicBezTo>
                              <a:cubicBezTo>
                                <a:pt x="71" y="7"/>
                                <a:pt x="68" y="7"/>
                                <a:pt x="69" y="8"/>
                              </a:cubicBezTo>
                              <a:cubicBezTo>
                                <a:pt x="71" y="8"/>
                                <a:pt x="73" y="8"/>
                                <a:pt x="75" y="8"/>
                              </a:cubicBezTo>
                              <a:cubicBezTo>
                                <a:pt x="86" y="8"/>
                                <a:pt x="97" y="7"/>
                                <a:pt x="107" y="7"/>
                              </a:cubicBezTo>
                              <a:cubicBezTo>
                                <a:pt x="108" y="7"/>
                                <a:pt x="109" y="7"/>
                                <a:pt x="110" y="7"/>
                              </a:cubicBezTo>
                              <a:cubicBezTo>
                                <a:pt x="111" y="7"/>
                                <a:pt x="113" y="7"/>
                                <a:pt x="115" y="7"/>
                              </a:cubicBezTo>
                              <a:cubicBezTo>
                                <a:pt x="117" y="7"/>
                                <a:pt x="119" y="7"/>
                                <a:pt x="121" y="7"/>
                              </a:cubicBezTo>
                              <a:cubicBezTo>
                                <a:pt x="123" y="7"/>
                                <a:pt x="124" y="7"/>
                                <a:pt x="126" y="7"/>
                              </a:cubicBezTo>
                              <a:moveTo>
                                <a:pt x="97" y="6"/>
                              </a:moveTo>
                              <a:cubicBezTo>
                                <a:pt x="100" y="6"/>
                                <a:pt x="103" y="6"/>
                                <a:pt x="105" y="6"/>
                              </a:cubicBezTo>
                              <a:cubicBezTo>
                                <a:pt x="108" y="6"/>
                                <a:pt x="119" y="6"/>
                                <a:pt x="115" y="5"/>
                              </a:cubicBezTo>
                              <a:cubicBezTo>
                                <a:pt x="117" y="5"/>
                                <a:pt x="121" y="5"/>
                                <a:pt x="125" y="5"/>
                              </a:cubicBezTo>
                              <a:cubicBezTo>
                                <a:pt x="130" y="5"/>
                                <a:pt x="135" y="5"/>
                                <a:pt x="138" y="5"/>
                              </a:cubicBezTo>
                              <a:cubicBezTo>
                                <a:pt x="138" y="5"/>
                                <a:pt x="138" y="5"/>
                                <a:pt x="137" y="5"/>
                              </a:cubicBezTo>
                              <a:cubicBezTo>
                                <a:pt x="137" y="5"/>
                                <a:pt x="137" y="5"/>
                                <a:pt x="137" y="5"/>
                              </a:cubicBezTo>
                              <a:cubicBezTo>
                                <a:pt x="139" y="6"/>
                                <a:pt x="141" y="6"/>
                                <a:pt x="142" y="6"/>
                              </a:cubicBezTo>
                              <a:cubicBezTo>
                                <a:pt x="144" y="6"/>
                                <a:pt x="145" y="6"/>
                                <a:pt x="147" y="6"/>
                              </a:cubicBezTo>
                              <a:cubicBezTo>
                                <a:pt x="148" y="5"/>
                                <a:pt x="149" y="5"/>
                                <a:pt x="151" y="5"/>
                              </a:cubicBezTo>
                              <a:cubicBezTo>
                                <a:pt x="153" y="5"/>
                                <a:pt x="155" y="6"/>
                                <a:pt x="158" y="6"/>
                              </a:cubicBezTo>
                              <a:cubicBezTo>
                                <a:pt x="158" y="6"/>
                                <a:pt x="159" y="6"/>
                                <a:pt x="159" y="6"/>
                              </a:cubicBezTo>
                              <a:cubicBezTo>
                                <a:pt x="161" y="6"/>
                                <a:pt x="164" y="6"/>
                                <a:pt x="167" y="6"/>
                              </a:cubicBezTo>
                              <a:cubicBezTo>
                                <a:pt x="172" y="6"/>
                                <a:pt x="176" y="7"/>
                                <a:pt x="179" y="7"/>
                              </a:cubicBezTo>
                              <a:cubicBezTo>
                                <a:pt x="179" y="7"/>
                                <a:pt x="179" y="7"/>
                                <a:pt x="179" y="7"/>
                              </a:cubicBezTo>
                              <a:cubicBezTo>
                                <a:pt x="180" y="7"/>
                                <a:pt x="181" y="7"/>
                                <a:pt x="180" y="7"/>
                              </a:cubicBezTo>
                              <a:cubicBezTo>
                                <a:pt x="189" y="8"/>
                                <a:pt x="189" y="8"/>
                                <a:pt x="189" y="8"/>
                              </a:cubicBezTo>
                              <a:cubicBezTo>
                                <a:pt x="184" y="8"/>
                                <a:pt x="180" y="9"/>
                                <a:pt x="175" y="9"/>
                              </a:cubicBezTo>
                              <a:cubicBezTo>
                                <a:pt x="174" y="9"/>
                                <a:pt x="173" y="9"/>
                                <a:pt x="172" y="9"/>
                              </a:cubicBezTo>
                              <a:cubicBezTo>
                                <a:pt x="159" y="7"/>
                                <a:pt x="145" y="6"/>
                                <a:pt x="132" y="6"/>
                              </a:cubicBezTo>
                              <a:cubicBezTo>
                                <a:pt x="129" y="6"/>
                                <a:pt x="126" y="6"/>
                                <a:pt x="123" y="6"/>
                              </a:cubicBezTo>
                              <a:cubicBezTo>
                                <a:pt x="122" y="6"/>
                                <a:pt x="122" y="6"/>
                                <a:pt x="122" y="6"/>
                              </a:cubicBezTo>
                              <a:cubicBezTo>
                                <a:pt x="108" y="7"/>
                                <a:pt x="94" y="7"/>
                                <a:pt x="80" y="7"/>
                              </a:cubicBezTo>
                              <a:cubicBezTo>
                                <a:pt x="79" y="7"/>
                                <a:pt x="77" y="7"/>
                                <a:pt x="76" y="7"/>
                              </a:cubicBezTo>
                              <a:cubicBezTo>
                                <a:pt x="71" y="7"/>
                                <a:pt x="65" y="7"/>
                                <a:pt x="60" y="7"/>
                              </a:cubicBezTo>
                              <a:cubicBezTo>
                                <a:pt x="66" y="6"/>
                                <a:pt x="72" y="6"/>
                                <a:pt x="78" y="6"/>
                              </a:cubicBezTo>
                              <a:cubicBezTo>
                                <a:pt x="80" y="6"/>
                                <a:pt x="82" y="6"/>
                                <a:pt x="83" y="6"/>
                              </a:cubicBezTo>
                              <a:cubicBezTo>
                                <a:pt x="86" y="6"/>
                                <a:pt x="88" y="6"/>
                                <a:pt x="90" y="6"/>
                              </a:cubicBezTo>
                              <a:cubicBezTo>
                                <a:pt x="92" y="6"/>
                                <a:pt x="94" y="6"/>
                                <a:pt x="97" y="6"/>
                              </a:cubicBezTo>
                              <a:moveTo>
                                <a:pt x="254" y="7"/>
                              </a:moveTo>
                              <a:cubicBezTo>
                                <a:pt x="262" y="7"/>
                                <a:pt x="270" y="7"/>
                                <a:pt x="278" y="6"/>
                              </a:cubicBezTo>
                              <a:cubicBezTo>
                                <a:pt x="285" y="6"/>
                                <a:pt x="292" y="6"/>
                                <a:pt x="299" y="5"/>
                              </a:cubicBezTo>
                              <a:cubicBezTo>
                                <a:pt x="305" y="5"/>
                                <a:pt x="310" y="4"/>
                                <a:pt x="315" y="3"/>
                              </a:cubicBezTo>
                              <a:cubicBezTo>
                                <a:pt x="313" y="4"/>
                                <a:pt x="312" y="4"/>
                                <a:pt x="310" y="5"/>
                              </a:cubicBezTo>
                              <a:cubicBezTo>
                                <a:pt x="307" y="6"/>
                                <a:pt x="305" y="7"/>
                                <a:pt x="302" y="8"/>
                              </a:cubicBezTo>
                              <a:cubicBezTo>
                                <a:pt x="301" y="8"/>
                                <a:pt x="300" y="8"/>
                                <a:pt x="298" y="8"/>
                              </a:cubicBezTo>
                              <a:cubicBezTo>
                                <a:pt x="290" y="8"/>
                                <a:pt x="282" y="8"/>
                                <a:pt x="275" y="9"/>
                              </a:cubicBezTo>
                              <a:cubicBezTo>
                                <a:pt x="268" y="9"/>
                                <a:pt x="262" y="9"/>
                                <a:pt x="256" y="9"/>
                              </a:cubicBezTo>
                              <a:cubicBezTo>
                                <a:pt x="251" y="9"/>
                                <a:pt x="247" y="9"/>
                                <a:pt x="243" y="9"/>
                              </a:cubicBezTo>
                              <a:cubicBezTo>
                                <a:pt x="241" y="9"/>
                                <a:pt x="239" y="9"/>
                                <a:pt x="237" y="9"/>
                              </a:cubicBezTo>
                              <a:cubicBezTo>
                                <a:pt x="224" y="9"/>
                                <a:pt x="211" y="9"/>
                                <a:pt x="199" y="8"/>
                              </a:cubicBezTo>
                              <a:cubicBezTo>
                                <a:pt x="198" y="8"/>
                                <a:pt x="197" y="8"/>
                                <a:pt x="197" y="8"/>
                              </a:cubicBezTo>
                              <a:cubicBezTo>
                                <a:pt x="201" y="7"/>
                                <a:pt x="206" y="7"/>
                                <a:pt x="211" y="7"/>
                              </a:cubicBezTo>
                              <a:cubicBezTo>
                                <a:pt x="211" y="7"/>
                                <a:pt x="209" y="7"/>
                                <a:pt x="210" y="7"/>
                              </a:cubicBezTo>
                              <a:cubicBezTo>
                                <a:pt x="210" y="7"/>
                                <a:pt x="210" y="7"/>
                                <a:pt x="210" y="7"/>
                              </a:cubicBezTo>
                              <a:cubicBezTo>
                                <a:pt x="215" y="7"/>
                                <a:pt x="218" y="7"/>
                                <a:pt x="221" y="7"/>
                              </a:cubicBezTo>
                              <a:cubicBezTo>
                                <a:pt x="223" y="7"/>
                                <a:pt x="224" y="7"/>
                                <a:pt x="225" y="7"/>
                              </a:cubicBezTo>
                              <a:cubicBezTo>
                                <a:pt x="227" y="7"/>
                                <a:pt x="228" y="7"/>
                                <a:pt x="229" y="7"/>
                              </a:cubicBezTo>
                              <a:cubicBezTo>
                                <a:pt x="231" y="7"/>
                                <a:pt x="233" y="7"/>
                                <a:pt x="235" y="7"/>
                              </a:cubicBezTo>
                              <a:cubicBezTo>
                                <a:pt x="235" y="7"/>
                                <a:pt x="236" y="7"/>
                                <a:pt x="235" y="7"/>
                              </a:cubicBezTo>
                              <a:cubicBezTo>
                                <a:pt x="235" y="7"/>
                                <a:pt x="235" y="7"/>
                                <a:pt x="235" y="7"/>
                              </a:cubicBezTo>
                              <a:cubicBezTo>
                                <a:pt x="238" y="7"/>
                                <a:pt x="241" y="7"/>
                                <a:pt x="244" y="7"/>
                              </a:cubicBezTo>
                              <a:cubicBezTo>
                                <a:pt x="247" y="7"/>
                                <a:pt x="251" y="7"/>
                                <a:pt x="254" y="7"/>
                              </a:cubicBezTo>
                              <a:moveTo>
                                <a:pt x="320" y="0"/>
                              </a:moveTo>
                              <a:cubicBezTo>
                                <a:pt x="320" y="0"/>
                                <a:pt x="319" y="1"/>
                                <a:pt x="318" y="1"/>
                              </a:cubicBezTo>
                              <a:cubicBezTo>
                                <a:pt x="310" y="4"/>
                                <a:pt x="302" y="4"/>
                                <a:pt x="293" y="5"/>
                              </a:cubicBezTo>
                              <a:cubicBezTo>
                                <a:pt x="284" y="5"/>
                                <a:pt x="274" y="6"/>
                                <a:pt x="265" y="6"/>
                              </a:cubicBezTo>
                              <a:cubicBezTo>
                                <a:pt x="262" y="6"/>
                                <a:pt x="259" y="6"/>
                                <a:pt x="256" y="6"/>
                              </a:cubicBezTo>
                              <a:cubicBezTo>
                                <a:pt x="251" y="6"/>
                                <a:pt x="247" y="6"/>
                                <a:pt x="243" y="6"/>
                              </a:cubicBezTo>
                              <a:cubicBezTo>
                                <a:pt x="239" y="6"/>
                                <a:pt x="234" y="6"/>
                                <a:pt x="230" y="6"/>
                              </a:cubicBezTo>
                              <a:cubicBezTo>
                                <a:pt x="223" y="6"/>
                                <a:pt x="216" y="6"/>
                                <a:pt x="209" y="6"/>
                              </a:cubicBezTo>
                              <a:cubicBezTo>
                                <a:pt x="209" y="6"/>
                                <a:pt x="209" y="6"/>
                                <a:pt x="209" y="6"/>
                              </a:cubicBezTo>
                              <a:cubicBezTo>
                                <a:pt x="204" y="7"/>
                                <a:pt x="198" y="7"/>
                                <a:pt x="193" y="7"/>
                              </a:cubicBezTo>
                              <a:cubicBezTo>
                                <a:pt x="189" y="7"/>
                                <a:pt x="184" y="7"/>
                                <a:pt x="180" y="6"/>
                              </a:cubicBezTo>
                              <a:cubicBezTo>
                                <a:pt x="174" y="6"/>
                                <a:pt x="168" y="5"/>
                                <a:pt x="162" y="5"/>
                              </a:cubicBezTo>
                              <a:cubicBezTo>
                                <a:pt x="154" y="5"/>
                                <a:pt x="146" y="5"/>
                                <a:pt x="137" y="5"/>
                              </a:cubicBezTo>
                              <a:cubicBezTo>
                                <a:pt x="133" y="5"/>
                                <a:pt x="129" y="5"/>
                                <a:pt x="125" y="5"/>
                              </a:cubicBezTo>
                              <a:cubicBezTo>
                                <a:pt x="115" y="5"/>
                                <a:pt x="105" y="5"/>
                                <a:pt x="95" y="5"/>
                              </a:cubicBezTo>
                              <a:cubicBezTo>
                                <a:pt x="92" y="5"/>
                                <a:pt x="89" y="5"/>
                                <a:pt x="86" y="5"/>
                              </a:cubicBezTo>
                              <a:cubicBezTo>
                                <a:pt x="87" y="5"/>
                                <a:pt x="87" y="5"/>
                                <a:pt x="87" y="5"/>
                              </a:cubicBezTo>
                              <a:cubicBezTo>
                                <a:pt x="86" y="5"/>
                                <a:pt x="84" y="5"/>
                                <a:pt x="82" y="5"/>
                              </a:cubicBezTo>
                              <a:cubicBezTo>
                                <a:pt x="79" y="5"/>
                                <a:pt x="76" y="5"/>
                                <a:pt x="73" y="5"/>
                              </a:cubicBezTo>
                              <a:cubicBezTo>
                                <a:pt x="68" y="5"/>
                                <a:pt x="64" y="6"/>
                                <a:pt x="61" y="6"/>
                              </a:cubicBezTo>
                              <a:cubicBezTo>
                                <a:pt x="62" y="6"/>
                                <a:pt x="62" y="6"/>
                                <a:pt x="62" y="6"/>
                              </a:cubicBezTo>
                              <a:cubicBezTo>
                                <a:pt x="60" y="6"/>
                                <a:pt x="57" y="6"/>
                                <a:pt x="55" y="7"/>
                              </a:cubicBezTo>
                              <a:cubicBezTo>
                                <a:pt x="49" y="7"/>
                                <a:pt x="43" y="6"/>
                                <a:pt x="37" y="6"/>
                              </a:cubicBezTo>
                              <a:cubicBezTo>
                                <a:pt x="36" y="6"/>
                                <a:pt x="40" y="6"/>
                                <a:pt x="37" y="6"/>
                              </a:cubicBezTo>
                              <a:cubicBezTo>
                                <a:pt x="44" y="7"/>
                                <a:pt x="49" y="7"/>
                                <a:pt x="55" y="7"/>
                              </a:cubicBezTo>
                              <a:cubicBezTo>
                                <a:pt x="54" y="7"/>
                                <a:pt x="54" y="7"/>
                                <a:pt x="54" y="7"/>
                              </a:cubicBezTo>
                              <a:cubicBezTo>
                                <a:pt x="51" y="8"/>
                                <a:pt x="49" y="9"/>
                                <a:pt x="47" y="9"/>
                              </a:cubicBezTo>
                              <a:cubicBezTo>
                                <a:pt x="47" y="9"/>
                                <a:pt x="47" y="9"/>
                                <a:pt x="47" y="9"/>
                              </a:cubicBezTo>
                              <a:cubicBezTo>
                                <a:pt x="46" y="9"/>
                                <a:pt x="46" y="9"/>
                                <a:pt x="46" y="9"/>
                              </a:cubicBezTo>
                              <a:cubicBezTo>
                                <a:pt x="41" y="9"/>
                                <a:pt x="36" y="8"/>
                                <a:pt x="31" y="8"/>
                              </a:cubicBezTo>
                              <a:cubicBezTo>
                                <a:pt x="28" y="8"/>
                                <a:pt x="25" y="8"/>
                                <a:pt x="22" y="8"/>
                              </a:cubicBezTo>
                              <a:cubicBezTo>
                                <a:pt x="15" y="8"/>
                                <a:pt x="8" y="8"/>
                                <a:pt x="1" y="10"/>
                              </a:cubicBezTo>
                              <a:cubicBezTo>
                                <a:pt x="1" y="11"/>
                                <a:pt x="1" y="11"/>
                                <a:pt x="1" y="11"/>
                              </a:cubicBezTo>
                              <a:cubicBezTo>
                                <a:pt x="7" y="12"/>
                                <a:pt x="12" y="12"/>
                                <a:pt x="18" y="13"/>
                              </a:cubicBezTo>
                              <a:cubicBezTo>
                                <a:pt x="18" y="13"/>
                                <a:pt x="18" y="13"/>
                                <a:pt x="18" y="13"/>
                              </a:cubicBezTo>
                              <a:cubicBezTo>
                                <a:pt x="15" y="13"/>
                                <a:pt x="13" y="13"/>
                                <a:pt x="13" y="13"/>
                              </a:cubicBezTo>
                              <a:cubicBezTo>
                                <a:pt x="12" y="14"/>
                                <a:pt x="8" y="14"/>
                                <a:pt x="15" y="14"/>
                              </a:cubicBezTo>
                              <a:cubicBezTo>
                                <a:pt x="16" y="14"/>
                                <a:pt x="16" y="14"/>
                                <a:pt x="16" y="14"/>
                              </a:cubicBezTo>
                              <a:cubicBezTo>
                                <a:pt x="18" y="14"/>
                                <a:pt x="17" y="14"/>
                                <a:pt x="18" y="14"/>
                              </a:cubicBezTo>
                              <a:cubicBezTo>
                                <a:pt x="21" y="14"/>
                                <a:pt x="23" y="14"/>
                                <a:pt x="25" y="13"/>
                              </a:cubicBezTo>
                              <a:cubicBezTo>
                                <a:pt x="27" y="14"/>
                                <a:pt x="30" y="14"/>
                                <a:pt x="33" y="14"/>
                              </a:cubicBezTo>
                              <a:cubicBezTo>
                                <a:pt x="31" y="14"/>
                                <a:pt x="29" y="14"/>
                                <a:pt x="27" y="14"/>
                              </a:cubicBezTo>
                              <a:cubicBezTo>
                                <a:pt x="24" y="14"/>
                                <a:pt x="22" y="14"/>
                                <a:pt x="19" y="14"/>
                              </a:cubicBezTo>
                              <a:cubicBezTo>
                                <a:pt x="13" y="15"/>
                                <a:pt x="7" y="16"/>
                                <a:pt x="2" y="19"/>
                              </a:cubicBezTo>
                              <a:cubicBezTo>
                                <a:pt x="1" y="19"/>
                                <a:pt x="1" y="19"/>
                                <a:pt x="0" y="19"/>
                              </a:cubicBezTo>
                              <a:cubicBezTo>
                                <a:pt x="1" y="20"/>
                                <a:pt x="1" y="20"/>
                                <a:pt x="1" y="20"/>
                              </a:cubicBezTo>
                              <a:cubicBezTo>
                                <a:pt x="1" y="20"/>
                                <a:pt x="0" y="20"/>
                                <a:pt x="0" y="20"/>
                              </a:cubicBezTo>
                              <a:cubicBezTo>
                                <a:pt x="0" y="20"/>
                                <a:pt x="0" y="20"/>
                                <a:pt x="0" y="20"/>
                              </a:cubicBezTo>
                              <a:cubicBezTo>
                                <a:pt x="0" y="20"/>
                                <a:pt x="0" y="20"/>
                                <a:pt x="0" y="20"/>
                              </a:cubicBezTo>
                              <a:cubicBezTo>
                                <a:pt x="1" y="20"/>
                                <a:pt x="1" y="20"/>
                                <a:pt x="1" y="20"/>
                              </a:cubicBezTo>
                              <a:cubicBezTo>
                                <a:pt x="1" y="21"/>
                                <a:pt x="1" y="21"/>
                                <a:pt x="1" y="21"/>
                              </a:cubicBezTo>
                              <a:cubicBezTo>
                                <a:pt x="1" y="21"/>
                                <a:pt x="2" y="20"/>
                                <a:pt x="2" y="20"/>
                              </a:cubicBezTo>
                              <a:cubicBezTo>
                                <a:pt x="12" y="20"/>
                                <a:pt x="22" y="21"/>
                                <a:pt x="32" y="21"/>
                              </a:cubicBezTo>
                              <a:cubicBezTo>
                                <a:pt x="43" y="21"/>
                                <a:pt x="53" y="20"/>
                                <a:pt x="64" y="20"/>
                              </a:cubicBezTo>
                              <a:cubicBezTo>
                                <a:pt x="91" y="20"/>
                                <a:pt x="125" y="19"/>
                                <a:pt x="151" y="19"/>
                              </a:cubicBezTo>
                              <a:cubicBezTo>
                                <a:pt x="153" y="19"/>
                                <a:pt x="155" y="19"/>
                                <a:pt x="157" y="19"/>
                              </a:cubicBezTo>
                              <a:cubicBezTo>
                                <a:pt x="163" y="19"/>
                                <a:pt x="163" y="19"/>
                                <a:pt x="163" y="19"/>
                              </a:cubicBezTo>
                              <a:cubicBezTo>
                                <a:pt x="163" y="19"/>
                                <a:pt x="163" y="19"/>
                                <a:pt x="164" y="19"/>
                              </a:cubicBezTo>
                              <a:cubicBezTo>
                                <a:pt x="169" y="19"/>
                                <a:pt x="173" y="19"/>
                                <a:pt x="178" y="19"/>
                              </a:cubicBezTo>
                              <a:cubicBezTo>
                                <a:pt x="185" y="19"/>
                                <a:pt x="191" y="19"/>
                                <a:pt x="198" y="19"/>
                              </a:cubicBezTo>
                              <a:cubicBezTo>
                                <a:pt x="211" y="19"/>
                                <a:pt x="224" y="19"/>
                                <a:pt x="237" y="19"/>
                              </a:cubicBezTo>
                              <a:cubicBezTo>
                                <a:pt x="238" y="19"/>
                                <a:pt x="239" y="19"/>
                                <a:pt x="239" y="19"/>
                              </a:cubicBezTo>
                              <a:cubicBezTo>
                                <a:pt x="252" y="19"/>
                                <a:pt x="265" y="19"/>
                                <a:pt x="277" y="18"/>
                              </a:cubicBezTo>
                              <a:cubicBezTo>
                                <a:pt x="284" y="17"/>
                                <a:pt x="291" y="16"/>
                                <a:pt x="297" y="14"/>
                              </a:cubicBezTo>
                              <a:cubicBezTo>
                                <a:pt x="298" y="14"/>
                                <a:pt x="299" y="14"/>
                                <a:pt x="300" y="14"/>
                              </a:cubicBezTo>
                              <a:cubicBezTo>
                                <a:pt x="302" y="14"/>
                                <a:pt x="303" y="14"/>
                                <a:pt x="304" y="14"/>
                              </a:cubicBezTo>
                              <a:cubicBezTo>
                                <a:pt x="307" y="14"/>
                                <a:pt x="309" y="14"/>
                                <a:pt x="311" y="14"/>
                              </a:cubicBezTo>
                              <a:cubicBezTo>
                                <a:pt x="311" y="14"/>
                                <a:pt x="312" y="14"/>
                                <a:pt x="313" y="14"/>
                              </a:cubicBezTo>
                              <a:cubicBezTo>
                                <a:pt x="316" y="14"/>
                                <a:pt x="319" y="14"/>
                                <a:pt x="322" y="14"/>
                              </a:cubicBezTo>
                              <a:cubicBezTo>
                                <a:pt x="323" y="14"/>
                                <a:pt x="324" y="14"/>
                                <a:pt x="324" y="14"/>
                              </a:cubicBezTo>
                              <a:cubicBezTo>
                                <a:pt x="327" y="14"/>
                                <a:pt x="329" y="14"/>
                                <a:pt x="331" y="14"/>
                              </a:cubicBezTo>
                              <a:cubicBezTo>
                                <a:pt x="335" y="13"/>
                                <a:pt x="338" y="12"/>
                                <a:pt x="341" y="11"/>
                              </a:cubicBezTo>
                              <a:cubicBezTo>
                                <a:pt x="342" y="10"/>
                                <a:pt x="342" y="10"/>
                                <a:pt x="342" y="10"/>
                              </a:cubicBezTo>
                              <a:cubicBezTo>
                                <a:pt x="341" y="10"/>
                                <a:pt x="341" y="10"/>
                                <a:pt x="341" y="10"/>
                              </a:cubicBezTo>
                              <a:cubicBezTo>
                                <a:pt x="340" y="10"/>
                                <a:pt x="340" y="10"/>
                                <a:pt x="340" y="10"/>
                              </a:cubicBezTo>
                              <a:cubicBezTo>
                                <a:pt x="340" y="9"/>
                                <a:pt x="340" y="9"/>
                                <a:pt x="340" y="9"/>
                              </a:cubicBezTo>
                              <a:cubicBezTo>
                                <a:pt x="340" y="9"/>
                                <a:pt x="340" y="9"/>
                                <a:pt x="340" y="9"/>
                              </a:cubicBezTo>
                              <a:cubicBezTo>
                                <a:pt x="338" y="9"/>
                                <a:pt x="335" y="9"/>
                                <a:pt x="333" y="9"/>
                              </a:cubicBezTo>
                              <a:cubicBezTo>
                                <a:pt x="330" y="9"/>
                                <a:pt x="328" y="9"/>
                                <a:pt x="326" y="9"/>
                              </a:cubicBezTo>
                              <a:cubicBezTo>
                                <a:pt x="320" y="10"/>
                                <a:pt x="315" y="11"/>
                                <a:pt x="310" y="12"/>
                              </a:cubicBezTo>
                              <a:cubicBezTo>
                                <a:pt x="308" y="13"/>
                                <a:pt x="306" y="13"/>
                                <a:pt x="304" y="13"/>
                              </a:cubicBezTo>
                              <a:cubicBezTo>
                                <a:pt x="303" y="13"/>
                                <a:pt x="302" y="13"/>
                                <a:pt x="301" y="13"/>
                              </a:cubicBezTo>
                              <a:cubicBezTo>
                                <a:pt x="306" y="12"/>
                                <a:pt x="310" y="11"/>
                                <a:pt x="314" y="9"/>
                              </a:cubicBezTo>
                              <a:cubicBezTo>
                                <a:pt x="315" y="10"/>
                                <a:pt x="316" y="10"/>
                                <a:pt x="316" y="10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8"/>
                                <a:pt x="316" y="8"/>
                                <a:pt x="316" y="8"/>
                              </a:cubicBezTo>
                              <a:cubicBezTo>
                                <a:pt x="316" y="8"/>
                                <a:pt x="315" y="8"/>
                                <a:pt x="314" y="9"/>
                              </a:cubicBezTo>
                              <a:cubicBezTo>
                                <a:pt x="314" y="9"/>
                                <a:pt x="313" y="9"/>
                                <a:pt x="313" y="8"/>
                              </a:cubicBezTo>
                              <a:cubicBezTo>
                                <a:pt x="310" y="8"/>
                                <a:pt x="307" y="8"/>
                                <a:pt x="304" y="8"/>
                              </a:cubicBezTo>
                              <a:cubicBezTo>
                                <a:pt x="309" y="6"/>
                                <a:pt x="314" y="4"/>
                                <a:pt x="319" y="2"/>
                              </a:cubicBezTo>
                              <a:cubicBezTo>
                                <a:pt x="319" y="1"/>
                                <a:pt x="320" y="1"/>
                                <a:pt x="321" y="1"/>
                              </a:cubicBezTo>
                              <a:cubicBezTo>
                                <a:pt x="321" y="1"/>
                                <a:pt x="321" y="1"/>
                                <a:pt x="321" y="1"/>
                              </a:cubicBezTo>
                              <a:cubicBezTo>
                                <a:pt x="321" y="1"/>
                                <a:pt x="321" y="1"/>
                                <a:pt x="321" y="1"/>
                              </a:cubicBezTo>
                              <a:cubicBezTo>
                                <a:pt x="321" y="0"/>
                                <a:pt x="321" y="0"/>
                                <a:pt x="321" y="0"/>
                              </a:cubicBezTo>
                              <a:cubicBezTo>
                                <a:pt x="321" y="0"/>
                                <a:pt x="320" y="0"/>
                                <a:pt x="320" y="0"/>
                              </a:cubicBezTo>
                              <a:cubicBezTo>
                                <a:pt x="320" y="0"/>
                                <a:pt x="320" y="0"/>
                                <a:pt x="320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0" name="Freeform 200"/>
                      <wps:cNvSpPr>
                        <a:spLocks/>
                      </wps:cNvSpPr>
                      <wps:spPr bwMode="auto">
                        <a:xfrm>
                          <a:off x="2314575" y="123825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1" name="Freeform 201"/>
                      <wps:cNvSpPr>
                        <a:spLocks/>
                      </wps:cNvSpPr>
                      <wps:spPr bwMode="auto">
                        <a:xfrm>
                          <a:off x="304800" y="114300"/>
                          <a:ext cx="17964" cy="10098"/>
                        </a:xfrm>
                        <a:custGeom>
                          <a:avLst/>
                          <a:gdLst>
                            <a:gd name="T0" fmla="*/ 2 w 2"/>
                            <a:gd name="T1" fmla="*/ 0 h 1"/>
                            <a:gd name="T2" fmla="*/ 0 w 2"/>
                            <a:gd name="T3" fmla="*/ 1 h 1"/>
                            <a:gd name="T4" fmla="*/ 0 w 2"/>
                            <a:gd name="T5" fmla="*/ 1 h 1"/>
                            <a:gd name="T6" fmla="*/ 2 w 2"/>
                            <a:gd name="T7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" h="1">
                              <a:moveTo>
                                <a:pt x="2" y="0"/>
                              </a:move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1" y="0"/>
                                <a:pt x="2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B328E9B" id="Year Backing" o:spid="_x0000_s1026" alt="Title: Year Backing Graphic" style="position:absolute;margin-left:18pt;margin-top:-183.4pt;width:245.5pt;height:32.4pt;z-index:-251703296" coordsize="31181,4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">
              <v:shape id="Freeform 191" o:spid="_x0000_s1027" style="position:absolute;left:22098;width:8006;height:4114;visibility:visible;mso-wrap-style:square;v-text-anchor:top" coordsize="87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" path="m76,1v,,,,,c76,1,76,1,76,1t-6,c70,1,70,1,70,1v,,,,,c70,1,70,1,70,1m78,v,,,,,c78,1,77,1,76,1v,,,,,c76,1,76,1,76,1v,,-1,,-1,c75,1,74,1,74,1v,,,,-1,c73,1,73,1,74,1v-1,,-1,,-1,c73,1,73,1,72,1v,,,,,c71,1,71,1,71,1v,,,,,c70,1,70,1,70,1v,,,,,c62,1,53,2,44,2v1,,1,,1,c43,2,43,2,43,2v,,,,,c43,2,43,2,43,2v-2,,-4,,-6,c37,2,37,2,37,2v-1,,-1,,-1,c35,2,35,2,35,2v,,,,-1,c34,2,34,2,33,3v,,,-1,1,-1c29,3,25,3,20,3,17,4,13,3,9,4v,,,,,c6,4,3,4,,4v,,,,,c,4,,4,,4v,2,,4,1,6c1,12,1,13,1,15v,,,,,c1,18,1,22,1,25v,,,,,c2,25,1,27,2,27v,,,,,c2,27,2,27,2,27v,,,,,c2,27,2,27,2,28v,3,,3,,3c2,32,2,33,2,34v,,,,,c2,34,2,34,2,34v,,,,,c2,36,2,36,2,36v,,,,,c2,36,2,36,2,36v,2,,5,,7c2,43,2,43,2,43v,,,1,1,2c3,45,3,45,3,45v,,,,,c4,45,5,45,5,45v,,,,,c6,45,6,45,6,45v,,,,,c8,45,11,45,13,45v,,,,,c15,45,17,45,19,45v,,,,,c23,45,27,44,30,44,52,43,52,43,52,43v15,,15,,15,c67,43,68,43,68,43v,,,,,c68,43,68,43,68,43v,,,,,c69,43,70,43,70,43v,,,,,c71,43,71,43,71,43v1,,1,,1,c72,43,72,43,72,43v,,,,,c72,43,73,43,73,43v,,,,,c73,43,73,43,73,43v2,,5,,7,c80,43,82,43,81,43v1,,2,,3,c84,43,84,43,85,43v-1,,-1,,-1,c85,43,85,43,85,43v,,1,,1,c87,43,87,43,87,43v,-1,,-1,,-1c87,42,87,42,87,41v,,,-2,-1,-3c87,38,87,38,87,38v,,,,,c87,36,87,34,87,33,86,31,86,29,86,28v,-1,,-3,,-4c86,24,86,24,86,24v,-2,,-4,-1,-5c86,19,86,18,86,18,85,16,85,14,85,13v,-1,,-2,,-2c85,8,85,5,84,1v,,,,,c84,1,84,1,84,1v,,,,-1,c82,1,80,1,78,v,,,,,e" fillcolor="#c6eaf7 [660]" stroked="f">
                <v:path arrowok="t" o:connecttype="custom" o:connectlocs="699460,9144;644240,9144;644240,9144;717867,0;699460,9144;699460,9144;681053,9144;681053,9144;662647,9144;653443,9144;644240,9144;404951,18288;395747,18288;395747,18288;340527,18288;322120,18288;303713,27432;184069,27432;82831,36576;0,36576;9203,91440;9203,137160;9203,228600;18407,246888;18407,246888;18407,283464;18407,310896;18407,310896;18407,329184;18407,393192;27610,411480;27610,411480;46017,411480;55221,411480;119645,411480;174865,411480;478578,393192;625833,393192;625833,393192;644240,393192;653443,393192;662647,393192;671850,393192;671850,393192;745477,393192;782291,393192;782291,393192;800698,393192;800698,374904;800698,347472;800698,301752;791495,219456;782291,173736;782291,118872;773088,9144;773088,9144;717867,0" o:connectangles="0,0,0,0,0,0,0,0,0,0,0,0,0,0,0,0,0,0,0,0,0,0,0,0,0,0,0,0,0,0,0,0,0,0,0,0,0,0,0,0,0,0,0,0,0,0,0,0,0,0,0,0,0,0,0,0,0"/>
                <o:lock v:ext="edit" verticies="t"/>
              </v:shape>
              <v:rect id="Rectangle 193" o:spid="_x0000_s1028" style="position:absolute;left:952;top:571;width:282;height: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" fillcolor="#8ed6ef [1300]" stroked="f"/>
              <v:shape id="Freeform 194" o:spid="_x0000_s1029" style="position:absolute;left:952;top:571;width:282;height:0;visibility:visible;mso-wrap-style:square;v-text-anchor:top" coordsize="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" path="m22,l,,,,22,e" fillcolor="#8ed6ef [1300]" stroked="f">
                <v:path arrowok="t" o:connecttype="custom" o:connectlocs="28230,0;0,0;0,0;28230,0" o:connectangles="0,0,0,0"/>
              </v:shape>
              <v:shape id="Freeform 195" o:spid="_x0000_s1030" style="position:absolute;left:1428;top:571;width:911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" path="m9,c6,,3,,,,1,,2,,2,,4,,5,,6,,7,,8,,9,v,,1,,1,c10,,10,,9,e" fillcolor="#8ed6ef [1300]" stroked="f">
                <v:path arrowok="t" o:connecttype="custom" o:connectlocs="81995,0;0,0;18221,0;54664,0;81995,0;91106,0;81995,0" o:connectangles="0,0,0,0,0,0,0"/>
              </v:shape>
              <v:shape id="Freeform 196" o:spid="_x0000_s1031" style="position:absolute;left:2667;top:571;width:551;height:0;visibility:visible;mso-wrap-style:square;v-text-anchor:top" coordsize="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" path="m6,v,,,,-1,c6,,6,,6,m,c,,,,,,1,,2,,3,,4,,5,,5,v,,,,,c4,,3,,3,,2,,1,,,e" fillcolor="#8ed6ef [1300]" stroked="f">
                <v:path arrowok="t" o:connecttype="custom" o:connectlocs="55177,0;45981,0;55177,0;0,0;0,0;27589,0;45981,0;45981,0;27589,0;0,0" o:connectangles="0,0,0,0,0,0,0,0,0,0"/>
                <o:lock v:ext="edit" verticies="t"/>
              </v:shape>
              <v:shape id="Freeform 197" o:spid="_x0000_s1032" style="position:absolute;left:30956;top:857;width:179;height:189;visibility:visible;mso-wrap-style:square;v-text-anchor:top" coordsize="1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" path="m,l7,7r7,l7,15,,15r7,l14,7,7,7,,xe" fillcolor="#8ed6ef [1300]" stroked="f">
                <v:path arrowok="t" o:connecttype="custom" o:connectlocs="0,0;8982,8836;17964,8836;8982,18934;0,18934;8982,18934;17964,8836;8982,8836;0,0" o:connectangles="0,0,0,0,0,0,0,0,0"/>
              </v:shape>
              <v:shape id="Freeform 198" o:spid="_x0000_s1033" style="position:absolute;left:30956;top:857;width:179;height:189;visibility:visible;mso-wrap-style:square;v-text-anchor:top" coordsize="1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" path="m,l7,7r7,l7,15,,15r7,l14,7,7,7,,e" fillcolor="#8ed6ef [1300]" stroked="f">
                <v:path arrowok="t" o:connecttype="custom" o:connectlocs="0,0;8982,8836;17964,8836;8982,18934;0,18934;8982,18934;17964,8836;8982,8836;0,0" o:connectangles="0,0,0,0,0,0,0,0,0"/>
              </v:shape>
              <v:shape id="Freeform 199" o:spid="_x0000_s1034" style="position:absolute;width:31181;height:1969;visibility:visible;mso-wrap-style:square;v-text-anchor:top" coordsize="3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" path="m40,20v,,,,,c40,20,40,20,41,20v,,,,-1,m86,20v,,,,,c86,20,86,20,86,20m316,9v,,,,,c316,9,316,9,316,9v,,,,1,c316,9,316,9,316,9m4,19v4,-2,9,-3,15,-4c21,15,24,15,27,15v3,,7,,11,1c43,16,49,16,54,16v1,,2,,3,c58,16,59,16,60,16v4,,9,1,14,1c74,17,75,17,76,17v,,,,-2,c76,17,78,17,80,17v17,,33,,49,1c129,18,129,18,129,18v5,,9,,13,c128,18,115,19,102,19v,,,,,c97,19,91,19,86,20v-1,,-1,,,c83,20,80,20,77,20v-1,,-1,,-2,c75,20,74,20,74,20v-3,,-6,,-9,c65,20,65,20,66,20v-3,,-5,,-8,c57,20,56,20,56,20v-1,,-2,,-3,c50,20,47,20,43,20v,,,,,c38,20,38,20,38,20v,,,,2,c39,20,37,20,36,20,25,20,15,20,4,19m287,14v6,,6,,6,c289,15,284,16,279,16v-4,1,-11,1,-18,2c254,18,246,18,239,18v-1,,-6,,-9,c231,18,232,18,233,18v6,,11,-1,17,-1c256,16,261,15,266,15v1,,1,,1,c268,15,268,15,269,15v,,1,,1,c275,15,281,15,287,14m70,16v2,,4,,6,-1c86,15,96,14,107,14v9,1,18,2,28,2c166,15,166,15,166,15v-3,1,-3,1,-3,1c173,15,191,15,204,15v-1,,-1,,-1,c210,15,210,15,210,15v,,,,,c227,15,243,15,259,15v-1,,-1,,-1,c259,15,261,15,262,15v-4,,-4,,-4,c254,16,251,16,247,16v-7,1,-14,1,-21,2c226,18,226,18,226,18v-2,,-4,,-6,c218,18,216,18,214,18v-4,,-8,,-12,c200,18,199,18,197,18v-32,,-32,,-32,c163,18,160,18,158,18v-15,,-30,-1,-45,-1c97,16,87,16,71,16v-1,,-1,,-1,c70,16,70,16,70,16m30,13v1,,2,,3,c33,13,33,13,33,13v4,-1,9,-2,12,-3c46,10,46,10,46,10v5,,9,1,14,1c69,11,79,12,90,13v-1,,-1,,-1,c93,13,97,13,100,13v-8,1,-15,1,-23,1c58,15,58,15,58,15v-1,,-2,,-3,c47,15,38,14,30,13m162,11v5,,10,-1,15,-1c185,11,193,12,201,12v5,1,11,1,17,1c235,13,235,13,235,13v5,,11,,17,1c254,14,255,14,257,14v,,,,,c212,14,212,14,212,14v-45,1,-45,1,-45,1c144,15,144,15,144,15v-1,,-2,,-3,c134,15,128,15,121,14v-2,,-4,,-7,c115,14,115,14,115,14v6,,13,,19,-1c140,13,147,13,153,12v-2,,-2,,-2,c155,12,159,11,164,11v-1,,-1,,-2,m309,13v5,-1,9,-2,14,-3c326,10,329,9,332,9v3,,5,1,8,1c337,12,334,13,330,13v-2,,-4,,-6,c323,13,321,13,320,13v-3,,-5,,-8,c311,13,310,13,310,13v-1,,-1,,-1,m27,9v1,,2,,1,c33,9,33,9,33,9v4,,7,,10,1c43,10,42,10,41,10v-1,,,,-4,1c37,11,37,11,37,11v-1,,-4,1,-7,1c29,12,28,13,27,13v-1,,-2,-1,-3,-1c24,12,24,12,24,12v,,,,,c17,12,10,11,4,10v3,,7,-1,11,-1c13,9,13,9,13,9v2,,5,,8,c22,9,22,9,23,9v1,,3,,4,m275,14v6,-1,12,-2,19,-3c297,10,299,9,302,9v3,,7,,10,c307,11,302,12,298,13v-3,1,-5,1,-7,1c280,14,280,14,280,14v-5,,-5,,-5,m178,10v5,-1,10,-1,15,-2c193,8,193,8,193,8v4,,8,1,12,1c214,10,222,10,229,10v1,,2,,4,c235,10,238,10,241,10v3,,6,,8,c256,10,263,10,268,10v8,,21,-1,32,-1c297,9,293,10,290,11v-7,1,-13,2,-20,3c264,14,264,14,264,14v-3,,-5,,-7,c259,14,259,14,259,14v-2,-1,-4,-1,-7,-1c252,13,252,13,252,13v1,,1,,2,c249,13,243,12,237,12v-6,,-11,,-14,c221,12,220,12,221,13v-8,,-16,,-24,-1c191,11,185,10,178,10m126,7v3,,6,,7,c144,7,156,7,167,8v2,1,4,1,7,1c163,10,153,11,143,12v-5,,-11,1,-16,1c121,13,116,13,110,13v-1,,-3,,-4,c90,12,75,11,60,10v-4,,-8,,-12,-1c50,9,53,8,53,8v,,,,,c55,8,57,7,60,7v1,,1,,2,c61,7,61,7,61,7v1,,2,,3,c64,7,64,7,65,7v,,,,1,c66,7,67,7,69,7v2,,-1,,,1c71,8,73,8,75,8,86,8,97,7,107,7v1,,2,,3,c111,7,113,7,115,7v2,,4,,6,c123,7,124,7,126,7m97,6v3,,6,,8,c108,6,119,6,115,5v2,,6,,10,c130,5,135,5,138,5v,,,,-1,c137,5,137,5,137,5v2,1,4,1,5,1c144,6,145,6,147,6v1,-1,2,-1,4,-1c153,5,155,6,158,6v,,1,,1,c161,6,164,6,167,6v5,,9,1,12,1c179,7,179,7,179,7v1,,2,,1,c189,8,189,8,189,8v-5,,-9,1,-14,1c174,9,173,9,172,9,159,7,145,6,132,6v-3,,-6,,-9,c122,6,122,6,122,6,108,7,94,7,80,7v-1,,-3,,-4,c71,7,65,7,60,7,66,6,72,6,78,6v2,,4,,5,c86,6,88,6,90,6v2,,4,,7,m254,7v8,,16,,24,-1c285,6,292,6,299,5v6,,11,-1,16,-2c313,4,312,4,310,5v-3,1,-5,2,-8,3c301,8,300,8,298,8v-8,,-16,,-23,1c268,9,262,9,256,9v-5,,-9,,-13,c241,9,239,9,237,9v-13,,-26,,-38,-1c198,8,197,8,197,8v4,-1,9,-1,14,-1c211,7,209,7,210,7v,,,,,c215,7,218,7,221,7v2,,3,,4,c227,7,228,7,229,7v2,,4,,6,c235,7,236,7,235,7v,,,,,c238,7,241,7,244,7v3,,7,,10,m320,v,,-1,1,-2,1c310,4,302,4,293,5v-9,,-19,1,-28,1c262,6,259,6,256,6v-5,,-9,,-13,c239,6,234,6,230,6v-7,,-14,,-21,c209,6,209,6,209,6v-5,1,-11,1,-16,1c189,7,184,7,180,6,174,6,168,5,162,5v-8,,-16,,-25,c133,5,129,5,125,5v-10,,-20,,-30,c92,5,89,5,86,5v1,,1,,1,c86,5,84,5,82,5v-3,,-6,,-9,c68,5,64,6,61,6v1,,1,,1,c60,6,57,6,55,7,49,7,43,6,37,6v-1,,3,,,c44,7,49,7,55,7v-1,,-1,,-1,c51,8,49,9,47,9v,,,,,c46,9,46,9,46,9,41,9,36,8,31,8v-3,,-6,,-9,c15,8,8,8,1,10v,1,,1,,1c7,12,12,12,18,13v,,,,,c15,13,13,13,13,13v-1,1,-5,1,2,1c16,14,16,14,16,14v2,,1,,2,c21,14,23,14,25,13v2,1,5,1,8,1c31,14,29,14,27,14v-3,,-5,,-8,c13,15,7,16,2,19v-1,,-1,,-2,c1,20,1,20,1,20v,,-1,,-1,c,20,,20,,20v,,,,,c1,20,1,20,1,20v,1,,1,,1c1,21,2,20,2,20v10,,20,1,30,1c43,21,53,20,64,20v27,,61,-1,87,-1c153,19,155,19,157,19v6,,6,,6,c163,19,163,19,164,19v5,,9,,14,c185,19,191,19,198,19v13,,26,,39,c238,19,239,19,239,19v13,,26,,38,-1c284,17,291,16,297,14v1,,2,,3,c302,14,303,14,304,14v3,,5,,7,c311,14,312,14,313,14v3,,6,,9,c323,14,324,14,324,14v3,,5,,7,c335,13,338,12,341,11v1,-1,1,-1,1,-1c341,10,341,10,341,10v-1,,-1,,-1,c340,9,340,9,340,9v,,,,,c338,9,335,9,333,9v-3,,-5,,-7,c320,10,315,11,310,12v-2,1,-4,1,-6,1c303,13,302,13,301,13v5,-1,9,-2,13,-4c315,10,316,10,316,10v,-1,,-1,,-1c316,9,316,9,316,9v,,,,,c316,8,316,8,316,8v,,-1,,-2,1c314,9,313,9,313,8v-3,,-6,,-9,c309,6,314,4,319,2v,-1,1,-1,2,-1c321,1,321,1,321,1v,,,,,c321,,321,,321,v,,-1,,-1,c320,,320,,320,e" fillcolor="#8ed6ef [1300]" stroked="f">
                <v:path arrowok="t" o:connecttype="custom" o:connectlocs="784085,187529;2881055,84388;519684,150023;1176127,168776;784085,187529;528801,187529;364691,187529;2379606,168776;2434309,140646;975547,131270;1914625,140646;2251964,150023;1796101,168776;638208,150023;547036,103141;501449,140646;2142557,121894;1312886,140646;1394941,112517;3026931,84388;2826352,121894;373808,93764;218814,112517;209697,84388;2716944,121894;1759632,75011;2443427,93764;2361371,131270;2014915,121894;1586404,84388;437629,84388;583505,65635;975547,65635;957313,56259;1294651,56259;1631990,65635;1203479,56259;711147,56259;2726062,46882;2334019,84388;1914625,65635;2142557,65635;2671358,46882;1905508,56259;866140,46882;565270,56259;428511,84388;9117,103141;164111,131270;0,178152;9117,196905;1486114,178152;2525482,168776;2935759,131270;3099869,93764;2771648,121894;2881055,84388;2926641,9376" o:connectangles="0,0,0,0,0,0,0,0,0,0,0,0,0,0,0,0,0,0,0,0,0,0,0,0,0,0,0,0,0,0,0,0,0,0,0,0,0,0,0,0,0,0,0,0,0,0,0,0,0,0,0,0,0,0,0,0,0,0"/>
                <o:lock v:ext="edit" verticies="t"/>
              </v:shape>
              <v:shape id="Freeform 200" o:spid="_x0000_s1035" style="position:absolute;left:23145;top:1238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" path="m,c,,,,,,,,,,,,,,,,,e" fillcolor="#8ed6ef [1300]" stroked="f">
                <v:path arrowok="t" o:connecttype="custom" o:connectlocs="0,0;0,0;0,0;0,0" o:connectangles="0,0,0,0"/>
              </v:shape>
              <v:shape id="Freeform 201" o:spid="_x0000_s1036" style="position:absolute;left:3048;top:1143;width:179;height:100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" path="m2,c,1,,1,,1v,,,,,c,1,1,,2,e" fillcolor="#8ed6ef [1300]" stroked="f">
                <v:path arrowok="t" o:connecttype="custom" o:connectlocs="17964,0;0,10098;0,10098;17964,0" o:connectangles="0,0,0,0"/>
              </v:shape>
            </v:group>
          </w:pict>
        </mc:Fallback>
      </mc:AlternateContent>
    </w:r>
    <w:r>
      <w:rPr>
        <w:noProof/>
        <w:lang w:val="en-CA" w:eastAsia="en-CA"/>
      </w:rPr>
      <mc:AlternateContent>
        <mc:Choice Requires="wpg">
          <w:drawing>
            <wp:anchor distT="0" distB="0" distL="114300" distR="114300" simplePos="0" relativeHeight="251614208" behindDoc="1" locked="1" layoutInCell="1" allowOverlap="1" wp14:anchorId="030A10B4" wp14:editId="030A10B5">
              <wp:simplePos x="0" y="0"/>
              <mc:AlternateContent>
                <mc:Choice Requires="wp14">
                  <wp:positionH relativeFrom="page">
                    <wp14:pctPosHOffset>57400</wp14:pctPosHOffset>
                  </wp:positionH>
                </mc:Choice>
                <mc:Fallback>
                  <wp:positionH relativeFrom="page">
                    <wp:posOffset>4460875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67900</wp14:pctPosVOffset>
                  </wp:positionV>
                </mc:Choice>
                <mc:Fallback>
                  <wp:positionV relativeFrom="page">
                    <wp:posOffset>6829425</wp:posOffset>
                  </wp:positionV>
                </mc:Fallback>
              </mc:AlternateContent>
              <wp:extent cx="2834640" cy="2724912"/>
              <wp:effectExtent l="0" t="0" r="3810" b="0"/>
              <wp:wrapNone/>
              <wp:docPr id="187" name="Note Backing" descr="Note Backing Graphic" title="Note Backing Graphic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34640" cy="2724912"/>
                        <a:chOff x="0" y="0"/>
                        <a:chExt cx="3387725" cy="3308350"/>
                      </a:xfrm>
                    </wpg:grpSpPr>
                    <wps:wsp>
                      <wps:cNvPr id="188" name="Freeform 188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387725" cy="3308350"/>
                        </a:xfrm>
                        <a:custGeom>
                          <a:avLst/>
                          <a:gdLst>
                            <a:gd name="T0" fmla="*/ 1 w 300"/>
                            <a:gd name="T1" fmla="*/ 59 h 293"/>
                            <a:gd name="T2" fmla="*/ 299 w 300"/>
                            <a:gd name="T3" fmla="*/ 219 h 293"/>
                            <a:gd name="T4" fmla="*/ 167 w 300"/>
                            <a:gd name="T5" fmla="*/ 292 h 293"/>
                            <a:gd name="T6" fmla="*/ 63 w 300"/>
                            <a:gd name="T7" fmla="*/ 292 h 293"/>
                            <a:gd name="T8" fmla="*/ 293 w 300"/>
                            <a:gd name="T9" fmla="*/ 0 h 293"/>
                            <a:gd name="T10" fmla="*/ 225 w 300"/>
                            <a:gd name="T11" fmla="*/ 0 h 293"/>
                            <a:gd name="T12" fmla="*/ 155 w 300"/>
                            <a:gd name="T13" fmla="*/ 3 h 293"/>
                            <a:gd name="T14" fmla="*/ 80 w 300"/>
                            <a:gd name="T15" fmla="*/ 2 h 293"/>
                            <a:gd name="T16" fmla="*/ 22 w 300"/>
                            <a:gd name="T17" fmla="*/ 5 h 293"/>
                            <a:gd name="T18" fmla="*/ 2 w 300"/>
                            <a:gd name="T19" fmla="*/ 6 h 293"/>
                            <a:gd name="T20" fmla="*/ 0 w 300"/>
                            <a:gd name="T21" fmla="*/ 29 h 293"/>
                            <a:gd name="T22" fmla="*/ 1 w 300"/>
                            <a:gd name="T23" fmla="*/ 59 h 293"/>
                            <a:gd name="T24" fmla="*/ 1 w 300"/>
                            <a:gd name="T25" fmla="*/ 78 h 293"/>
                            <a:gd name="T26" fmla="*/ 1 w 300"/>
                            <a:gd name="T27" fmla="*/ 88 h 293"/>
                            <a:gd name="T28" fmla="*/ 1 w 300"/>
                            <a:gd name="T29" fmla="*/ 105 h 293"/>
                            <a:gd name="T30" fmla="*/ 1 w 300"/>
                            <a:gd name="T31" fmla="*/ 115 h 293"/>
                            <a:gd name="T32" fmla="*/ 1 w 300"/>
                            <a:gd name="T33" fmla="*/ 113 h 293"/>
                            <a:gd name="T34" fmla="*/ 2 w 300"/>
                            <a:gd name="T35" fmla="*/ 156 h 293"/>
                            <a:gd name="T36" fmla="*/ 2 w 300"/>
                            <a:gd name="T37" fmla="*/ 191 h 293"/>
                            <a:gd name="T38" fmla="*/ 3 w 300"/>
                            <a:gd name="T39" fmla="*/ 270 h 293"/>
                            <a:gd name="T40" fmla="*/ 5 w 300"/>
                            <a:gd name="T41" fmla="*/ 277 h 293"/>
                            <a:gd name="T42" fmla="*/ 4 w 300"/>
                            <a:gd name="T43" fmla="*/ 280 h 293"/>
                            <a:gd name="T44" fmla="*/ 9 w 300"/>
                            <a:gd name="T45" fmla="*/ 284 h 293"/>
                            <a:gd name="T46" fmla="*/ 15 w 300"/>
                            <a:gd name="T47" fmla="*/ 282 h 293"/>
                            <a:gd name="T48" fmla="*/ 30 w 300"/>
                            <a:gd name="T49" fmla="*/ 292 h 293"/>
                            <a:gd name="T50" fmla="*/ 38 w 300"/>
                            <a:gd name="T51" fmla="*/ 290 h 293"/>
                            <a:gd name="T52" fmla="*/ 64 w 300"/>
                            <a:gd name="T53" fmla="*/ 292 h 293"/>
                            <a:gd name="T54" fmla="*/ 74 w 300"/>
                            <a:gd name="T55" fmla="*/ 292 h 293"/>
                            <a:gd name="T56" fmla="*/ 88 w 300"/>
                            <a:gd name="T57" fmla="*/ 292 h 293"/>
                            <a:gd name="T58" fmla="*/ 101 w 300"/>
                            <a:gd name="T59" fmla="*/ 292 h 293"/>
                            <a:gd name="T60" fmla="*/ 115 w 300"/>
                            <a:gd name="T61" fmla="*/ 293 h 293"/>
                            <a:gd name="T62" fmla="*/ 149 w 300"/>
                            <a:gd name="T63" fmla="*/ 292 h 293"/>
                            <a:gd name="T64" fmla="*/ 167 w 300"/>
                            <a:gd name="T65" fmla="*/ 293 h 293"/>
                            <a:gd name="T66" fmla="*/ 168 w 300"/>
                            <a:gd name="T67" fmla="*/ 292 h 293"/>
                            <a:gd name="T68" fmla="*/ 172 w 300"/>
                            <a:gd name="T69" fmla="*/ 293 h 293"/>
                            <a:gd name="T70" fmla="*/ 177 w 300"/>
                            <a:gd name="T71" fmla="*/ 293 h 293"/>
                            <a:gd name="T72" fmla="*/ 188 w 300"/>
                            <a:gd name="T73" fmla="*/ 293 h 293"/>
                            <a:gd name="T74" fmla="*/ 220 w 300"/>
                            <a:gd name="T75" fmla="*/ 291 h 293"/>
                            <a:gd name="T76" fmla="*/ 229 w 300"/>
                            <a:gd name="T77" fmla="*/ 285 h 293"/>
                            <a:gd name="T78" fmla="*/ 247 w 300"/>
                            <a:gd name="T79" fmla="*/ 291 h 293"/>
                            <a:gd name="T80" fmla="*/ 256 w 300"/>
                            <a:gd name="T81" fmla="*/ 289 h 293"/>
                            <a:gd name="T82" fmla="*/ 279 w 300"/>
                            <a:gd name="T83" fmla="*/ 290 h 293"/>
                            <a:gd name="T84" fmla="*/ 299 w 300"/>
                            <a:gd name="T85" fmla="*/ 283 h 293"/>
                            <a:gd name="T86" fmla="*/ 299 w 300"/>
                            <a:gd name="T87" fmla="*/ 264 h 293"/>
                            <a:gd name="T88" fmla="*/ 300 w 300"/>
                            <a:gd name="T89" fmla="*/ 250 h 293"/>
                            <a:gd name="T90" fmla="*/ 300 w 300"/>
                            <a:gd name="T91" fmla="*/ 247 h 293"/>
                            <a:gd name="T92" fmla="*/ 299 w 300"/>
                            <a:gd name="T93" fmla="*/ 241 h 293"/>
                            <a:gd name="T94" fmla="*/ 300 w 300"/>
                            <a:gd name="T95" fmla="*/ 231 h 293"/>
                            <a:gd name="T96" fmla="*/ 299 w 300"/>
                            <a:gd name="T97" fmla="*/ 224 h 293"/>
                            <a:gd name="T98" fmla="*/ 300 w 300"/>
                            <a:gd name="T99" fmla="*/ 197 h 293"/>
                            <a:gd name="T100" fmla="*/ 299 w 300"/>
                            <a:gd name="T101" fmla="*/ 202 h 293"/>
                            <a:gd name="T102" fmla="*/ 300 w 300"/>
                            <a:gd name="T103" fmla="*/ 170 h 293"/>
                            <a:gd name="T104" fmla="*/ 299 w 300"/>
                            <a:gd name="T105" fmla="*/ 145 h 293"/>
                            <a:gd name="T106" fmla="*/ 300 w 300"/>
                            <a:gd name="T107" fmla="*/ 137 h 293"/>
                            <a:gd name="T108" fmla="*/ 300 w 300"/>
                            <a:gd name="T109" fmla="*/ 110 h 293"/>
                            <a:gd name="T110" fmla="*/ 299 w 300"/>
                            <a:gd name="T111" fmla="*/ 89 h 293"/>
                            <a:gd name="T112" fmla="*/ 300 w 300"/>
                            <a:gd name="T113" fmla="*/ 65 h 293"/>
                            <a:gd name="T114" fmla="*/ 299 w 300"/>
                            <a:gd name="T115" fmla="*/ 47 h 293"/>
                            <a:gd name="T116" fmla="*/ 299 w 300"/>
                            <a:gd name="T117" fmla="*/ 18 h 293"/>
                            <a:gd name="T118" fmla="*/ 295 w 300"/>
                            <a:gd name="T119" fmla="*/ 6 h 293"/>
                            <a:gd name="T120" fmla="*/ 298 w 300"/>
                            <a:gd name="T121" fmla="*/ 6 h 2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300" h="293">
                              <a:moveTo>
                                <a:pt x="1" y="59"/>
                              </a:move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moveTo>
                                <a:pt x="1" y="59"/>
                              </a:move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moveTo>
                                <a:pt x="2" y="191"/>
                              </a:moveTo>
                              <a:cubicBezTo>
                                <a:pt x="2" y="192"/>
                                <a:pt x="2" y="192"/>
                                <a:pt x="2" y="192"/>
                              </a:cubicBezTo>
                              <a:cubicBezTo>
                                <a:pt x="2" y="192"/>
                                <a:pt x="2" y="192"/>
                                <a:pt x="2" y="191"/>
                              </a:cubicBezTo>
                              <a:moveTo>
                                <a:pt x="299" y="219"/>
                              </a:move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moveTo>
                                <a:pt x="299" y="219"/>
                              </a:move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cubicBezTo>
                                <a:pt x="299" y="219"/>
                                <a:pt x="299" y="220"/>
                                <a:pt x="299" y="220"/>
                              </a:cubicBezTo>
                              <a:cubicBezTo>
                                <a:pt x="299" y="220"/>
                                <a:pt x="299" y="220"/>
                                <a:pt x="299" y="220"/>
                              </a:cubicBez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moveTo>
                                <a:pt x="167" y="292"/>
                              </a:moveTo>
                              <a:cubicBezTo>
                                <a:pt x="167" y="292"/>
                                <a:pt x="167" y="292"/>
                                <a:pt x="167" y="292"/>
                              </a:cubicBezTo>
                              <a:cubicBezTo>
                                <a:pt x="167" y="292"/>
                                <a:pt x="167" y="292"/>
                                <a:pt x="167" y="292"/>
                              </a:cubicBezTo>
                              <a:moveTo>
                                <a:pt x="63" y="292"/>
                              </a:moveTo>
                              <a:cubicBezTo>
                                <a:pt x="63" y="292"/>
                                <a:pt x="63" y="292"/>
                                <a:pt x="63" y="292"/>
                              </a:cubicBezTo>
                              <a:cubicBezTo>
                                <a:pt x="63" y="292"/>
                                <a:pt x="64" y="292"/>
                                <a:pt x="64" y="292"/>
                              </a:cubicBezTo>
                              <a:cubicBezTo>
                                <a:pt x="64" y="292"/>
                                <a:pt x="64" y="292"/>
                                <a:pt x="63" y="292"/>
                              </a:cubicBezTo>
                              <a:moveTo>
                                <a:pt x="1" y="111"/>
                              </a:moveTo>
                              <a:cubicBezTo>
                                <a:pt x="1" y="111"/>
                                <a:pt x="1" y="111"/>
                                <a:pt x="1" y="111"/>
                              </a:cubicBezTo>
                              <a:cubicBezTo>
                                <a:pt x="1" y="110"/>
                                <a:pt x="1" y="109"/>
                                <a:pt x="1" y="109"/>
                              </a:cubicBezTo>
                              <a:cubicBezTo>
                                <a:pt x="1" y="110"/>
                                <a:pt x="1" y="110"/>
                                <a:pt x="1" y="111"/>
                              </a:cubicBezTo>
                              <a:cubicBezTo>
                                <a:pt x="1" y="111"/>
                                <a:pt x="1" y="111"/>
                                <a:pt x="1" y="111"/>
                              </a:cubicBezTo>
                              <a:moveTo>
                                <a:pt x="293" y="0"/>
                              </a:moveTo>
                              <a:cubicBezTo>
                                <a:pt x="292" y="0"/>
                                <a:pt x="290" y="0"/>
                                <a:pt x="289" y="0"/>
                              </a:cubicBezTo>
                              <a:cubicBezTo>
                                <a:pt x="287" y="1"/>
                                <a:pt x="286" y="1"/>
                                <a:pt x="285" y="1"/>
                              </a:cubicBezTo>
                              <a:cubicBezTo>
                                <a:pt x="284" y="1"/>
                                <a:pt x="283" y="1"/>
                                <a:pt x="282" y="0"/>
                              </a:cubicBezTo>
                              <a:cubicBezTo>
                                <a:pt x="269" y="0"/>
                                <a:pt x="256" y="0"/>
                                <a:pt x="243" y="0"/>
                              </a:cubicBezTo>
                              <a:cubicBezTo>
                                <a:pt x="240" y="1"/>
                                <a:pt x="236" y="1"/>
                                <a:pt x="233" y="1"/>
                              </a:cubicBezTo>
                              <a:cubicBezTo>
                                <a:pt x="230" y="1"/>
                                <a:pt x="228" y="0"/>
                                <a:pt x="225" y="0"/>
                              </a:cubicBezTo>
                              <a:cubicBezTo>
                                <a:pt x="221" y="0"/>
                                <a:pt x="217" y="1"/>
                                <a:pt x="212" y="1"/>
                              </a:cubicBezTo>
                              <a:cubicBezTo>
                                <a:pt x="208" y="2"/>
                                <a:pt x="203" y="2"/>
                                <a:pt x="199" y="2"/>
                              </a:cubicBezTo>
                              <a:cubicBezTo>
                                <a:pt x="197" y="2"/>
                                <a:pt x="194" y="2"/>
                                <a:pt x="192" y="1"/>
                              </a:cubicBezTo>
                              <a:cubicBezTo>
                                <a:pt x="190" y="1"/>
                                <a:pt x="186" y="1"/>
                                <a:pt x="182" y="1"/>
                              </a:cubicBezTo>
                              <a:cubicBezTo>
                                <a:pt x="174" y="1"/>
                                <a:pt x="164" y="2"/>
                                <a:pt x="158" y="2"/>
                              </a:cubicBezTo>
                              <a:cubicBezTo>
                                <a:pt x="157" y="2"/>
                                <a:pt x="156" y="3"/>
                                <a:pt x="155" y="3"/>
                              </a:cubicBezTo>
                              <a:cubicBezTo>
                                <a:pt x="149" y="3"/>
                                <a:pt x="143" y="1"/>
                                <a:pt x="137" y="1"/>
                              </a:cubicBezTo>
                              <a:cubicBezTo>
                                <a:pt x="136" y="1"/>
                                <a:pt x="135" y="1"/>
                                <a:pt x="134" y="1"/>
                              </a:cubicBezTo>
                              <a:cubicBezTo>
                                <a:pt x="121" y="1"/>
                                <a:pt x="107" y="2"/>
                                <a:pt x="96" y="2"/>
                              </a:cubicBezTo>
                              <a:cubicBezTo>
                                <a:pt x="93" y="2"/>
                                <a:pt x="90" y="2"/>
                                <a:pt x="87" y="2"/>
                              </a:cubicBezTo>
                              <a:cubicBezTo>
                                <a:pt x="85" y="2"/>
                                <a:pt x="82" y="2"/>
                                <a:pt x="81" y="2"/>
                              </a:cubicBezTo>
                              <a:cubicBezTo>
                                <a:pt x="80" y="2"/>
                                <a:pt x="80" y="2"/>
                                <a:pt x="80" y="2"/>
                              </a:cubicBezTo>
                              <a:cubicBezTo>
                                <a:pt x="79" y="2"/>
                                <a:pt x="78" y="2"/>
                                <a:pt x="77" y="2"/>
                              </a:cubicBezTo>
                              <a:cubicBezTo>
                                <a:pt x="76" y="2"/>
                                <a:pt x="74" y="2"/>
                                <a:pt x="73" y="2"/>
                              </a:cubicBezTo>
                              <a:cubicBezTo>
                                <a:pt x="73" y="2"/>
                                <a:pt x="73" y="2"/>
                                <a:pt x="73" y="2"/>
                              </a:cubicBezTo>
                              <a:cubicBezTo>
                                <a:pt x="59" y="2"/>
                                <a:pt x="45" y="3"/>
                                <a:pt x="30" y="3"/>
                              </a:cubicBezTo>
                              <a:cubicBezTo>
                                <a:pt x="30" y="3"/>
                                <a:pt x="30" y="3"/>
                                <a:pt x="29" y="3"/>
                              </a:cubicBezTo>
                              <a:cubicBezTo>
                                <a:pt x="27" y="3"/>
                                <a:pt x="24" y="4"/>
                                <a:pt x="22" y="5"/>
                              </a:cubicBezTo>
                              <a:cubicBezTo>
                                <a:pt x="20" y="5"/>
                                <a:pt x="18" y="6"/>
                                <a:pt x="17" y="6"/>
                              </a:cubicBezTo>
                              <a:cubicBezTo>
                                <a:pt x="16" y="6"/>
                                <a:pt x="16" y="6"/>
                                <a:pt x="16" y="6"/>
                              </a:cubicBezTo>
                              <a:cubicBezTo>
                                <a:pt x="17" y="6"/>
                                <a:pt x="17" y="6"/>
                                <a:pt x="18" y="6"/>
                              </a:cubicBezTo>
                              <a:cubicBezTo>
                                <a:pt x="17" y="4"/>
                                <a:pt x="9" y="3"/>
                                <a:pt x="6" y="2"/>
                              </a:cubicBezTo>
                              <a:cubicBezTo>
                                <a:pt x="6" y="3"/>
                                <a:pt x="5" y="3"/>
                                <a:pt x="5" y="3"/>
                              </a:cubicBezTo>
                              <a:cubicBezTo>
                                <a:pt x="4" y="4"/>
                                <a:pt x="2" y="5"/>
                                <a:pt x="2" y="6"/>
                              </a:cubicBezTo>
                              <a:cubicBezTo>
                                <a:pt x="1" y="6"/>
                                <a:pt x="1" y="6"/>
                                <a:pt x="1" y="6"/>
                              </a:cubicBezTo>
                              <a:cubicBezTo>
                                <a:pt x="1" y="6"/>
                                <a:pt x="1" y="6"/>
                                <a:pt x="1" y="6"/>
                              </a:cubicBezTo>
                              <a:cubicBezTo>
                                <a:pt x="1" y="9"/>
                                <a:pt x="1" y="19"/>
                                <a:pt x="0" y="21"/>
                              </a:cubicBezTo>
                              <a:cubicBezTo>
                                <a:pt x="0" y="18"/>
                                <a:pt x="0" y="16"/>
                                <a:pt x="0" y="16"/>
                              </a:cubicBezTo>
                              <a:cubicBezTo>
                                <a:pt x="0" y="16"/>
                                <a:pt x="0" y="17"/>
                                <a:pt x="0" y="18"/>
                              </a:cubicBezTo>
                              <a:cubicBezTo>
                                <a:pt x="0" y="21"/>
                                <a:pt x="0" y="25"/>
                                <a:pt x="0" y="29"/>
                              </a:cubicBezTo>
                              <a:cubicBezTo>
                                <a:pt x="0" y="29"/>
                                <a:pt x="0" y="29"/>
                                <a:pt x="0" y="27"/>
                              </a:cubicBezTo>
                              <a:cubicBezTo>
                                <a:pt x="0" y="31"/>
                                <a:pt x="0" y="40"/>
                                <a:pt x="0" y="40"/>
                              </a:cubicBezTo>
                              <a:cubicBezTo>
                                <a:pt x="0" y="40"/>
                                <a:pt x="0" y="40"/>
                                <a:pt x="0" y="40"/>
                              </a:cubicBezTo>
                              <a:cubicBezTo>
                                <a:pt x="0" y="41"/>
                                <a:pt x="0" y="48"/>
                                <a:pt x="1" y="52"/>
                              </a:cubicBezTo>
                              <a:cubicBezTo>
                                <a:pt x="0" y="51"/>
                                <a:pt x="0" y="51"/>
                                <a:pt x="0" y="51"/>
                              </a:cubicBezTo>
                              <a:cubicBezTo>
                                <a:pt x="1" y="54"/>
                                <a:pt x="1" y="54"/>
                                <a:pt x="1" y="59"/>
                              </a:cubicBezTo>
                              <a:cubicBezTo>
                                <a:pt x="1" y="60"/>
                                <a:pt x="1" y="60"/>
                                <a:pt x="1" y="60"/>
                              </a:cubicBezTo>
                              <a:cubicBezTo>
                                <a:pt x="1" y="60"/>
                                <a:pt x="1" y="60"/>
                                <a:pt x="1" y="59"/>
                              </a:cubicBezTo>
                              <a:cubicBezTo>
                                <a:pt x="1" y="62"/>
                                <a:pt x="1" y="62"/>
                                <a:pt x="1" y="66"/>
                              </a:cubicBezTo>
                              <a:cubicBezTo>
                                <a:pt x="1" y="65"/>
                                <a:pt x="1" y="65"/>
                                <a:pt x="1" y="65"/>
                              </a:cubicBezTo>
                              <a:cubicBezTo>
                                <a:pt x="1" y="68"/>
                                <a:pt x="1" y="68"/>
                                <a:pt x="1" y="70"/>
                              </a:cubicBezTo>
                              <a:cubicBezTo>
                                <a:pt x="1" y="73"/>
                                <a:pt x="1" y="78"/>
                                <a:pt x="1" y="78"/>
                              </a:cubicBezTo>
                              <a:cubicBezTo>
                                <a:pt x="1" y="79"/>
                                <a:pt x="1" y="81"/>
                                <a:pt x="1" y="83"/>
                              </a:cubicBezTo>
                              <a:cubicBezTo>
                                <a:pt x="1" y="83"/>
                                <a:pt x="1" y="83"/>
                                <a:pt x="1" y="83"/>
                              </a:cubicBezTo>
                              <a:cubicBezTo>
                                <a:pt x="1" y="83"/>
                                <a:pt x="1" y="83"/>
                                <a:pt x="1" y="82"/>
                              </a:cubicBezTo>
                              <a:cubicBezTo>
                                <a:pt x="1" y="89"/>
                                <a:pt x="1" y="92"/>
                                <a:pt x="1" y="96"/>
                              </a:cubicBezTo>
                              <a:cubicBezTo>
                                <a:pt x="1" y="97"/>
                                <a:pt x="1" y="97"/>
                                <a:pt x="1" y="97"/>
                              </a:cubicBezTo>
                              <a:cubicBezTo>
                                <a:pt x="1" y="92"/>
                                <a:pt x="1" y="89"/>
                                <a:pt x="1" y="88"/>
                              </a:cubicBezTo>
                              <a:cubicBezTo>
                                <a:pt x="1" y="88"/>
                                <a:pt x="1" y="90"/>
                                <a:pt x="0" y="90"/>
                              </a:cubicBezTo>
                              <a:cubicBezTo>
                                <a:pt x="0" y="90"/>
                                <a:pt x="0" y="90"/>
                                <a:pt x="0" y="89"/>
                              </a:cubicBezTo>
                              <a:cubicBezTo>
                                <a:pt x="0" y="92"/>
                                <a:pt x="1" y="98"/>
                                <a:pt x="1" y="102"/>
                              </a:cubicBezTo>
                              <a:cubicBezTo>
                                <a:pt x="1" y="103"/>
                                <a:pt x="1" y="103"/>
                                <a:pt x="1" y="103"/>
                              </a:cubicBezTo>
                              <a:cubicBezTo>
                                <a:pt x="1" y="102"/>
                                <a:pt x="1" y="102"/>
                                <a:pt x="1" y="102"/>
                              </a:cubicBezTo>
                              <a:cubicBezTo>
                                <a:pt x="1" y="103"/>
                                <a:pt x="1" y="104"/>
                                <a:pt x="1" y="105"/>
                              </a:cubicBezTo>
                              <a:cubicBezTo>
                                <a:pt x="1" y="106"/>
                                <a:pt x="1" y="107"/>
                                <a:pt x="1" y="108"/>
                              </a:cubicBezTo>
                              <a:cubicBezTo>
                                <a:pt x="0" y="109"/>
                                <a:pt x="1" y="113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3"/>
                              </a:cubicBezTo>
                              <a:cubicBezTo>
                                <a:pt x="1" y="113"/>
                                <a:pt x="1" y="113"/>
                                <a:pt x="1" y="113"/>
                              </a:cubicBezTo>
                              <a:cubicBezTo>
                                <a:pt x="1" y="113"/>
                                <a:pt x="1" y="113"/>
                                <a:pt x="1" y="113"/>
                              </a:cubicBezTo>
                              <a:cubicBezTo>
                                <a:pt x="1" y="111"/>
                                <a:pt x="1" y="110"/>
                                <a:pt x="1" y="108"/>
                              </a:cubicBezTo>
                              <a:cubicBezTo>
                                <a:pt x="1" y="109"/>
                                <a:pt x="1" y="111"/>
                                <a:pt x="1" y="113"/>
                              </a:cubicBezTo>
                              <a:cubicBezTo>
                                <a:pt x="1" y="114"/>
                                <a:pt x="2" y="115"/>
                                <a:pt x="2" y="116"/>
                              </a:cubicBezTo>
                              <a:cubicBezTo>
                                <a:pt x="1" y="119"/>
                                <a:pt x="1" y="124"/>
                                <a:pt x="1" y="125"/>
                              </a:cubicBezTo>
                              <a:cubicBezTo>
                                <a:pt x="1" y="132"/>
                                <a:pt x="1" y="140"/>
                                <a:pt x="2" y="144"/>
                              </a:cubicBezTo>
                              <a:cubicBezTo>
                                <a:pt x="2" y="146"/>
                                <a:pt x="2" y="146"/>
                                <a:pt x="2" y="147"/>
                              </a:cubicBezTo>
                              <a:cubicBezTo>
                                <a:pt x="1" y="146"/>
                                <a:pt x="1" y="145"/>
                                <a:pt x="1" y="144"/>
                              </a:cubicBezTo>
                              <a:cubicBezTo>
                                <a:pt x="2" y="148"/>
                                <a:pt x="2" y="155"/>
                                <a:pt x="2" y="156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9"/>
                              </a:cubicBezTo>
                              <a:cubicBezTo>
                                <a:pt x="2" y="159"/>
                                <a:pt x="2" y="159"/>
                                <a:pt x="2" y="159"/>
                              </a:cubicBezTo>
                              <a:cubicBezTo>
                                <a:pt x="1" y="171"/>
                                <a:pt x="3" y="178"/>
                                <a:pt x="2" y="191"/>
                              </a:cubicBezTo>
                              <a:cubicBezTo>
                                <a:pt x="2" y="191"/>
                                <a:pt x="2" y="191"/>
                                <a:pt x="2" y="191"/>
                              </a:cubicBezTo>
                              <a:cubicBezTo>
                                <a:pt x="2" y="206"/>
                                <a:pt x="3" y="223"/>
                                <a:pt x="3" y="238"/>
                              </a:cubicBezTo>
                              <a:cubicBezTo>
                                <a:pt x="3" y="242"/>
                                <a:pt x="3" y="243"/>
                                <a:pt x="3" y="246"/>
                              </a:cubicBezTo>
                              <a:cubicBezTo>
                                <a:pt x="3" y="247"/>
                                <a:pt x="3" y="247"/>
                                <a:pt x="3" y="247"/>
                              </a:cubicBezTo>
                              <a:cubicBezTo>
                                <a:pt x="3" y="251"/>
                                <a:pt x="3" y="251"/>
                                <a:pt x="3" y="251"/>
                              </a:cubicBezTo>
                              <a:cubicBezTo>
                                <a:pt x="4" y="258"/>
                                <a:pt x="2" y="262"/>
                                <a:pt x="3" y="270"/>
                              </a:cubicBezTo>
                              <a:cubicBezTo>
                                <a:pt x="4" y="269"/>
                                <a:pt x="4" y="269"/>
                                <a:pt x="4" y="269"/>
                              </a:cubicBezTo>
                              <a:cubicBezTo>
                                <a:pt x="4" y="271"/>
                                <a:pt x="4" y="273"/>
                                <a:pt x="4" y="275"/>
                              </a:cubicBezTo>
                              <a:cubicBezTo>
                                <a:pt x="4" y="275"/>
                                <a:pt x="4" y="275"/>
                                <a:pt x="5" y="275"/>
                              </a:cubicBezTo>
                              <a:cubicBezTo>
                                <a:pt x="5" y="275"/>
                                <a:pt x="5" y="275"/>
                                <a:pt x="6" y="275"/>
                              </a:cubicBezTo>
                              <a:cubicBezTo>
                                <a:pt x="6" y="275"/>
                                <a:pt x="6" y="276"/>
                                <a:pt x="6" y="276"/>
                              </a:cubicBezTo>
                              <a:cubicBezTo>
                                <a:pt x="5" y="277"/>
                                <a:pt x="5" y="277"/>
                                <a:pt x="5" y="277"/>
                              </a:cubicBezTo>
                              <a:cubicBezTo>
                                <a:pt x="5" y="277"/>
                                <a:pt x="4" y="276"/>
                                <a:pt x="4" y="276"/>
                              </a:cubicBezTo>
                              <a:cubicBezTo>
                                <a:pt x="4" y="276"/>
                                <a:pt x="4" y="276"/>
                                <a:pt x="4" y="276"/>
                              </a:cubicBezTo>
                              <a:cubicBezTo>
                                <a:pt x="4" y="277"/>
                                <a:pt x="4" y="277"/>
                                <a:pt x="4" y="277"/>
                              </a:cubicBezTo>
                              <a:cubicBezTo>
                                <a:pt x="4" y="278"/>
                                <a:pt x="4" y="278"/>
                                <a:pt x="4" y="278"/>
                              </a:cubicBezTo>
                              <a:cubicBezTo>
                                <a:pt x="4" y="279"/>
                                <a:pt x="4" y="279"/>
                                <a:pt x="4" y="279"/>
                              </a:cubicBezTo>
                              <a:cubicBezTo>
                                <a:pt x="4" y="279"/>
                                <a:pt x="4" y="280"/>
                                <a:pt x="4" y="280"/>
                              </a:cubicBezTo>
                              <a:cubicBezTo>
                                <a:pt x="4" y="280"/>
                                <a:pt x="4" y="280"/>
                                <a:pt x="4" y="280"/>
                              </a:cubicBezTo>
                              <a:cubicBezTo>
                                <a:pt x="4" y="281"/>
                                <a:pt x="4" y="281"/>
                                <a:pt x="4" y="281"/>
                              </a:cubicBezTo>
                              <a:cubicBezTo>
                                <a:pt x="5" y="280"/>
                                <a:pt x="5" y="280"/>
                                <a:pt x="6" y="279"/>
                              </a:cubicBezTo>
                              <a:cubicBezTo>
                                <a:pt x="7" y="279"/>
                                <a:pt x="7" y="279"/>
                                <a:pt x="8" y="279"/>
                              </a:cubicBezTo>
                              <a:cubicBezTo>
                                <a:pt x="8" y="279"/>
                                <a:pt x="8" y="279"/>
                                <a:pt x="9" y="279"/>
                              </a:cubicBezTo>
                              <a:cubicBezTo>
                                <a:pt x="8" y="281"/>
                                <a:pt x="8" y="283"/>
                                <a:pt x="9" y="284"/>
                              </a:cubicBezTo>
                              <a:cubicBezTo>
                                <a:pt x="10" y="284"/>
                                <a:pt x="10" y="284"/>
                                <a:pt x="10" y="284"/>
                              </a:cubicBezTo>
                              <a:cubicBezTo>
                                <a:pt x="10" y="283"/>
                                <a:pt x="10" y="283"/>
                                <a:pt x="10" y="282"/>
                              </a:cubicBezTo>
                              <a:cubicBezTo>
                                <a:pt x="10" y="282"/>
                                <a:pt x="10" y="282"/>
                                <a:pt x="10" y="282"/>
                              </a:cubicBezTo>
                              <a:cubicBezTo>
                                <a:pt x="11" y="284"/>
                                <a:pt x="11" y="284"/>
                                <a:pt x="12" y="285"/>
                              </a:cubicBezTo>
                              <a:cubicBezTo>
                                <a:pt x="12" y="285"/>
                                <a:pt x="13" y="285"/>
                                <a:pt x="13" y="285"/>
                              </a:cubicBezTo>
                              <a:cubicBezTo>
                                <a:pt x="14" y="284"/>
                                <a:pt x="14" y="283"/>
                                <a:pt x="15" y="282"/>
                              </a:cubicBezTo>
                              <a:cubicBezTo>
                                <a:pt x="16" y="282"/>
                                <a:pt x="16" y="282"/>
                                <a:pt x="16" y="282"/>
                              </a:cubicBezTo>
                              <a:cubicBezTo>
                                <a:pt x="16" y="286"/>
                                <a:pt x="13" y="286"/>
                                <a:pt x="13" y="289"/>
                              </a:cubicBezTo>
                              <a:cubicBezTo>
                                <a:pt x="13" y="289"/>
                                <a:pt x="13" y="289"/>
                                <a:pt x="13" y="289"/>
                              </a:cubicBezTo>
                              <a:cubicBezTo>
                                <a:pt x="13" y="289"/>
                                <a:pt x="13" y="289"/>
                                <a:pt x="14" y="289"/>
                              </a:cubicBezTo>
                              <a:cubicBezTo>
                                <a:pt x="16" y="289"/>
                                <a:pt x="18" y="290"/>
                                <a:pt x="21" y="290"/>
                              </a:cubicBezTo>
                              <a:cubicBezTo>
                                <a:pt x="24" y="291"/>
                                <a:pt x="27" y="292"/>
                                <a:pt x="30" y="292"/>
                              </a:cubicBezTo>
                              <a:cubicBezTo>
                                <a:pt x="31" y="292"/>
                                <a:pt x="32" y="291"/>
                                <a:pt x="33" y="291"/>
                              </a:cubicBezTo>
                              <a:cubicBezTo>
                                <a:pt x="36" y="291"/>
                                <a:pt x="37" y="289"/>
                                <a:pt x="40" y="289"/>
                              </a:cubicBezTo>
                              <a:cubicBezTo>
                                <a:pt x="40" y="289"/>
                                <a:pt x="40" y="289"/>
                                <a:pt x="40" y="289"/>
                              </a:cubicBezTo>
                              <a:cubicBezTo>
                                <a:pt x="40" y="289"/>
                                <a:pt x="40" y="289"/>
                                <a:pt x="40" y="289"/>
                              </a:cubicBezTo>
                              <a:cubicBezTo>
                                <a:pt x="40" y="290"/>
                                <a:pt x="39" y="290"/>
                                <a:pt x="38" y="290"/>
                              </a:cubicBezTo>
                              <a:cubicBezTo>
                                <a:pt x="38" y="290"/>
                                <a:pt x="38" y="290"/>
                                <a:pt x="38" y="290"/>
                              </a:cubicBezTo>
                              <a:cubicBezTo>
                                <a:pt x="44" y="291"/>
                                <a:pt x="53" y="291"/>
                                <a:pt x="60" y="292"/>
                              </a:cubicBezTo>
                              <a:cubicBezTo>
                                <a:pt x="60" y="292"/>
                                <a:pt x="60" y="292"/>
                                <a:pt x="60" y="292"/>
                              </a:cubicBezTo>
                              <a:cubicBezTo>
                                <a:pt x="61" y="292"/>
                                <a:pt x="61" y="292"/>
                                <a:pt x="62" y="292"/>
                              </a:cubicBezTo>
                              <a:cubicBezTo>
                                <a:pt x="62" y="292"/>
                                <a:pt x="62" y="292"/>
                                <a:pt x="62" y="292"/>
                              </a:cubicBezTo>
                              <a:cubicBezTo>
                                <a:pt x="65" y="292"/>
                                <a:pt x="65" y="292"/>
                                <a:pt x="65" y="292"/>
                              </a:cubicBezTo>
                              <a:cubicBezTo>
                                <a:pt x="64" y="292"/>
                                <a:pt x="65" y="292"/>
                                <a:pt x="64" y="292"/>
                              </a:cubicBezTo>
                              <a:cubicBezTo>
                                <a:pt x="64" y="292"/>
                                <a:pt x="64" y="292"/>
                                <a:pt x="63" y="292"/>
                              </a:cubicBezTo>
                              <a:cubicBezTo>
                                <a:pt x="64" y="292"/>
                                <a:pt x="65" y="293"/>
                                <a:pt x="66" y="293"/>
                              </a:cubicBezTo>
                              <a:cubicBezTo>
                                <a:pt x="68" y="293"/>
                                <a:pt x="69" y="292"/>
                                <a:pt x="70" y="292"/>
                              </a:cubicBezTo>
                              <a:cubicBezTo>
                                <a:pt x="71" y="292"/>
                                <a:pt x="72" y="292"/>
                                <a:pt x="72" y="292"/>
                              </a:cubicBezTo>
                              <a:cubicBezTo>
                                <a:pt x="73" y="292"/>
                                <a:pt x="74" y="292"/>
                                <a:pt x="74" y="292"/>
                              </a:cubicBezTo>
                              <a:cubicBezTo>
                                <a:pt x="74" y="292"/>
                                <a:pt x="74" y="292"/>
                                <a:pt x="74" y="292"/>
                              </a:cubicBezTo>
                              <a:cubicBezTo>
                                <a:pt x="79" y="292"/>
                                <a:pt x="77" y="292"/>
                                <a:pt x="78" y="292"/>
                              </a:cubicBezTo>
                              <a:cubicBezTo>
                                <a:pt x="79" y="292"/>
                                <a:pt x="80" y="292"/>
                                <a:pt x="81" y="292"/>
                              </a:cubicBezTo>
                              <a:cubicBezTo>
                                <a:pt x="84" y="293"/>
                                <a:pt x="84" y="293"/>
                                <a:pt x="84" y="293"/>
                              </a:cubicBezTo>
                              <a:cubicBezTo>
                                <a:pt x="85" y="292"/>
                                <a:pt x="85" y="292"/>
                                <a:pt x="85" y="292"/>
                              </a:cubicBezTo>
                              <a:cubicBezTo>
                                <a:pt x="85" y="292"/>
                                <a:pt x="87" y="292"/>
                                <a:pt x="87" y="292"/>
                              </a:cubicBezTo>
                              <a:cubicBezTo>
                                <a:pt x="89" y="292"/>
                                <a:pt x="86" y="292"/>
                                <a:pt x="88" y="292"/>
                              </a:cubicBezTo>
                              <a:cubicBezTo>
                                <a:pt x="89" y="292"/>
                                <a:pt x="91" y="292"/>
                                <a:pt x="92" y="292"/>
                              </a:cubicBezTo>
                              <a:cubicBezTo>
                                <a:pt x="93" y="292"/>
                                <a:pt x="93" y="292"/>
                                <a:pt x="94" y="292"/>
                              </a:cubicBezTo>
                              <a:cubicBezTo>
                                <a:pt x="94" y="292"/>
                                <a:pt x="94" y="292"/>
                                <a:pt x="95" y="292"/>
                              </a:cubicBezTo>
                              <a:cubicBezTo>
                                <a:pt x="97" y="292"/>
                                <a:pt x="98" y="292"/>
                                <a:pt x="99" y="292"/>
                              </a:cubicBezTo>
                              <a:cubicBezTo>
                                <a:pt x="100" y="292"/>
                                <a:pt x="95" y="292"/>
                                <a:pt x="99" y="292"/>
                              </a:cubicBezTo>
                              <a:cubicBezTo>
                                <a:pt x="100" y="292"/>
                                <a:pt x="100" y="292"/>
                                <a:pt x="101" y="292"/>
                              </a:cubicBezTo>
                              <a:cubicBezTo>
                                <a:pt x="102" y="292"/>
                                <a:pt x="102" y="292"/>
                                <a:pt x="103" y="292"/>
                              </a:cubicBezTo>
                              <a:cubicBezTo>
                                <a:pt x="104" y="292"/>
                                <a:pt x="105" y="292"/>
                                <a:pt x="105" y="292"/>
                              </a:cubicBezTo>
                              <a:cubicBezTo>
                                <a:pt x="106" y="292"/>
                                <a:pt x="107" y="292"/>
                                <a:pt x="108" y="292"/>
                              </a:cubicBezTo>
                              <a:cubicBezTo>
                                <a:pt x="108" y="292"/>
                                <a:pt x="109" y="292"/>
                                <a:pt x="109" y="292"/>
                              </a:cubicBezTo>
                              <a:cubicBezTo>
                                <a:pt x="110" y="292"/>
                                <a:pt x="111" y="293"/>
                                <a:pt x="112" y="293"/>
                              </a:cubicBezTo>
                              <a:cubicBezTo>
                                <a:pt x="113" y="293"/>
                                <a:pt x="114" y="293"/>
                                <a:pt x="115" y="293"/>
                              </a:cubicBezTo>
                              <a:cubicBezTo>
                                <a:pt x="115" y="293"/>
                                <a:pt x="116" y="293"/>
                                <a:pt x="116" y="293"/>
                              </a:cubicBezTo>
                              <a:cubicBezTo>
                                <a:pt x="116" y="292"/>
                                <a:pt x="118" y="292"/>
                                <a:pt x="121" y="292"/>
                              </a:cubicBezTo>
                              <a:cubicBezTo>
                                <a:pt x="121" y="292"/>
                                <a:pt x="122" y="292"/>
                                <a:pt x="122" y="292"/>
                              </a:cubicBezTo>
                              <a:cubicBezTo>
                                <a:pt x="122" y="292"/>
                                <a:pt x="122" y="292"/>
                                <a:pt x="122" y="292"/>
                              </a:cubicBezTo>
                              <a:cubicBezTo>
                                <a:pt x="126" y="292"/>
                                <a:pt x="135" y="292"/>
                                <a:pt x="141" y="293"/>
                              </a:cubicBezTo>
                              <a:cubicBezTo>
                                <a:pt x="143" y="292"/>
                                <a:pt x="147" y="292"/>
                                <a:pt x="149" y="292"/>
                              </a:cubicBezTo>
                              <a:cubicBezTo>
                                <a:pt x="149" y="293"/>
                                <a:pt x="148" y="293"/>
                                <a:pt x="147" y="293"/>
                              </a:cubicBezTo>
                              <a:cubicBezTo>
                                <a:pt x="150" y="293"/>
                                <a:pt x="150" y="293"/>
                                <a:pt x="150" y="293"/>
                              </a:cubicBezTo>
                              <a:cubicBezTo>
                                <a:pt x="151" y="293"/>
                                <a:pt x="152" y="293"/>
                                <a:pt x="154" y="293"/>
                              </a:cubicBezTo>
                              <a:cubicBezTo>
                                <a:pt x="153" y="293"/>
                                <a:pt x="153" y="293"/>
                                <a:pt x="153" y="293"/>
                              </a:cubicBezTo>
                              <a:cubicBezTo>
                                <a:pt x="156" y="293"/>
                                <a:pt x="159" y="293"/>
                                <a:pt x="163" y="293"/>
                              </a:cubicBezTo>
                              <a:cubicBezTo>
                                <a:pt x="164" y="293"/>
                                <a:pt x="165" y="293"/>
                                <a:pt x="167" y="293"/>
                              </a:cubicBezTo>
                              <a:cubicBezTo>
                                <a:pt x="167" y="293"/>
                                <a:pt x="165" y="292"/>
                                <a:pt x="165" y="292"/>
                              </a:cubicBezTo>
                              <a:cubicBezTo>
                                <a:pt x="166" y="292"/>
                                <a:pt x="167" y="292"/>
                                <a:pt x="168" y="292"/>
                              </a:cubicBezTo>
                              <a:cubicBezTo>
                                <a:pt x="168" y="292"/>
                                <a:pt x="168" y="292"/>
                                <a:pt x="167" y="292"/>
                              </a:cubicBezTo>
                              <a:cubicBezTo>
                                <a:pt x="168" y="292"/>
                                <a:pt x="168" y="292"/>
                                <a:pt x="169" y="292"/>
                              </a:cubicBezTo>
                              <a:cubicBezTo>
                                <a:pt x="169" y="292"/>
                                <a:pt x="170" y="292"/>
                                <a:pt x="170" y="292"/>
                              </a:cubicBezTo>
                              <a:cubicBezTo>
                                <a:pt x="168" y="292"/>
                                <a:pt x="168" y="292"/>
                                <a:pt x="168" y="292"/>
                              </a:cubicBezTo>
                              <a:cubicBezTo>
                                <a:pt x="168" y="292"/>
                                <a:pt x="168" y="292"/>
                                <a:pt x="168" y="292"/>
                              </a:cubicBezTo>
                              <a:cubicBezTo>
                                <a:pt x="169" y="292"/>
                                <a:pt x="169" y="292"/>
                                <a:pt x="169" y="292"/>
                              </a:cubicBezTo>
                              <a:cubicBezTo>
                                <a:pt x="170" y="292"/>
                                <a:pt x="170" y="292"/>
                                <a:pt x="171" y="292"/>
                              </a:cubicBezTo>
                              <a:cubicBezTo>
                                <a:pt x="171" y="292"/>
                                <a:pt x="171" y="292"/>
                                <a:pt x="171" y="292"/>
                              </a:cubicBezTo>
                              <a:cubicBezTo>
                                <a:pt x="171" y="292"/>
                                <a:pt x="172" y="292"/>
                                <a:pt x="172" y="293"/>
                              </a:cubicBezTo>
                              <a:cubicBezTo>
                                <a:pt x="172" y="293"/>
                                <a:pt x="172" y="293"/>
                                <a:pt x="172" y="293"/>
                              </a:cubicBezTo>
                              <a:cubicBezTo>
                                <a:pt x="172" y="293"/>
                                <a:pt x="171" y="293"/>
                                <a:pt x="171" y="293"/>
                              </a:cubicBezTo>
                              <a:cubicBezTo>
                                <a:pt x="171" y="293"/>
                                <a:pt x="170" y="293"/>
                                <a:pt x="170" y="293"/>
                              </a:cubicBezTo>
                              <a:cubicBezTo>
                                <a:pt x="170" y="293"/>
                                <a:pt x="170" y="293"/>
                                <a:pt x="169" y="293"/>
                              </a:cubicBezTo>
                              <a:cubicBezTo>
                                <a:pt x="172" y="293"/>
                                <a:pt x="174" y="293"/>
                                <a:pt x="175" y="293"/>
                              </a:cubicBezTo>
                              <a:cubicBezTo>
                                <a:pt x="175" y="293"/>
                                <a:pt x="175" y="293"/>
                                <a:pt x="177" y="293"/>
                              </a:cubicBezTo>
                              <a:cubicBezTo>
                                <a:pt x="177" y="293"/>
                                <a:pt x="177" y="293"/>
                                <a:pt x="177" y="293"/>
                              </a:cubicBezTo>
                              <a:cubicBezTo>
                                <a:pt x="181" y="293"/>
                                <a:pt x="178" y="293"/>
                                <a:pt x="181" y="293"/>
                              </a:cubicBezTo>
                              <a:cubicBezTo>
                                <a:pt x="182" y="293"/>
                                <a:pt x="184" y="293"/>
                                <a:pt x="185" y="293"/>
                              </a:cubicBezTo>
                              <a:cubicBezTo>
                                <a:pt x="186" y="293"/>
                                <a:pt x="186" y="293"/>
                                <a:pt x="187" y="293"/>
                              </a:cubicBezTo>
                              <a:cubicBezTo>
                                <a:pt x="187" y="293"/>
                                <a:pt x="187" y="293"/>
                                <a:pt x="187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90" y="292"/>
                                <a:pt x="193" y="292"/>
                                <a:pt x="198" y="292"/>
                              </a:cubicBezTo>
                              <a:cubicBezTo>
                                <a:pt x="201" y="292"/>
                                <a:pt x="204" y="292"/>
                                <a:pt x="207" y="292"/>
                              </a:cubicBezTo>
                              <a:cubicBezTo>
                                <a:pt x="210" y="292"/>
                                <a:pt x="213" y="292"/>
                                <a:pt x="216" y="292"/>
                              </a:cubicBezTo>
                              <a:cubicBezTo>
                                <a:pt x="218" y="292"/>
                                <a:pt x="219" y="292"/>
                                <a:pt x="220" y="292"/>
                              </a:cubicBezTo>
                              <a:cubicBezTo>
                                <a:pt x="220" y="291"/>
                                <a:pt x="220" y="292"/>
                                <a:pt x="220" y="291"/>
                              </a:cubicBezTo>
                              <a:cubicBezTo>
                                <a:pt x="221" y="291"/>
                                <a:pt x="223" y="292"/>
                                <a:pt x="224" y="292"/>
                              </a:cubicBezTo>
                              <a:cubicBezTo>
                                <a:pt x="225" y="292"/>
                                <a:pt x="227" y="291"/>
                                <a:pt x="229" y="289"/>
                              </a:cubicBezTo>
                              <a:cubicBezTo>
                                <a:pt x="227" y="288"/>
                                <a:pt x="226" y="287"/>
                                <a:pt x="225" y="286"/>
                              </a:cubicBezTo>
                              <a:cubicBezTo>
                                <a:pt x="225" y="285"/>
                                <a:pt x="225" y="285"/>
                                <a:pt x="226" y="285"/>
                              </a:cubicBezTo>
                              <a:cubicBezTo>
                                <a:pt x="227" y="285"/>
                                <a:pt x="227" y="285"/>
                                <a:pt x="228" y="285"/>
                              </a:cubicBezTo>
                              <a:cubicBezTo>
                                <a:pt x="228" y="285"/>
                                <a:pt x="229" y="285"/>
                                <a:pt x="229" y="285"/>
                              </a:cubicBezTo>
                              <a:cubicBezTo>
                                <a:pt x="229" y="285"/>
                                <a:pt x="230" y="285"/>
                                <a:pt x="230" y="285"/>
                              </a:cubicBezTo>
                              <a:cubicBezTo>
                                <a:pt x="231" y="285"/>
                                <a:pt x="231" y="285"/>
                                <a:pt x="232" y="285"/>
                              </a:cubicBezTo>
                              <a:cubicBezTo>
                                <a:pt x="236" y="286"/>
                                <a:pt x="245" y="290"/>
                                <a:pt x="247" y="290"/>
                              </a:cubicBezTo>
                              <a:cubicBezTo>
                                <a:pt x="247" y="290"/>
                                <a:pt x="247" y="290"/>
                                <a:pt x="247" y="290"/>
                              </a:cubicBezTo>
                              <a:cubicBezTo>
                                <a:pt x="247" y="290"/>
                                <a:pt x="247" y="290"/>
                                <a:pt x="247" y="290"/>
                              </a:cubicBezTo>
                              <a:cubicBezTo>
                                <a:pt x="247" y="291"/>
                                <a:pt x="246" y="290"/>
                                <a:pt x="247" y="291"/>
                              </a:cubicBezTo>
                              <a:cubicBezTo>
                                <a:pt x="248" y="292"/>
                                <a:pt x="248" y="292"/>
                                <a:pt x="249" y="292"/>
                              </a:cubicBezTo>
                              <a:cubicBezTo>
                                <a:pt x="250" y="291"/>
                                <a:pt x="250" y="291"/>
                                <a:pt x="250" y="290"/>
                              </a:cubicBezTo>
                              <a:cubicBezTo>
                                <a:pt x="249" y="290"/>
                                <a:pt x="249" y="289"/>
                                <a:pt x="249" y="289"/>
                              </a:cubicBezTo>
                              <a:cubicBezTo>
                                <a:pt x="249" y="289"/>
                                <a:pt x="249" y="289"/>
                                <a:pt x="249" y="289"/>
                              </a:cubicBezTo>
                              <a:cubicBezTo>
                                <a:pt x="251" y="289"/>
                                <a:pt x="254" y="290"/>
                                <a:pt x="254" y="290"/>
                              </a:cubicBezTo>
                              <a:cubicBezTo>
                                <a:pt x="255" y="290"/>
                                <a:pt x="255" y="289"/>
                                <a:pt x="256" y="289"/>
                              </a:cubicBezTo>
                              <a:cubicBezTo>
                                <a:pt x="256" y="290"/>
                                <a:pt x="257" y="290"/>
                                <a:pt x="259" y="291"/>
                              </a:cubicBezTo>
                              <a:cubicBezTo>
                                <a:pt x="258" y="292"/>
                                <a:pt x="258" y="292"/>
                                <a:pt x="258" y="292"/>
                              </a:cubicBezTo>
                              <a:cubicBezTo>
                                <a:pt x="259" y="293"/>
                                <a:pt x="260" y="293"/>
                                <a:pt x="261" y="293"/>
                              </a:cubicBezTo>
                              <a:cubicBezTo>
                                <a:pt x="264" y="293"/>
                                <a:pt x="267" y="293"/>
                                <a:pt x="270" y="293"/>
                              </a:cubicBezTo>
                              <a:cubicBezTo>
                                <a:pt x="274" y="292"/>
                                <a:pt x="277" y="291"/>
                                <a:pt x="277" y="289"/>
                              </a:cubicBezTo>
                              <a:cubicBezTo>
                                <a:pt x="278" y="290"/>
                                <a:pt x="278" y="290"/>
                                <a:pt x="279" y="290"/>
                              </a:cubicBezTo>
                              <a:cubicBezTo>
                                <a:pt x="282" y="286"/>
                                <a:pt x="288" y="281"/>
                                <a:pt x="293" y="277"/>
                              </a:cubicBezTo>
                              <a:cubicBezTo>
                                <a:pt x="295" y="278"/>
                                <a:pt x="296" y="277"/>
                                <a:pt x="297" y="279"/>
                              </a:cubicBezTo>
                              <a:cubicBezTo>
                                <a:pt x="297" y="279"/>
                                <a:pt x="298" y="284"/>
                                <a:pt x="298" y="288"/>
                              </a:cubicBezTo>
                              <a:cubicBezTo>
                                <a:pt x="299" y="286"/>
                                <a:pt x="299" y="285"/>
                                <a:pt x="299" y="285"/>
                              </a:cubicBezTo>
                              <a:cubicBezTo>
                                <a:pt x="299" y="285"/>
                                <a:pt x="299" y="285"/>
                                <a:pt x="299" y="285"/>
                              </a:cubicBezTo>
                              <a:cubicBezTo>
                                <a:pt x="299" y="284"/>
                                <a:pt x="299" y="283"/>
                                <a:pt x="299" y="283"/>
                              </a:cubicBezTo>
                              <a:cubicBezTo>
                                <a:pt x="299" y="283"/>
                                <a:pt x="299" y="285"/>
                                <a:pt x="299" y="286"/>
                              </a:cubicBezTo>
                              <a:cubicBezTo>
                                <a:pt x="299" y="281"/>
                                <a:pt x="299" y="278"/>
                                <a:pt x="299" y="273"/>
                              </a:cubicBezTo>
                              <a:cubicBezTo>
                                <a:pt x="299" y="273"/>
                                <a:pt x="299" y="274"/>
                                <a:pt x="299" y="274"/>
                              </a:cubicBezTo>
                              <a:cubicBezTo>
                                <a:pt x="299" y="274"/>
                                <a:pt x="299" y="274"/>
                                <a:pt x="299" y="274"/>
                              </a:cubicBezTo>
                              <a:cubicBezTo>
                                <a:pt x="299" y="266"/>
                                <a:pt x="299" y="270"/>
                                <a:pt x="299" y="265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1"/>
                              </a:cubicBezTo>
                              <a:cubicBezTo>
                                <a:pt x="299" y="260"/>
                                <a:pt x="299" y="259"/>
                                <a:pt x="299" y="259"/>
                              </a:cubicBezTo>
                              <a:cubicBezTo>
                                <a:pt x="299" y="259"/>
                                <a:pt x="299" y="261"/>
                                <a:pt x="299" y="261"/>
                              </a:cubicBezTo>
                              <a:cubicBezTo>
                                <a:pt x="299" y="257"/>
                                <a:pt x="300" y="252"/>
                                <a:pt x="300" y="250"/>
                              </a:cubicBezTo>
                              <a:cubicBezTo>
                                <a:pt x="300" y="252"/>
                                <a:pt x="300" y="252"/>
                                <a:pt x="300" y="252"/>
                              </a:cubicBezTo>
                              <a:cubicBezTo>
                                <a:pt x="300" y="251"/>
                                <a:pt x="300" y="250"/>
                                <a:pt x="300" y="248"/>
                              </a:cubicBezTo>
                              <a:cubicBezTo>
                                <a:pt x="300" y="250"/>
                                <a:pt x="300" y="250"/>
                                <a:pt x="300" y="250"/>
                              </a:cubicBezTo>
                              <a:cubicBezTo>
                                <a:pt x="300" y="248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299" y="247"/>
                              </a:cubicBezTo>
                              <a:cubicBezTo>
                                <a:pt x="299" y="247"/>
                                <a:pt x="299" y="247"/>
                                <a:pt x="299" y="247"/>
                              </a:cubicBezTo>
                              <a:cubicBezTo>
                                <a:pt x="299" y="247"/>
                                <a:pt x="299" y="246"/>
                                <a:pt x="299" y="245"/>
                              </a:cubicBezTo>
                              <a:cubicBezTo>
                                <a:pt x="299" y="243"/>
                                <a:pt x="299" y="239"/>
                                <a:pt x="299" y="239"/>
                              </a:cubicBezTo>
                              <a:cubicBezTo>
                                <a:pt x="299" y="241"/>
                                <a:pt x="299" y="241"/>
                                <a:pt x="299" y="241"/>
                              </a:cubicBezTo>
                              <a:cubicBezTo>
                                <a:pt x="299" y="241"/>
                                <a:pt x="299" y="241"/>
                                <a:pt x="299" y="241"/>
                              </a:cubicBezTo>
                              <a:cubicBezTo>
                                <a:pt x="300" y="241"/>
                                <a:pt x="300" y="241"/>
                                <a:pt x="300" y="241"/>
                              </a:cubicBezTo>
                              <a:cubicBezTo>
                                <a:pt x="300" y="241"/>
                                <a:pt x="300" y="241"/>
                                <a:pt x="300" y="242"/>
                              </a:cubicBezTo>
                              <a:cubicBezTo>
                                <a:pt x="300" y="241"/>
                                <a:pt x="300" y="240"/>
                                <a:pt x="300" y="239"/>
                              </a:cubicBezTo>
                              <a:cubicBezTo>
                                <a:pt x="300" y="239"/>
                                <a:pt x="300" y="239"/>
                                <a:pt x="300" y="239"/>
                              </a:cubicBezTo>
                              <a:cubicBezTo>
                                <a:pt x="300" y="239"/>
                                <a:pt x="300" y="240"/>
                                <a:pt x="300" y="240"/>
                              </a:cubicBezTo>
                              <a:cubicBezTo>
                                <a:pt x="300" y="234"/>
                                <a:pt x="299" y="237"/>
                                <a:pt x="300" y="231"/>
                              </a:cubicBezTo>
                              <a:cubicBezTo>
                                <a:pt x="300" y="231"/>
                                <a:pt x="300" y="231"/>
                                <a:pt x="300" y="231"/>
                              </a:cubicBezTo>
                              <a:cubicBezTo>
                                <a:pt x="300" y="231"/>
                                <a:pt x="300" y="230"/>
                                <a:pt x="300" y="229"/>
                              </a:cubicBezTo>
                              <a:cubicBezTo>
                                <a:pt x="300" y="230"/>
                                <a:pt x="300" y="230"/>
                                <a:pt x="300" y="230"/>
                              </a:cubicBezTo>
                              <a:cubicBezTo>
                                <a:pt x="300" y="230"/>
                                <a:pt x="300" y="229"/>
                                <a:pt x="299" y="228"/>
                              </a:cubicBezTo>
                              <a:cubicBezTo>
                                <a:pt x="300" y="224"/>
                                <a:pt x="299" y="223"/>
                                <a:pt x="299" y="221"/>
                              </a:cubicBezTo>
                              <a:cubicBezTo>
                                <a:pt x="299" y="224"/>
                                <a:pt x="299" y="224"/>
                                <a:pt x="299" y="224"/>
                              </a:cubicBezTo>
                              <a:cubicBezTo>
                                <a:pt x="299" y="223"/>
                                <a:pt x="299" y="221"/>
                                <a:pt x="299" y="218"/>
                              </a:cubicBezTo>
                              <a:cubicBezTo>
                                <a:pt x="299" y="218"/>
                                <a:pt x="299" y="218"/>
                                <a:pt x="299" y="218"/>
                              </a:cubicBezTo>
                              <a:cubicBezTo>
                                <a:pt x="299" y="218"/>
                                <a:pt x="299" y="218"/>
                                <a:pt x="299" y="219"/>
                              </a:cubicBezTo>
                              <a:cubicBezTo>
                                <a:pt x="299" y="216"/>
                                <a:pt x="300" y="212"/>
                                <a:pt x="299" y="209"/>
                              </a:cubicBezTo>
                              <a:cubicBezTo>
                                <a:pt x="300" y="207"/>
                                <a:pt x="300" y="208"/>
                                <a:pt x="300" y="207"/>
                              </a:cubicBezTo>
                              <a:cubicBezTo>
                                <a:pt x="300" y="202"/>
                                <a:pt x="300" y="202"/>
                                <a:pt x="300" y="197"/>
                              </a:cubicBezTo>
                              <a:cubicBezTo>
                                <a:pt x="300" y="197"/>
                                <a:pt x="300" y="197"/>
                                <a:pt x="300" y="197"/>
                              </a:cubicBezTo>
                              <a:cubicBezTo>
                                <a:pt x="300" y="197"/>
                                <a:pt x="300" y="197"/>
                                <a:pt x="300" y="195"/>
                              </a:cubicBezTo>
                              <a:cubicBezTo>
                                <a:pt x="300" y="203"/>
                                <a:pt x="300" y="203"/>
                                <a:pt x="300" y="203"/>
                              </a:cubicBezTo>
                              <a:cubicBezTo>
                                <a:pt x="299" y="198"/>
                                <a:pt x="299" y="198"/>
                                <a:pt x="299" y="198"/>
                              </a:cubicBezTo>
                              <a:cubicBezTo>
                                <a:pt x="299" y="200"/>
                                <a:pt x="300" y="203"/>
                                <a:pt x="299" y="204"/>
                              </a:cubicBezTo>
                              <a:cubicBezTo>
                                <a:pt x="299" y="203"/>
                                <a:pt x="299" y="202"/>
                                <a:pt x="299" y="202"/>
                              </a:cubicBezTo>
                              <a:cubicBezTo>
                                <a:pt x="299" y="202"/>
                                <a:pt x="299" y="203"/>
                                <a:pt x="299" y="203"/>
                              </a:cubicBezTo>
                              <a:cubicBezTo>
                                <a:pt x="300" y="200"/>
                                <a:pt x="299" y="197"/>
                                <a:pt x="299" y="193"/>
                              </a:cubicBezTo>
                              <a:cubicBezTo>
                                <a:pt x="300" y="193"/>
                                <a:pt x="300" y="193"/>
                                <a:pt x="300" y="193"/>
                              </a:cubicBezTo>
                              <a:cubicBezTo>
                                <a:pt x="300" y="187"/>
                                <a:pt x="300" y="182"/>
                                <a:pt x="300" y="175"/>
                              </a:cubicBezTo>
                              <a:cubicBezTo>
                                <a:pt x="300" y="177"/>
                                <a:pt x="300" y="177"/>
                                <a:pt x="300" y="177"/>
                              </a:cubicBezTo>
                              <a:cubicBezTo>
                                <a:pt x="299" y="176"/>
                                <a:pt x="300" y="172"/>
                                <a:pt x="300" y="170"/>
                              </a:cubicBezTo>
                              <a:cubicBezTo>
                                <a:pt x="300" y="170"/>
                                <a:pt x="300" y="170"/>
                                <a:pt x="300" y="170"/>
                              </a:cubicBezTo>
                              <a:cubicBezTo>
                                <a:pt x="300" y="170"/>
                                <a:pt x="300" y="169"/>
                                <a:pt x="300" y="168"/>
                              </a:cubicBezTo>
                              <a:cubicBezTo>
                                <a:pt x="300" y="168"/>
                                <a:pt x="300" y="168"/>
                                <a:pt x="300" y="168"/>
                              </a:cubicBezTo>
                              <a:cubicBezTo>
                                <a:pt x="300" y="168"/>
                                <a:pt x="300" y="162"/>
                                <a:pt x="300" y="161"/>
                              </a:cubicBezTo>
                              <a:cubicBezTo>
                                <a:pt x="300" y="158"/>
                                <a:pt x="300" y="158"/>
                                <a:pt x="300" y="158"/>
                              </a:cubicBezTo>
                              <a:cubicBezTo>
                                <a:pt x="300" y="152"/>
                                <a:pt x="299" y="151"/>
                                <a:pt x="299" y="145"/>
                              </a:cubicBezTo>
                              <a:cubicBezTo>
                                <a:pt x="299" y="145"/>
                                <a:pt x="299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8"/>
                              </a:cubicBezTo>
                              <a:cubicBezTo>
                                <a:pt x="300" y="146"/>
                                <a:pt x="300" y="144"/>
                                <a:pt x="300" y="144"/>
                              </a:cubicBezTo>
                              <a:cubicBezTo>
                                <a:pt x="300" y="143"/>
                                <a:pt x="299" y="139"/>
                                <a:pt x="300" y="137"/>
                              </a:cubicBezTo>
                              <a:cubicBezTo>
                                <a:pt x="300" y="136"/>
                                <a:pt x="299" y="136"/>
                                <a:pt x="299" y="133"/>
                              </a:cubicBezTo>
                              <a:cubicBezTo>
                                <a:pt x="299" y="133"/>
                                <a:pt x="299" y="133"/>
                                <a:pt x="299" y="133"/>
                              </a:cubicBezTo>
                              <a:cubicBezTo>
                                <a:pt x="299" y="133"/>
                                <a:pt x="299" y="133"/>
                                <a:pt x="299" y="133"/>
                              </a:cubicBezTo>
                              <a:cubicBezTo>
                                <a:pt x="299" y="133"/>
                                <a:pt x="299" y="131"/>
                                <a:pt x="299" y="131"/>
                              </a:cubicBezTo>
                              <a:cubicBezTo>
                                <a:pt x="299" y="131"/>
                                <a:pt x="299" y="131"/>
                                <a:pt x="299" y="132"/>
                              </a:cubicBezTo>
                              <a:cubicBezTo>
                                <a:pt x="300" y="126"/>
                                <a:pt x="299" y="115"/>
                                <a:pt x="300" y="110"/>
                              </a:cubicBezTo>
                              <a:cubicBezTo>
                                <a:pt x="300" y="105"/>
                                <a:pt x="299" y="100"/>
                                <a:pt x="299" y="96"/>
                              </a:cubicBezTo>
                              <a:cubicBezTo>
                                <a:pt x="299" y="96"/>
                                <a:pt x="300" y="96"/>
                                <a:pt x="299" y="97"/>
                              </a:cubicBezTo>
                              <a:cubicBezTo>
                                <a:pt x="300" y="91"/>
                                <a:pt x="299" y="93"/>
                                <a:pt x="299" y="87"/>
                              </a:cubicBezTo>
                              <a:cubicBezTo>
                                <a:pt x="299" y="87"/>
                                <a:pt x="299" y="86"/>
                                <a:pt x="299" y="86"/>
                              </a:cubicBezTo>
                              <a:cubicBezTo>
                                <a:pt x="299" y="86"/>
                                <a:pt x="299" y="87"/>
                                <a:pt x="299" y="88"/>
                              </a:cubicBezTo>
                              <a:cubicBezTo>
                                <a:pt x="299" y="88"/>
                                <a:pt x="299" y="89"/>
                                <a:pt x="299" y="89"/>
                              </a:cubicBezTo>
                              <a:cubicBezTo>
                                <a:pt x="299" y="89"/>
                                <a:pt x="299" y="89"/>
                                <a:pt x="299" y="89"/>
                              </a:cubicBezTo>
                              <a:cubicBezTo>
                                <a:pt x="300" y="88"/>
                                <a:pt x="299" y="81"/>
                                <a:pt x="300" y="77"/>
                              </a:cubicBezTo>
                              <a:cubicBezTo>
                                <a:pt x="300" y="78"/>
                                <a:pt x="300" y="78"/>
                                <a:pt x="300" y="78"/>
                              </a:cubicBezTo>
                              <a:cubicBezTo>
                                <a:pt x="300" y="75"/>
                                <a:pt x="299" y="70"/>
                                <a:pt x="299" y="65"/>
                              </a:cubicBezTo>
                              <a:cubicBezTo>
                                <a:pt x="299" y="65"/>
                                <a:pt x="299" y="65"/>
                                <a:pt x="299" y="65"/>
                              </a:cubicBezTo>
                              <a:cubicBezTo>
                                <a:pt x="299" y="65"/>
                                <a:pt x="300" y="65"/>
                                <a:pt x="300" y="65"/>
                              </a:cubicBezTo>
                              <a:cubicBezTo>
                                <a:pt x="299" y="62"/>
                                <a:pt x="299" y="55"/>
                                <a:pt x="299" y="50"/>
                              </a:cubicBezTo>
                              <a:cubicBezTo>
                                <a:pt x="299" y="51"/>
                                <a:pt x="299" y="52"/>
                                <a:pt x="299" y="52"/>
                              </a:cubicBezTo>
                              <a:cubicBezTo>
                                <a:pt x="299" y="52"/>
                                <a:pt x="299" y="52"/>
                                <a:pt x="299" y="51"/>
                              </a:cubicBezTo>
                              <a:cubicBezTo>
                                <a:pt x="299" y="49"/>
                                <a:pt x="299" y="52"/>
                                <a:pt x="299" y="47"/>
                              </a:cubicBezTo>
                              <a:cubicBezTo>
                                <a:pt x="299" y="46"/>
                                <a:pt x="299" y="43"/>
                                <a:pt x="299" y="42"/>
                              </a:cubicBezTo>
                              <a:cubicBezTo>
                                <a:pt x="299" y="47"/>
                                <a:pt x="299" y="47"/>
                                <a:pt x="299" y="47"/>
                              </a:cubicBezTo>
                              <a:cubicBezTo>
                                <a:pt x="300" y="44"/>
                                <a:pt x="299" y="41"/>
                                <a:pt x="299" y="39"/>
                              </a:cubicBezTo>
                              <a:cubicBezTo>
                                <a:pt x="299" y="39"/>
                                <a:pt x="299" y="39"/>
                                <a:pt x="299" y="39"/>
                              </a:cubicBezTo>
                              <a:cubicBezTo>
                                <a:pt x="299" y="33"/>
                                <a:pt x="299" y="33"/>
                                <a:pt x="299" y="26"/>
                              </a:cubicBezTo>
                              <a:cubicBezTo>
                                <a:pt x="299" y="26"/>
                                <a:pt x="299" y="26"/>
                                <a:pt x="299" y="26"/>
                              </a:cubicBezTo>
                              <a:cubicBezTo>
                                <a:pt x="298" y="23"/>
                                <a:pt x="299" y="23"/>
                                <a:pt x="299" y="19"/>
                              </a:cubicBezTo>
                              <a:cubicBezTo>
                                <a:pt x="299" y="18"/>
                                <a:pt x="299" y="18"/>
                                <a:pt x="299" y="18"/>
                              </a:cubicBezTo>
                              <a:cubicBezTo>
                                <a:pt x="299" y="17"/>
                                <a:pt x="299" y="14"/>
                                <a:pt x="299" y="10"/>
                              </a:cubicBezTo>
                              <a:cubicBezTo>
                                <a:pt x="298" y="11"/>
                                <a:pt x="298" y="11"/>
                                <a:pt x="298" y="11"/>
                              </a:cubicBezTo>
                              <a:cubicBezTo>
                                <a:pt x="298" y="11"/>
                                <a:pt x="297" y="11"/>
                                <a:pt x="297" y="11"/>
                              </a:cubicBezTo>
                              <a:cubicBezTo>
                                <a:pt x="297" y="11"/>
                                <a:pt x="297" y="11"/>
                                <a:pt x="297" y="11"/>
                              </a:cubicBezTo>
                              <a:cubicBezTo>
                                <a:pt x="296" y="10"/>
                                <a:pt x="295" y="9"/>
                                <a:pt x="293" y="7"/>
                              </a:cubicBezTo>
                              <a:cubicBezTo>
                                <a:pt x="295" y="7"/>
                                <a:pt x="294" y="6"/>
                                <a:pt x="295" y="6"/>
                              </a:cubicBezTo>
                              <a:cubicBezTo>
                                <a:pt x="295" y="6"/>
                                <a:pt x="295" y="6"/>
                                <a:pt x="296" y="7"/>
                              </a:cubicBezTo>
                              <a:cubicBezTo>
                                <a:pt x="297" y="7"/>
                                <a:pt x="297" y="7"/>
                                <a:pt x="297" y="7"/>
                              </a:cubicBezTo>
                              <a:cubicBezTo>
                                <a:pt x="297" y="6"/>
                                <a:pt x="297" y="6"/>
                                <a:pt x="297" y="6"/>
                              </a:cubicBezTo>
                              <a:cubicBezTo>
                                <a:pt x="297" y="6"/>
                                <a:pt x="298" y="6"/>
                                <a:pt x="298" y="6"/>
                              </a:cubicBezTo>
                              <a:cubicBezTo>
                                <a:pt x="298" y="6"/>
                                <a:pt x="298" y="5"/>
                                <a:pt x="298" y="5"/>
                              </a:cubicBezTo>
                              <a:cubicBezTo>
                                <a:pt x="298" y="5"/>
                                <a:pt x="298" y="6"/>
                                <a:pt x="298" y="6"/>
                              </a:cubicBezTo>
                              <a:cubicBezTo>
                                <a:pt x="299" y="6"/>
                                <a:pt x="299" y="6"/>
                                <a:pt x="299" y="6"/>
                              </a:cubicBezTo>
                              <a:cubicBezTo>
                                <a:pt x="299" y="6"/>
                                <a:pt x="298" y="5"/>
                                <a:pt x="298" y="4"/>
                              </a:cubicBezTo>
                              <a:cubicBezTo>
                                <a:pt x="299" y="3"/>
                                <a:pt x="297" y="1"/>
                                <a:pt x="296" y="0"/>
                              </a:cubicBezTo>
                              <a:cubicBezTo>
                                <a:pt x="295" y="0"/>
                                <a:pt x="294" y="0"/>
                                <a:pt x="293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pic:pic xmlns:pic="http://schemas.openxmlformats.org/drawingml/2006/picture">
                      <pic:nvPicPr>
                        <pic:cNvPr id="189" name="Picture 189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2778" y="903288"/>
                          <a:ext cx="3042168" cy="206672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4E86CFC" id="Note Backing" o:spid="_x0000_s1026" alt="Title: Note Backing Graphic - Description: Note Backing Graphic" style="position:absolute;margin-left:0;margin-top:0;width:223.2pt;height:214.55pt;z-index:-251702272;mso-left-percent:574;mso-top-percent:679;mso-position-horizontal-relative:page;mso-position-vertical-relative:page;mso-left-percent:574;mso-top-percent:679;mso-width-relative:margin;mso-height-relative:margin" coordsize="33877,33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">
              <v:shape id="Freeform 188" o:spid="_x0000_s1027" style="position:absolute;width:33877;height:33083;visibility:visible;mso-wrap-style:square;v-text-anchor:top" coordsize="300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" path="m1,59v,,,,,c1,59,1,59,1,59t,c1,59,1,59,1,59v,,,,,m2,191v,1,,1,,1c2,192,2,192,2,191t297,28c299,219,299,219,299,219v,,,,,m299,219v,,,,,c299,219,299,220,299,220v,,,,,c299,219,299,219,299,219m167,292v,,,,,c167,292,167,292,167,292t-104,c63,292,63,292,63,292v,,1,,1,c64,292,64,292,63,292m1,111v,,,,,c1,110,1,109,1,109v,1,,1,,2c1,111,1,111,1,111m293,v-1,,-3,,-4,c287,1,286,1,285,1v-1,,-2,,-3,-1c269,,256,,243,v-3,1,-7,1,-10,1c230,1,228,,225,v-4,,-8,1,-13,1c208,2,203,2,199,2v-2,,-5,,-7,-1c190,1,186,1,182,1v-8,,-18,1,-24,1c157,2,156,3,155,3,149,3,143,1,137,1v-1,,-2,,-3,c121,1,107,2,96,2v-3,,-6,,-9,c85,2,82,2,81,2v-1,,-1,,-1,c79,2,78,2,77,2v-1,,-3,,-4,c73,2,73,2,73,2,59,2,45,3,30,3v,,,,-1,c27,3,24,4,22,5v-2,,-4,1,-5,1c16,6,16,6,16,6v1,,1,,2,c17,4,9,3,6,2,6,3,5,3,5,3,4,4,2,5,2,6,1,6,1,6,1,6v,,,,,c1,9,1,19,,21,,18,,16,,16v,,,1,,2c,21,,25,,29v,,,,,-2c,31,,40,,40v,,,,,c,41,,48,1,52,,51,,51,,51v1,3,1,3,1,8c1,60,1,60,1,60v,,,,,-1c1,62,1,62,1,66v,-1,,-1,,-1c1,68,1,68,1,70v,3,,8,,8c1,79,1,81,1,83v,,,,,c1,83,1,83,1,82v,7,,10,,14c1,97,1,97,1,97v,-5,,-8,,-9c1,88,1,90,,90v,,,,,-1c,92,1,98,1,102v,1,,1,,1c1,102,1,102,1,102v,1,,2,,3c1,106,1,107,1,108v-1,1,,5,,7c1,115,1,115,1,115v,,,,,1c1,116,1,116,1,116v,,,,,-1c1,115,1,115,1,115v,,,,,-2c1,113,1,113,1,113v,,,,,c1,111,1,110,1,108v,1,,3,,5c1,114,2,115,2,116v-1,3,-1,8,-1,9c1,132,1,140,2,144v,2,,2,,3c1,146,1,145,1,144v1,4,1,11,1,12c2,157,2,157,2,157v,,,,,c2,157,2,157,2,157v,,,,,2c2,159,2,159,2,159v-1,12,1,19,,32c2,191,2,191,2,191v,15,1,32,1,47c3,242,3,243,3,246v,1,,1,,1c3,251,3,251,3,251v1,7,-1,11,,19c4,269,4,269,4,269v,2,,4,,6c4,275,4,275,5,275v,,,,1,c6,275,6,276,6,276v-1,1,-1,1,-1,1c5,277,4,276,4,276v,,,,,c4,277,4,277,4,277v,1,,1,,1c4,279,4,279,4,279v,,,1,,1c4,280,4,280,4,280v,1,,1,,1c5,280,5,280,6,279v1,,1,,2,c8,279,8,279,9,279v-1,2,-1,4,,5c10,284,10,284,10,284v,-1,,-1,,-2c10,282,10,282,10,282v1,2,1,2,2,3c12,285,13,285,13,285v1,-1,1,-2,2,-3c16,282,16,282,16,282v,4,-3,4,-3,7c13,289,13,289,13,289v,,,,1,c16,289,18,290,21,290v3,1,6,2,9,2c31,292,32,291,33,291v3,,4,-2,7,-2c40,289,40,289,40,289v,,,,,c40,290,39,290,38,290v,,,,,c44,291,53,291,60,292v,,,,,c61,292,61,292,62,292v,,,,,c65,292,65,292,65,292v-1,,,,-1,c64,292,64,292,63,292v1,,2,1,3,1c68,293,69,292,70,292v1,,2,,2,c73,292,74,292,74,292v,,,,,c79,292,77,292,78,292v1,,2,,3,c84,293,84,293,84,293v1,-1,1,-1,1,-1c85,292,87,292,87,292v2,,-1,,1,c89,292,91,292,92,292v1,,1,,2,c94,292,94,292,95,292v2,,3,,4,c100,292,95,292,99,292v1,,1,,2,c102,292,102,292,103,292v1,,2,,2,c106,292,107,292,108,292v,,1,,1,c110,292,111,293,112,293v1,,2,,3,c115,293,116,293,116,293v,-1,2,-1,5,-1c121,292,122,292,122,292v,,,,,c126,292,135,292,141,293v2,-1,6,-1,8,-1c149,293,148,293,147,293v3,,3,,3,c151,293,152,293,154,293v-1,,-1,,-1,c156,293,159,293,163,293v1,,2,,4,c167,293,165,292,165,292v1,,2,,3,c168,292,168,292,167,292v1,,1,,2,c169,292,170,292,170,292v-2,,-2,,-2,c168,292,168,292,168,292v1,,1,,1,c170,292,170,292,171,292v,,,,,c171,292,172,292,172,293v,,,,,c172,293,171,293,171,293v,,-1,,-1,c170,293,170,293,169,293v3,,5,,6,c175,293,175,293,177,293v,,,,,c181,293,178,293,181,293v1,,3,,4,c186,293,186,293,187,293v,,,,,c188,293,188,293,188,293v,,,,,c188,293,188,293,188,293v2,-1,5,-1,10,-1c201,292,204,292,207,292v3,,6,,9,c218,292,219,292,220,292v,-1,,,,-1c221,291,223,292,224,292v1,,3,-1,5,-3c227,288,226,287,225,286v,-1,,-1,1,-1c227,285,227,285,228,285v,,1,,1,c229,285,230,285,230,285v1,,1,,2,c236,286,245,290,247,290v,,,,,c247,290,247,290,247,290v,1,-1,,,1c248,292,248,292,249,292v1,-1,1,-1,1,-2c249,290,249,289,249,289v,,,,,c251,289,254,290,254,290v1,,1,-1,2,-1c256,290,257,290,259,291v-1,1,-1,1,-1,1c259,293,260,293,261,293v3,,6,,9,c274,292,277,291,277,289v1,1,1,1,2,1c282,286,288,281,293,277v2,1,3,,4,2c297,279,298,284,298,288v1,-2,1,-3,1,-3c299,285,299,285,299,285v,-1,,-2,,-2c299,283,299,285,299,286v,-5,,-8,,-13c299,273,299,274,299,274v,,,,,c299,266,299,270,299,265v,-1,,-1,,-1c299,264,299,264,299,264v,,,,,c299,264,299,264,299,261v,-1,,-2,,-2c299,259,299,261,299,261v,-4,1,-9,1,-11c300,252,300,252,300,252v,-1,,-2,,-4c300,250,300,250,300,250v,-2,,-3,,-3c300,247,300,247,300,247v,,,,,c300,247,300,247,299,247v,,,,,c299,247,299,246,299,245v,-2,,-6,,-6c299,241,299,241,299,241v,,,,,c300,241,300,241,300,241v,,,,,1c300,241,300,240,300,239v,,,,,c300,239,300,240,300,240v,-6,-1,-3,,-9c300,231,300,231,300,231v,,,-1,,-2c300,230,300,230,300,230v,,,-1,-1,-2c300,224,299,223,299,221v,3,,3,,3c299,223,299,221,299,218v,,,,,c299,218,299,218,299,219v,-3,1,-7,,-10c300,207,300,208,300,207v,-5,,-5,,-10c300,197,300,197,300,197v,,,,,-2c300,203,300,203,300,203v-1,-5,-1,-5,-1,-5c299,200,300,203,299,204v,-1,,-2,,-2c299,202,299,203,299,203v1,-3,,-6,,-10c300,193,300,193,300,193v,-6,,-11,,-18c300,177,300,177,300,177v-1,-1,,-5,,-7c300,170,300,170,300,170v,,,-1,,-2c300,168,300,168,300,168v,,,-6,,-7c300,158,300,158,300,158v,-6,-1,-7,-1,-13c299,145,299,146,300,146v,,,,,c300,146,300,146,300,146v,,,,,2c300,146,300,144,300,144v,-1,-1,-5,,-7c300,136,299,136,299,133v,,,,,c299,133,299,133,299,133v,,,-2,,-2c299,131,299,131,299,132v1,-6,,-17,1,-22c300,105,299,100,299,96v,,1,,,1c300,91,299,93,299,87v,,,-1,,-1c299,86,299,87,299,88v,,,1,,1c299,89,299,89,299,89v1,-1,,-8,1,-12c300,78,300,78,300,78v,-3,-1,-8,-1,-13c299,65,299,65,299,65v,,1,,1,c299,62,299,55,299,50v,1,,2,,2c299,52,299,52,299,51v,-2,,1,,-4c299,46,299,43,299,42v,5,,5,,5c300,44,299,41,299,39v,,,,,c299,33,299,33,299,26v,,,,,c298,23,299,23,299,19v,-1,,-1,,-1c299,17,299,14,299,10v-1,1,-1,1,-1,1c298,11,297,11,297,11v,,,,,c296,10,295,9,293,7v2,,1,-1,2,-1c295,6,295,6,296,7v1,,1,,1,c297,6,297,6,297,6v,,1,,1,c298,6,298,5,298,5v,,,1,,1c299,6,299,6,299,6v,,-1,-1,-1,-2c299,3,297,1,296,v-1,,-2,,-3,e" fillcolor="#c6eaf7 [660]" stroked="f">
                <v:path arrowok="t" o:connecttype="custom" o:connectlocs="11292,666187;3376433,2472794;1885834,3297059;711422,3297059;3308678,0;2540794,0;1750325,33874;903393,22583;248433,56456;22585,67748;0,327448;11292,666187;11292,880721;11292,993634;11292,1185586;11292,1298499;11292,1275917;22585,1761442;22585,2156638;33877,3048650;56462,3127689;45170,3161563;101632,3206728;169386,3184146;338773,3297059;429112,3274476;722715,3297059;835639,3297059;993733,3297059;1140534,3297059;1298628,3308350;1682570,3297059;1885834,3308350;1897126,3297059;1942296,3308350;1998758,3308350;2122974,3308350;2484332,3285767;2585963,3218020;2789227,3285767;2890859,3263185;3150584,3274476;3376433,3195437;3376433,2980902;3387725,2822824;3387725,2788950;3376433,2721203;3387725,2608290;3376433,2529251;3387725,2224385;3376433,2280842;3387725,1919520;3376433,1637238;3387725,1546908;3387725,1242043;3376433,1004925;3387725,733934;3376433,530691;3376433,203243;3331263,67748;3365140,67748" o:connectangles="0,0,0,0,0,0,0,0,0,0,0,0,0,0,0,0,0,0,0,0,0,0,0,0,0,0,0,0,0,0,0,0,0,0,0,0,0,0,0,0,0,0,0,0,0,0,0,0,0,0,0,0,0,0,0,0,0,0,0,0,0"/>
                <o:lock v:ext="edit" verticies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9" o:spid="_x0000_s1028" type="#_x0000_t75" style="position:absolute;left:1727;top:9032;width:30422;height:2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">
                <v:imagedata r:id="rId2" o:title=""/>
                <v:path arrowok="t"/>
              </v:shape>
              <w10:wrap anchorx="page" anchory="page"/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33B9" w:rsidRDefault="00D833B9">
      <w:pPr>
        <w:spacing w:after="0"/>
      </w:pPr>
      <w:r>
        <w:separator/>
      </w:r>
    </w:p>
  </w:footnote>
  <w:footnote w:type="continuationSeparator" w:id="0">
    <w:p w:rsidR="00D833B9" w:rsidRDefault="00D833B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1DB1" w:rsidRDefault="005F1DB1">
    <w:pPr>
      <w:pStyle w:val="Header"/>
    </w:pPr>
    <w:r>
      <w:rPr>
        <w:noProof/>
        <w:lang w:val="en-CA" w:eastAsia="en-CA"/>
      </w:rPr>
      <w:drawing>
        <wp:anchor distT="0" distB="0" distL="114300" distR="114300" simplePos="0" relativeHeight="251696128" behindDoc="1" locked="1" layoutInCell="1" allowOverlap="1" wp14:anchorId="030A1006" wp14:editId="030A1007">
          <wp:simplePos x="0" y="0"/>
          <wp:positionH relativeFrom="column">
            <wp:posOffset>-38100</wp:posOffset>
          </wp:positionH>
          <wp:positionV relativeFrom="page">
            <wp:posOffset>447675</wp:posOffset>
          </wp:positionV>
          <wp:extent cx="6931025" cy="9144000"/>
          <wp:effectExtent l="0" t="0" r="3175" b="0"/>
          <wp:wrapNone/>
          <wp:docPr id="1" name="Texture" descr="Background Tex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exture" descr="Background Textur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31025" cy="914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15232" behindDoc="1" locked="1" layoutInCell="1" allowOverlap="1" wp14:anchorId="030A1008" wp14:editId="030A1009">
              <wp:simplePos x="0" y="0"/>
              <wp:positionH relativeFrom="column">
                <wp:posOffset>6858126</wp:posOffset>
              </wp:positionH>
              <wp:positionV relativeFrom="page">
                <wp:posOffset>1733550</wp:posOffset>
              </wp:positionV>
              <wp:extent cx="0" cy="4445"/>
              <wp:effectExtent l="0" t="0" r="0" b="0"/>
              <wp:wrapNone/>
              <wp:docPr id="11" name="Freeform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4445"/>
                      </a:xfrm>
                      <a:custGeom>
                        <a:avLst/>
                        <a:gdLst>
                          <a:gd name="T0" fmla="*/ 0 h 3"/>
                          <a:gd name="T1" fmla="*/ 3 h 3"/>
                          <a:gd name="T2" fmla="*/ 2 h 3"/>
                          <a:gd name="T3" fmla="*/ 0 h 3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3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C8E3C0A" id="Freeform 11" o:spid="_x0000_s1026" style="position:absolute;margin-left:540pt;margin-top:136.5pt;width:0;height:.35pt;z-index:-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" path="m,l,3,,2,,xe" fillcolor="#8ed6ef [1300]" strokecolor="#8ed6ef [1300]" strokeweight="0">
              <v:path arrowok="t" o:connecttype="custom" o:connectlocs="0,0;0,4445;0,2963;0,0" o:connectangles="0,0,0,0"/>
              <w10:wrap anchory="page"/>
              <w10:anchorlock/>
            </v:shape>
          </w:pict>
        </mc:Fallback>
      </mc:AlternateContent>
    </w: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16256" behindDoc="1" locked="1" layoutInCell="1" allowOverlap="1" wp14:anchorId="030A100A" wp14:editId="030A100B">
              <wp:simplePos x="0" y="0"/>
              <wp:positionH relativeFrom="column">
                <wp:posOffset>6858126</wp:posOffset>
              </wp:positionH>
              <wp:positionV relativeFrom="page">
                <wp:posOffset>847725</wp:posOffset>
              </wp:positionV>
              <wp:extent cx="15875" cy="5586095"/>
              <wp:effectExtent l="0" t="0" r="22225" b="14605"/>
              <wp:wrapNone/>
              <wp:docPr id="12" name="Freeform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5875" cy="5586095"/>
                      </a:xfrm>
                      <a:custGeom>
                        <a:avLst/>
                        <a:gdLst>
                          <a:gd name="T0" fmla="*/ 9 w 10"/>
                          <a:gd name="T1" fmla="*/ 2998 h 3511"/>
                          <a:gd name="T2" fmla="*/ 10 w 10"/>
                          <a:gd name="T3" fmla="*/ 3109 h 3511"/>
                          <a:gd name="T4" fmla="*/ 9 w 10"/>
                          <a:gd name="T5" fmla="*/ 3218 h 3511"/>
                          <a:gd name="T6" fmla="*/ 10 w 10"/>
                          <a:gd name="T7" fmla="*/ 3268 h 3511"/>
                          <a:gd name="T8" fmla="*/ 8 w 10"/>
                          <a:gd name="T9" fmla="*/ 3310 h 3511"/>
                          <a:gd name="T10" fmla="*/ 8 w 10"/>
                          <a:gd name="T11" fmla="*/ 3324 h 3511"/>
                          <a:gd name="T12" fmla="*/ 9 w 10"/>
                          <a:gd name="T13" fmla="*/ 3434 h 3511"/>
                          <a:gd name="T14" fmla="*/ 9 w 10"/>
                          <a:gd name="T15" fmla="*/ 3442 h 3511"/>
                          <a:gd name="T16" fmla="*/ 9 w 10"/>
                          <a:gd name="T17" fmla="*/ 3472 h 3511"/>
                          <a:gd name="T18" fmla="*/ 5 w 10"/>
                          <a:gd name="T19" fmla="*/ 3501 h 3511"/>
                          <a:gd name="T20" fmla="*/ 4 w 10"/>
                          <a:gd name="T21" fmla="*/ 3510 h 3511"/>
                          <a:gd name="T22" fmla="*/ 1 w 10"/>
                          <a:gd name="T23" fmla="*/ 3501 h 3511"/>
                          <a:gd name="T24" fmla="*/ 1 w 10"/>
                          <a:gd name="T25" fmla="*/ 3491 h 3511"/>
                          <a:gd name="T26" fmla="*/ 2 w 10"/>
                          <a:gd name="T27" fmla="*/ 3490 h 3511"/>
                          <a:gd name="T28" fmla="*/ 5 w 10"/>
                          <a:gd name="T29" fmla="*/ 3463 h 3511"/>
                          <a:gd name="T30" fmla="*/ 5 w 10"/>
                          <a:gd name="T31" fmla="*/ 3452 h 3511"/>
                          <a:gd name="T32" fmla="*/ 6 w 10"/>
                          <a:gd name="T33" fmla="*/ 3448 h 3511"/>
                          <a:gd name="T34" fmla="*/ 4 w 10"/>
                          <a:gd name="T35" fmla="*/ 3419 h 3511"/>
                          <a:gd name="T36" fmla="*/ 4 w 10"/>
                          <a:gd name="T37" fmla="*/ 3324 h 3511"/>
                          <a:gd name="T38" fmla="*/ 5 w 10"/>
                          <a:gd name="T39" fmla="*/ 2917 h 3511"/>
                          <a:gd name="T40" fmla="*/ 10 w 10"/>
                          <a:gd name="T41" fmla="*/ 2552 h 3511"/>
                          <a:gd name="T42" fmla="*/ 8 w 10"/>
                          <a:gd name="T43" fmla="*/ 1932 h 3511"/>
                          <a:gd name="T44" fmla="*/ 8 w 10"/>
                          <a:gd name="T45" fmla="*/ 1979 h 3511"/>
                          <a:gd name="T46" fmla="*/ 8 w 10"/>
                          <a:gd name="T47" fmla="*/ 2067 h 3511"/>
                          <a:gd name="T48" fmla="*/ 9 w 10"/>
                          <a:gd name="T49" fmla="*/ 2438 h 3511"/>
                          <a:gd name="T50" fmla="*/ 8 w 10"/>
                          <a:gd name="T51" fmla="*/ 2466 h 3511"/>
                          <a:gd name="T52" fmla="*/ 6 w 10"/>
                          <a:gd name="T53" fmla="*/ 2523 h 3511"/>
                          <a:gd name="T54" fmla="*/ 8 w 10"/>
                          <a:gd name="T55" fmla="*/ 2669 h 3511"/>
                          <a:gd name="T56" fmla="*/ 9 w 10"/>
                          <a:gd name="T57" fmla="*/ 2805 h 3511"/>
                          <a:gd name="T58" fmla="*/ 8 w 10"/>
                          <a:gd name="T59" fmla="*/ 2907 h 3511"/>
                          <a:gd name="T60" fmla="*/ 5 w 10"/>
                          <a:gd name="T61" fmla="*/ 2614 h 3511"/>
                          <a:gd name="T62" fmla="*/ 5 w 10"/>
                          <a:gd name="T63" fmla="*/ 2315 h 3511"/>
                          <a:gd name="T64" fmla="*/ 4 w 10"/>
                          <a:gd name="T65" fmla="*/ 1856 h 3511"/>
                          <a:gd name="T66" fmla="*/ 4 w 10"/>
                          <a:gd name="T67" fmla="*/ 1133 h 3511"/>
                          <a:gd name="T68" fmla="*/ 5 w 10"/>
                          <a:gd name="T69" fmla="*/ 1158 h 3511"/>
                          <a:gd name="T70" fmla="*/ 5 w 10"/>
                          <a:gd name="T71" fmla="*/ 1362 h 3511"/>
                          <a:gd name="T72" fmla="*/ 6 w 10"/>
                          <a:gd name="T73" fmla="*/ 1663 h 3511"/>
                          <a:gd name="T74" fmla="*/ 1 w 10"/>
                          <a:gd name="T75" fmla="*/ 1419 h 3511"/>
                          <a:gd name="T76" fmla="*/ 2 w 10"/>
                          <a:gd name="T77" fmla="*/ 1320 h 3511"/>
                          <a:gd name="T78" fmla="*/ 4 w 10"/>
                          <a:gd name="T79" fmla="*/ 1132 h 3511"/>
                          <a:gd name="T80" fmla="*/ 5 w 10"/>
                          <a:gd name="T81" fmla="*/ 709 h 3511"/>
                          <a:gd name="T82" fmla="*/ 5 w 10"/>
                          <a:gd name="T83" fmla="*/ 830 h 3511"/>
                          <a:gd name="T84" fmla="*/ 6 w 10"/>
                          <a:gd name="T85" fmla="*/ 956 h 3511"/>
                          <a:gd name="T86" fmla="*/ 5 w 10"/>
                          <a:gd name="T87" fmla="*/ 1022 h 3511"/>
                          <a:gd name="T88" fmla="*/ 4 w 10"/>
                          <a:gd name="T89" fmla="*/ 1132 h 3511"/>
                          <a:gd name="T90" fmla="*/ 2 w 10"/>
                          <a:gd name="T91" fmla="*/ 631 h 3511"/>
                          <a:gd name="T92" fmla="*/ 1 w 10"/>
                          <a:gd name="T93" fmla="*/ 547 h 3511"/>
                          <a:gd name="T94" fmla="*/ 1 w 10"/>
                          <a:gd name="T95" fmla="*/ 0 h 3511"/>
                          <a:gd name="T96" fmla="*/ 2 w 10"/>
                          <a:gd name="T97" fmla="*/ 249 h 3511"/>
                          <a:gd name="T98" fmla="*/ 4 w 10"/>
                          <a:gd name="T99" fmla="*/ 353 h 3511"/>
                          <a:gd name="T100" fmla="*/ 4 w 10"/>
                          <a:gd name="T101" fmla="*/ 397 h 3511"/>
                          <a:gd name="T102" fmla="*/ 5 w 10"/>
                          <a:gd name="T103" fmla="*/ 542 h 3511"/>
                          <a:gd name="T104" fmla="*/ 1 w 10"/>
                          <a:gd name="T105" fmla="*/ 301 h 3511"/>
                          <a:gd name="T106" fmla="*/ 0 w 10"/>
                          <a:gd name="T107" fmla="*/ 155 h 3511"/>
                          <a:gd name="T108" fmla="*/ 0 w 10"/>
                          <a:gd name="T109" fmla="*/ 59 h 3511"/>
                          <a:gd name="T110" fmla="*/ 1 w 10"/>
                          <a:gd name="T111" fmla="*/ 53 h 3511"/>
                          <a:gd name="T112" fmla="*/ 0 w 10"/>
                          <a:gd name="T113" fmla="*/ 45 h 3511"/>
                          <a:gd name="T114" fmla="*/ 0 w 10"/>
                          <a:gd name="T115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10" h="3511">
                            <a:moveTo>
                              <a:pt x="8" y="2916"/>
                            </a:moveTo>
                            <a:lnTo>
                              <a:pt x="9" y="2935"/>
                            </a:lnTo>
                            <a:lnTo>
                              <a:pt x="9" y="2956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9" y="2998"/>
                            </a:lnTo>
                            <a:lnTo>
                              <a:pt x="9" y="3020"/>
                            </a:lnTo>
                            <a:lnTo>
                              <a:pt x="9" y="3039"/>
                            </a:lnTo>
                            <a:lnTo>
                              <a:pt x="9" y="3054"/>
                            </a:lnTo>
                            <a:lnTo>
                              <a:pt x="9" y="3073"/>
                            </a:lnTo>
                            <a:lnTo>
                              <a:pt x="9" y="3092"/>
                            </a:lnTo>
                            <a:lnTo>
                              <a:pt x="10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8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10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10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9" y="3298"/>
                            </a:lnTo>
                            <a:lnTo>
                              <a:pt x="8" y="3310"/>
                            </a:lnTo>
                            <a:lnTo>
                              <a:pt x="6" y="3319"/>
                            </a:lnTo>
                            <a:lnTo>
                              <a:pt x="6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8" y="3337"/>
                            </a:lnTo>
                            <a:lnTo>
                              <a:pt x="8" y="3387"/>
                            </a:lnTo>
                            <a:lnTo>
                              <a:pt x="9" y="3434"/>
                            </a:lnTo>
                            <a:lnTo>
                              <a:pt x="8" y="3434"/>
                            </a:lnTo>
                            <a:lnTo>
                              <a:pt x="8" y="3433"/>
                            </a:lnTo>
                            <a:lnTo>
                              <a:pt x="8" y="3434"/>
                            </a:lnTo>
                            <a:lnTo>
                              <a:pt x="8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8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6" y="3487"/>
                            </a:lnTo>
                            <a:lnTo>
                              <a:pt x="6" y="3498"/>
                            </a:lnTo>
                            <a:lnTo>
                              <a:pt x="6" y="3499"/>
                            </a:lnTo>
                            <a:lnTo>
                              <a:pt x="6" y="3499"/>
                            </a:lnTo>
                            <a:lnTo>
                              <a:pt x="5" y="3501"/>
                            </a:lnTo>
                            <a:lnTo>
                              <a:pt x="5" y="3502"/>
                            </a:lnTo>
                            <a:lnTo>
                              <a:pt x="6" y="3504"/>
                            </a:lnTo>
                            <a:lnTo>
                              <a:pt x="6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2" y="3507"/>
                            </a:lnTo>
                            <a:lnTo>
                              <a:pt x="2" y="3507"/>
                            </a:lnTo>
                            <a:lnTo>
                              <a:pt x="1" y="3506"/>
                            </a:lnTo>
                            <a:lnTo>
                              <a:pt x="1" y="3503"/>
                            </a:lnTo>
                            <a:lnTo>
                              <a:pt x="1" y="3501"/>
                            </a:lnTo>
                            <a:lnTo>
                              <a:pt x="1" y="3497"/>
                            </a:lnTo>
                            <a:lnTo>
                              <a:pt x="1" y="3493"/>
                            </a:lnTo>
                            <a:lnTo>
                              <a:pt x="1" y="3489"/>
                            </a:lnTo>
                            <a:lnTo>
                              <a:pt x="1" y="3486"/>
                            </a:lnTo>
                            <a:lnTo>
                              <a:pt x="1" y="3490"/>
                            </a:lnTo>
                            <a:lnTo>
                              <a:pt x="1" y="3491"/>
                            </a:lnTo>
                            <a:lnTo>
                              <a:pt x="2" y="3493"/>
                            </a:lnTo>
                            <a:lnTo>
                              <a:pt x="2" y="3491"/>
                            </a:lnTo>
                            <a:lnTo>
                              <a:pt x="2" y="3490"/>
                            </a:lnTo>
                            <a:lnTo>
                              <a:pt x="2" y="3490"/>
                            </a:lnTo>
                            <a:lnTo>
                              <a:pt x="2" y="3489"/>
                            </a:lnTo>
                            <a:lnTo>
                              <a:pt x="2" y="3490"/>
                            </a:lnTo>
                            <a:lnTo>
                              <a:pt x="2" y="3490"/>
                            </a:lnTo>
                            <a:lnTo>
                              <a:pt x="4" y="3487"/>
                            </a:lnTo>
                            <a:lnTo>
                              <a:pt x="5" y="3481"/>
                            </a:lnTo>
                            <a:lnTo>
                              <a:pt x="5" y="3473"/>
                            </a:lnTo>
                            <a:lnTo>
                              <a:pt x="5" y="3467"/>
                            </a:lnTo>
                            <a:lnTo>
                              <a:pt x="5" y="3463"/>
                            </a:lnTo>
                            <a:lnTo>
                              <a:pt x="6" y="3460"/>
                            </a:lnTo>
                            <a:lnTo>
                              <a:pt x="5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6" y="3451"/>
                            </a:lnTo>
                            <a:lnTo>
                              <a:pt x="6" y="3448"/>
                            </a:lnTo>
                            <a:lnTo>
                              <a:pt x="6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6" y="3142"/>
                            </a:lnTo>
                            <a:lnTo>
                              <a:pt x="5" y="3049"/>
                            </a:lnTo>
                            <a:lnTo>
                              <a:pt x="5" y="2955"/>
                            </a:lnTo>
                            <a:lnTo>
                              <a:pt x="5" y="2917"/>
                            </a:lnTo>
                            <a:lnTo>
                              <a:pt x="6" y="2916"/>
                            </a:lnTo>
                            <a:lnTo>
                              <a:pt x="8" y="2916"/>
                            </a:lnTo>
                            <a:close/>
                            <a:moveTo>
                              <a:pt x="10" y="2552"/>
                            </a:moveTo>
                            <a:lnTo>
                              <a:pt x="10" y="2554"/>
                            </a:lnTo>
                            <a:lnTo>
                              <a:pt x="10" y="2552"/>
                            </a:lnTo>
                            <a:lnTo>
                              <a:pt x="10" y="2552"/>
                            </a:lnTo>
                            <a:close/>
                            <a:moveTo>
                              <a:pt x="6" y="1731"/>
                            </a:move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6" y="1934"/>
                            </a:lnTo>
                            <a:lnTo>
                              <a:pt x="8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6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6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8" y="2262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8" y="2434"/>
                            </a:lnTo>
                            <a:lnTo>
                              <a:pt x="8" y="2434"/>
                            </a:lnTo>
                            <a:lnTo>
                              <a:pt x="9" y="2444"/>
                            </a:lnTo>
                            <a:lnTo>
                              <a:pt x="8" y="2445"/>
                            </a:lnTo>
                            <a:lnTo>
                              <a:pt x="8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6" y="2504"/>
                            </a:lnTo>
                            <a:lnTo>
                              <a:pt x="6" y="2523"/>
                            </a:lnTo>
                            <a:lnTo>
                              <a:pt x="6" y="2522"/>
                            </a:lnTo>
                            <a:lnTo>
                              <a:pt x="6" y="2522"/>
                            </a:lnTo>
                            <a:lnTo>
                              <a:pt x="8" y="2538"/>
                            </a:lnTo>
                            <a:lnTo>
                              <a:pt x="10" y="2552"/>
                            </a:lnTo>
                            <a:lnTo>
                              <a:pt x="9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9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9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9" y="2864"/>
                            </a:lnTo>
                            <a:lnTo>
                              <a:pt x="10" y="2878"/>
                            </a:lnTo>
                            <a:lnTo>
                              <a:pt x="9" y="2894"/>
                            </a:lnTo>
                            <a:lnTo>
                              <a:pt x="8" y="2907"/>
                            </a:lnTo>
                            <a:lnTo>
                              <a:pt x="8" y="2915"/>
                            </a:lnTo>
                            <a:lnTo>
                              <a:pt x="6" y="2915"/>
                            </a:lnTo>
                            <a:lnTo>
                              <a:pt x="5" y="2913"/>
                            </a:lnTo>
                            <a:lnTo>
                              <a:pt x="2" y="2784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5" y="2569"/>
                            </a:lnTo>
                            <a:lnTo>
                              <a:pt x="4" y="2525"/>
                            </a:lnTo>
                            <a:lnTo>
                              <a:pt x="4" y="2483"/>
                            </a:lnTo>
                            <a:lnTo>
                              <a:pt x="5" y="2399"/>
                            </a:lnTo>
                            <a:lnTo>
                              <a:pt x="4" y="2317"/>
                            </a:lnTo>
                            <a:lnTo>
                              <a:pt x="5" y="2315"/>
                            </a:lnTo>
                            <a:lnTo>
                              <a:pt x="4" y="2315"/>
                            </a:lnTo>
                            <a:lnTo>
                              <a:pt x="2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4" y="1981"/>
                            </a:lnTo>
                            <a:lnTo>
                              <a:pt x="4" y="1856"/>
                            </a:lnTo>
                            <a:lnTo>
                              <a:pt x="4" y="1732"/>
                            </a:lnTo>
                            <a:lnTo>
                              <a:pt x="5" y="1732"/>
                            </a:lnTo>
                            <a:lnTo>
                              <a:pt x="5" y="1732"/>
                            </a:lnTo>
                            <a:lnTo>
                              <a:pt x="6" y="1731"/>
                            </a:lnTo>
                            <a:close/>
                            <a:moveTo>
                              <a:pt x="4" y="1132"/>
                            </a:moveTo>
                            <a:lnTo>
                              <a:pt x="4" y="1133"/>
                            </a:lnTo>
                            <a:lnTo>
                              <a:pt x="5" y="1133"/>
                            </a:lnTo>
                            <a:lnTo>
                              <a:pt x="5" y="1136"/>
                            </a:lnTo>
                            <a:lnTo>
                              <a:pt x="5" y="1143"/>
                            </a:lnTo>
                            <a:lnTo>
                              <a:pt x="5" y="1154"/>
                            </a:lnTo>
                            <a:lnTo>
                              <a:pt x="6" y="1160"/>
                            </a:lnTo>
                            <a:lnTo>
                              <a:pt x="5" y="1158"/>
                            </a:lnTo>
                            <a:lnTo>
                              <a:pt x="6" y="1209"/>
                            </a:lnTo>
                            <a:lnTo>
                              <a:pt x="5" y="1261"/>
                            </a:lnTo>
                            <a:lnTo>
                              <a:pt x="5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5" y="1596"/>
                            </a:lnTo>
                            <a:lnTo>
                              <a:pt x="5" y="1596"/>
                            </a:lnTo>
                            <a:lnTo>
                              <a:pt x="6" y="1663"/>
                            </a:lnTo>
                            <a:lnTo>
                              <a:pt x="6" y="1728"/>
                            </a:lnTo>
                            <a:lnTo>
                              <a:pt x="4" y="1728"/>
                            </a:lnTo>
                            <a:lnTo>
                              <a:pt x="4" y="1671"/>
                            </a:lnTo>
                            <a:lnTo>
                              <a:pt x="2" y="1588"/>
                            </a:lnTo>
                            <a:lnTo>
                              <a:pt x="2" y="1503"/>
                            </a:lnTo>
                            <a:lnTo>
                              <a:pt x="1" y="1419"/>
                            </a:lnTo>
                            <a:lnTo>
                              <a:pt x="2" y="1419"/>
                            </a:lnTo>
                            <a:lnTo>
                              <a:pt x="2" y="1370"/>
                            </a:lnTo>
                            <a:lnTo>
                              <a:pt x="2" y="1319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1" y="1226"/>
                            </a:lnTo>
                            <a:lnTo>
                              <a:pt x="0" y="1133"/>
                            </a:lnTo>
                            <a:lnTo>
                              <a:pt x="4" y="1132"/>
                            </a:lnTo>
                            <a:close/>
                            <a:moveTo>
                              <a:pt x="5" y="546"/>
                            </a:moveTo>
                            <a:lnTo>
                              <a:pt x="5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6" y="710"/>
                            </a:lnTo>
                            <a:lnTo>
                              <a:pt x="5" y="709"/>
                            </a:lnTo>
                            <a:lnTo>
                              <a:pt x="5" y="754"/>
                            </a:lnTo>
                            <a:lnTo>
                              <a:pt x="6" y="799"/>
                            </a:lnTo>
                            <a:lnTo>
                              <a:pt x="5" y="799"/>
                            </a:lnTo>
                            <a:lnTo>
                              <a:pt x="5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6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6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5" y="989"/>
                            </a:lnTo>
                            <a:lnTo>
                              <a:pt x="4" y="1003"/>
                            </a:lnTo>
                            <a:lnTo>
                              <a:pt x="5" y="1022"/>
                            </a:lnTo>
                            <a:lnTo>
                              <a:pt x="4" y="1019"/>
                            </a:lnTo>
                            <a:lnTo>
                              <a:pt x="5" y="1048"/>
                            </a:lnTo>
                            <a:lnTo>
                              <a:pt x="4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4" y="1132"/>
                            </a:lnTo>
                            <a:lnTo>
                              <a:pt x="2" y="1132"/>
                            </a:lnTo>
                            <a:lnTo>
                              <a:pt x="0" y="1132"/>
                            </a:lnTo>
                            <a:lnTo>
                              <a:pt x="1" y="1048"/>
                            </a:lnTo>
                            <a:lnTo>
                              <a:pt x="1" y="962"/>
                            </a:lnTo>
                            <a:lnTo>
                              <a:pt x="1" y="796"/>
                            </a:lnTo>
                            <a:lnTo>
                              <a:pt x="2" y="631"/>
                            </a:lnTo>
                            <a:lnTo>
                              <a:pt x="2" y="615"/>
                            </a:lnTo>
                            <a:lnTo>
                              <a:pt x="2" y="595"/>
                            </a:lnTo>
                            <a:lnTo>
                              <a:pt x="2" y="577"/>
                            </a:lnTo>
                            <a:lnTo>
                              <a:pt x="1" y="560"/>
                            </a:lnTo>
                            <a:lnTo>
                              <a:pt x="1" y="560"/>
                            </a:lnTo>
                            <a:lnTo>
                              <a:pt x="1" y="547"/>
                            </a:lnTo>
                            <a:lnTo>
                              <a:pt x="4" y="547"/>
                            </a:lnTo>
                            <a:lnTo>
                              <a:pt x="5" y="546"/>
                            </a:lnTo>
                            <a:lnTo>
                              <a:pt x="5" y="546"/>
                            </a:lnTo>
                            <a:lnTo>
                              <a:pt x="5" y="546"/>
                            </a:lnTo>
                            <a:close/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79"/>
                            </a:lnTo>
                            <a:lnTo>
                              <a:pt x="2" y="156"/>
                            </a:lnTo>
                            <a:lnTo>
                              <a:pt x="2" y="156"/>
                            </a:lnTo>
                            <a:lnTo>
                              <a:pt x="1" y="157"/>
                            </a:lnTo>
                            <a:lnTo>
                              <a:pt x="1" y="158"/>
                            </a:lnTo>
                            <a:lnTo>
                              <a:pt x="2" y="249"/>
                            </a:lnTo>
                            <a:lnTo>
                              <a:pt x="2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4" y="343"/>
                            </a:lnTo>
                            <a:lnTo>
                              <a:pt x="4" y="353"/>
                            </a:lnTo>
                            <a:lnTo>
                              <a:pt x="4" y="369"/>
                            </a:lnTo>
                            <a:lnTo>
                              <a:pt x="5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4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4"/>
                            </a:lnTo>
                            <a:lnTo>
                              <a:pt x="5" y="542"/>
                            </a:lnTo>
                            <a:lnTo>
                              <a:pt x="1" y="542"/>
                            </a:lnTo>
                            <a:lnTo>
                              <a:pt x="1" y="542"/>
                            </a:lnTo>
                            <a:lnTo>
                              <a:pt x="2" y="501"/>
                            </a:lnTo>
                            <a:lnTo>
                              <a:pt x="2" y="463"/>
                            </a:lnTo>
                            <a:lnTo>
                              <a:pt x="1" y="427"/>
                            </a:lnTo>
                            <a:lnTo>
                              <a:pt x="1" y="301"/>
                            </a:lnTo>
                            <a:lnTo>
                              <a:pt x="1" y="177"/>
                            </a:lnTo>
                            <a:lnTo>
                              <a:pt x="0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0" y="135"/>
                            </a:lnTo>
                            <a:lnTo>
                              <a:pt x="1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8"/>
                            </a:lnTo>
                            <a:lnTo>
                              <a:pt x="1" y="55"/>
                            </a:lnTo>
                            <a:lnTo>
                              <a:pt x="1" y="53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0" y="46"/>
                            </a:lnTo>
                            <a:lnTo>
                              <a:pt x="0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C0B34B8" id="Freeform 12" o:spid="_x0000_s1026" style="position:absolute;margin-left:540pt;margin-top:66.75pt;width:1.25pt;height:439.85pt;z-index:-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0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" path="m8,2916r1,19l9,2956r,23l9,2976r,22l9,3020r,19l9,3054r,19l9,3092r1,17l9,3198r,l9,3198r-1,3l9,3209r,9l9,3228r,8l10,3240r-1,11l9,3259r1,9l9,3278r,-1l9,3276r,10l9,3298r-1,12l6,3319r,-2l8,3317r,l8,3320r,4l8,3328r,2l8,3334r,3l8,3387r1,47l8,3434r,-1l8,3434r,1l9,3439r,3l9,3444r,2l8,3448r,11l9,3472r,l8,3480r-2,7l6,3498r,1l6,3499r-1,2l5,3502r1,2l6,3508r-1,2l5,3511r-1,-1l4,3508r-2,-1l2,3507r-1,-1l1,3503r,-2l1,3497r,-4l1,3489r,-3l1,3490r,1l2,3493r,-2l2,3490r,l2,3489r,1l2,3490r2,-3l5,3481r,-8l5,3467r,-4l6,3460r-1,-1l5,3457r,-1l5,3455r,-3l5,3451r,l5,3451r,l6,3451r,-3l6,3446r-1,-2l5,3436r-1,-9l4,3417r,2l5,3409,4,3397r,-14l4,3370r,1l4,3324r1,-46l5,3234r1,-92l5,3049r,-94l5,2917r1,-1l8,2916xm10,2552r,2l10,2552r,xm6,1731r2,22l8,1843r,91l8,1932r,l8,1932r-2,2l8,1945r,15l8,1978r,1l8,1979r,l8,1978r-2,l8,2022r,45l8,2066r-2,-2l8,2088r,-4l8,2262r1,176l9,2436r-1,-2l8,2434r1,10l8,2445r,21l8,2487r,-3l8,2484r,l6,2504r,19l6,2522r,l8,2538r2,14l9,2610r-1,59l8,2727r1,55l9,2786r,7l9,2799r,6l9,2824r,20l9,2864r1,14l9,2894r-1,13l8,2915r-2,l5,2913,2,2784,5,2654r,-40l5,2569,4,2525r,-42l5,2399,4,2317r1,-2l4,2315,2,2224,4,2102r,-121l4,1981r,-125l4,1732r1,l5,1732r1,-1xm4,1132r,1l5,1133r,3l5,1143r,11l6,1160r-1,-2l6,1209r-1,52l5,1311r,1l5,1338r,24l5,1389r,70l5,1528r,68l5,1596r1,67l6,1728r-2,l4,1671,2,1588r,-85l1,1419r1,l2,1370r,-51l2,1320r,l2,1320r,l2,1320r,l1,1226,,1133r4,-1xm5,546r,78l5,622r,45l6,710,5,709r,45l6,799r-1,l5,811r,-1l5,830r,19l5,869r1,15l5,881r,37l6,956,5,992r,-2l5,989r,l4,1003r1,19l4,1019r1,29l4,1074r,25l5,1124r-1,8l2,1132r-2,l1,1048r,-86l1,796,2,631r,-16l2,595r,-18l1,560r,l1,547r3,l5,546r,l5,546xm1,r,l1,79r1,77l2,156r-1,1l1,158r1,91l2,339r2,-1l4,339r,1l4,343r,10l4,369r1,16l4,399r,-2l4,397r,l4,402r,6l4,407r,-1l5,474r,68l1,542r,l2,501r,-38l1,427,1,301,1,177,,174r,-2l,168r,-6l,155,,144r,-9l1,128,,94,,59r,l,59r,1l,59,,58,1,55r,-2l,51r,l,51,,50,,47,,45r,1l,24,,,,3r,l,3,1,2,1,r,xe" fillcolor="#8ed6ef [1300]" strokecolor="#8ed6ef [1300]" strokeweight="0">
              <v:path arrowok="t" o:connecttype="custom" o:connectlocs="14288,4769898;15875,4946502;14288,5119924;15875,5199475;12700,5266299;12700,5288573;14288,5463586;14288,5476314;14288,5524045;7938,5570185;6350,5584504;1588,5570185;1588,5554274;3175,5552683;7938,5509726;7938,5492224;9525,5485860;6350,5439721;6350,5288573;7938,4641025;15875,4060300;12700,3073864;12700,3148642;12700,3288652;14288,3878923;12700,3923472;9525,4014161;12700,4246450;14288,4462830;12700,4625115;7938,4158944;7938,3683227;6350,2952946;6350,1802633;7938,1842409;7938,2166978;9525,2645878;1588,2257667;3175,2100155;6350,1801042;7938,1128038;7938,1320552;9525,1521022;7938,1626029;6350,1801042;3175,1003938;1588,870292;1588,0;3175,396166;6350,561632;6350,631638;7938,862337;1588,478899;0,246609;0,93871;1588,84324;0,71596;0,4773" o:connectangles="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17280" behindDoc="1" locked="1" layoutInCell="1" allowOverlap="1" wp14:anchorId="030A100C" wp14:editId="030A100D">
              <wp:simplePos x="0" y="0"/>
              <wp:positionH relativeFrom="column">
                <wp:posOffset>6858126</wp:posOffset>
              </wp:positionH>
              <wp:positionV relativeFrom="page">
                <wp:posOffset>1476375</wp:posOffset>
              </wp:positionV>
              <wp:extent cx="1270" cy="1270"/>
              <wp:effectExtent l="0" t="0" r="0" b="0"/>
              <wp:wrapNone/>
              <wp:docPr id="13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7B150210" id="Rectangle 13" o:spid="_x0000_s1026" style="position:absolute;margin-left:540pt;margin-top:116.25pt;width:.1pt;height:.1pt;z-index:-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21376" behindDoc="1" locked="1" layoutInCell="1" allowOverlap="1" wp14:anchorId="030A100E" wp14:editId="030A100F">
              <wp:simplePos x="0" y="0"/>
              <wp:positionH relativeFrom="column">
                <wp:posOffset>-38100</wp:posOffset>
              </wp:positionH>
              <wp:positionV relativeFrom="page">
                <wp:posOffset>771525</wp:posOffset>
              </wp:positionV>
              <wp:extent cx="19050" cy="5579745"/>
              <wp:effectExtent l="0" t="0" r="19050" b="20955"/>
              <wp:wrapNone/>
              <wp:docPr id="19" name="Freeform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9050" cy="5579745"/>
                      </a:xfrm>
                      <a:custGeom>
                        <a:avLst/>
                        <a:gdLst>
                          <a:gd name="T0" fmla="*/ 11 w 12"/>
                          <a:gd name="T1" fmla="*/ 3330 h 3507"/>
                          <a:gd name="T2" fmla="*/ 11 w 12"/>
                          <a:gd name="T3" fmla="*/ 3361 h 3507"/>
                          <a:gd name="T4" fmla="*/ 11 w 12"/>
                          <a:gd name="T5" fmla="*/ 3448 h 3507"/>
                          <a:gd name="T6" fmla="*/ 11 w 12"/>
                          <a:gd name="T7" fmla="*/ 3456 h 3507"/>
                          <a:gd name="T8" fmla="*/ 11 w 12"/>
                          <a:gd name="T9" fmla="*/ 3461 h 3507"/>
                          <a:gd name="T10" fmla="*/ 11 w 12"/>
                          <a:gd name="T11" fmla="*/ 3505 h 3507"/>
                          <a:gd name="T12" fmla="*/ 9 w 12"/>
                          <a:gd name="T13" fmla="*/ 3351 h 3507"/>
                          <a:gd name="T14" fmla="*/ 7 w 12"/>
                          <a:gd name="T15" fmla="*/ 3168 h 3507"/>
                          <a:gd name="T16" fmla="*/ 7 w 12"/>
                          <a:gd name="T17" fmla="*/ 3108 h 3507"/>
                          <a:gd name="T18" fmla="*/ 7 w 12"/>
                          <a:gd name="T19" fmla="*/ 3100 h 3507"/>
                          <a:gd name="T20" fmla="*/ 11 w 12"/>
                          <a:gd name="T21" fmla="*/ 2370 h 3507"/>
                          <a:gd name="T22" fmla="*/ 9 w 12"/>
                          <a:gd name="T23" fmla="*/ 2912 h 3507"/>
                          <a:gd name="T24" fmla="*/ 6 w 12"/>
                          <a:gd name="T25" fmla="*/ 2883 h 3507"/>
                          <a:gd name="T26" fmla="*/ 6 w 12"/>
                          <a:gd name="T27" fmla="*/ 2707 h 3507"/>
                          <a:gd name="T28" fmla="*/ 6 w 12"/>
                          <a:gd name="T29" fmla="*/ 2638 h 3507"/>
                          <a:gd name="T30" fmla="*/ 7 w 12"/>
                          <a:gd name="T31" fmla="*/ 2516 h 3507"/>
                          <a:gd name="T32" fmla="*/ 7 w 12"/>
                          <a:gd name="T33" fmla="*/ 2459 h 3507"/>
                          <a:gd name="T34" fmla="*/ 6 w 12"/>
                          <a:gd name="T35" fmla="*/ 2373 h 3507"/>
                          <a:gd name="T36" fmla="*/ 8 w 12"/>
                          <a:gd name="T37" fmla="*/ 1919 h 3507"/>
                          <a:gd name="T38" fmla="*/ 9 w 12"/>
                          <a:gd name="T39" fmla="*/ 2187 h 3507"/>
                          <a:gd name="T40" fmla="*/ 11 w 12"/>
                          <a:gd name="T41" fmla="*/ 2277 h 3507"/>
                          <a:gd name="T42" fmla="*/ 6 w 12"/>
                          <a:gd name="T43" fmla="*/ 2350 h 3507"/>
                          <a:gd name="T44" fmla="*/ 6 w 12"/>
                          <a:gd name="T45" fmla="*/ 2195 h 3507"/>
                          <a:gd name="T46" fmla="*/ 6 w 12"/>
                          <a:gd name="T47" fmla="*/ 1911 h 3507"/>
                          <a:gd name="T48" fmla="*/ 8 w 12"/>
                          <a:gd name="T49" fmla="*/ 1186 h 3507"/>
                          <a:gd name="T50" fmla="*/ 7 w 12"/>
                          <a:gd name="T51" fmla="*/ 1783 h 3507"/>
                          <a:gd name="T52" fmla="*/ 4 w 12"/>
                          <a:gd name="T53" fmla="*/ 1575 h 3507"/>
                          <a:gd name="T54" fmla="*/ 3 w 12"/>
                          <a:gd name="T55" fmla="*/ 1528 h 3507"/>
                          <a:gd name="T56" fmla="*/ 4 w 12"/>
                          <a:gd name="T57" fmla="*/ 1440 h 3507"/>
                          <a:gd name="T58" fmla="*/ 7 w 12"/>
                          <a:gd name="T59" fmla="*/ 1188 h 3507"/>
                          <a:gd name="T60" fmla="*/ 6 w 12"/>
                          <a:gd name="T61" fmla="*/ 0 h 3507"/>
                          <a:gd name="T62" fmla="*/ 9 w 12"/>
                          <a:gd name="T63" fmla="*/ 6 h 3507"/>
                          <a:gd name="T64" fmla="*/ 9 w 12"/>
                          <a:gd name="T65" fmla="*/ 16 h 3507"/>
                          <a:gd name="T66" fmla="*/ 8 w 12"/>
                          <a:gd name="T67" fmla="*/ 17 h 3507"/>
                          <a:gd name="T68" fmla="*/ 6 w 12"/>
                          <a:gd name="T69" fmla="*/ 44 h 3507"/>
                          <a:gd name="T70" fmla="*/ 6 w 12"/>
                          <a:gd name="T71" fmla="*/ 55 h 3507"/>
                          <a:gd name="T72" fmla="*/ 6 w 12"/>
                          <a:gd name="T73" fmla="*/ 56 h 3507"/>
                          <a:gd name="T74" fmla="*/ 8 w 12"/>
                          <a:gd name="T75" fmla="*/ 90 h 3507"/>
                          <a:gd name="T76" fmla="*/ 8 w 12"/>
                          <a:gd name="T77" fmla="*/ 135 h 3507"/>
                          <a:gd name="T78" fmla="*/ 6 w 12"/>
                          <a:gd name="T79" fmla="*/ 552 h 3507"/>
                          <a:gd name="T80" fmla="*/ 7 w 12"/>
                          <a:gd name="T81" fmla="*/ 853 h 3507"/>
                          <a:gd name="T82" fmla="*/ 8 w 12"/>
                          <a:gd name="T83" fmla="*/ 1182 h 3507"/>
                          <a:gd name="T84" fmla="*/ 3 w 12"/>
                          <a:gd name="T85" fmla="*/ 1071 h 3507"/>
                          <a:gd name="T86" fmla="*/ 3 w 12"/>
                          <a:gd name="T87" fmla="*/ 1020 h 3507"/>
                          <a:gd name="T88" fmla="*/ 4 w 12"/>
                          <a:gd name="T89" fmla="*/ 985 h 3507"/>
                          <a:gd name="T90" fmla="*/ 3 w 12"/>
                          <a:gd name="T91" fmla="*/ 838 h 3507"/>
                          <a:gd name="T92" fmla="*/ 3 w 12"/>
                          <a:gd name="T93" fmla="*/ 702 h 3507"/>
                          <a:gd name="T94" fmla="*/ 3 w 12"/>
                          <a:gd name="T95" fmla="*/ 600 h 3507"/>
                          <a:gd name="T96" fmla="*/ 2 w 12"/>
                          <a:gd name="T97" fmla="*/ 486 h 3507"/>
                          <a:gd name="T98" fmla="*/ 2 w 12"/>
                          <a:gd name="T99" fmla="*/ 309 h 3507"/>
                          <a:gd name="T100" fmla="*/ 2 w 12"/>
                          <a:gd name="T101" fmla="*/ 278 h 3507"/>
                          <a:gd name="T102" fmla="*/ 2 w 12"/>
                          <a:gd name="T103" fmla="*/ 229 h 3507"/>
                          <a:gd name="T104" fmla="*/ 4 w 12"/>
                          <a:gd name="T105" fmla="*/ 188 h 3507"/>
                          <a:gd name="T106" fmla="*/ 3 w 12"/>
                          <a:gd name="T107" fmla="*/ 179 h 3507"/>
                          <a:gd name="T108" fmla="*/ 3 w 12"/>
                          <a:gd name="T109" fmla="*/ 73 h 3507"/>
                          <a:gd name="T110" fmla="*/ 2 w 12"/>
                          <a:gd name="T111" fmla="*/ 63 h 3507"/>
                          <a:gd name="T112" fmla="*/ 3 w 12"/>
                          <a:gd name="T113" fmla="*/ 27 h 3507"/>
                          <a:gd name="T114" fmla="*/ 6 w 12"/>
                          <a:gd name="T115" fmla="*/ 4 h 350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12" h="3507">
                            <a:moveTo>
                              <a:pt x="9" y="2968"/>
                            </a:moveTo>
                            <a:lnTo>
                              <a:pt x="9" y="3007"/>
                            </a:lnTo>
                            <a:lnTo>
                              <a:pt x="9" y="3045"/>
                            </a:lnTo>
                            <a:lnTo>
                              <a:pt x="9" y="3080"/>
                            </a:lnTo>
                            <a:lnTo>
                              <a:pt x="11" y="3206"/>
                            </a:lnTo>
                            <a:lnTo>
                              <a:pt x="11" y="3330"/>
                            </a:lnTo>
                            <a:lnTo>
                              <a:pt x="11" y="3331"/>
                            </a:lnTo>
                            <a:lnTo>
                              <a:pt x="11" y="3335"/>
                            </a:lnTo>
                            <a:lnTo>
                              <a:pt x="11" y="3339"/>
                            </a:lnTo>
                            <a:lnTo>
                              <a:pt x="12" y="3344"/>
                            </a:lnTo>
                            <a:lnTo>
                              <a:pt x="11" y="3352"/>
                            </a:lnTo>
                            <a:lnTo>
                              <a:pt x="11" y="3361"/>
                            </a:lnTo>
                            <a:lnTo>
                              <a:pt x="11" y="3372"/>
                            </a:lnTo>
                            <a:lnTo>
                              <a:pt x="11" y="3378"/>
                            </a:lnTo>
                            <a:lnTo>
                              <a:pt x="11" y="3412"/>
                            </a:lnTo>
                            <a:lnTo>
                              <a:pt x="12" y="3448"/>
                            </a:lnTo>
                            <a:lnTo>
                              <a:pt x="11" y="3448"/>
                            </a:lnTo>
                            <a:lnTo>
                              <a:pt x="11" y="3448"/>
                            </a:lnTo>
                            <a:lnTo>
                              <a:pt x="11" y="3447"/>
                            </a:lnTo>
                            <a:lnTo>
                              <a:pt x="11" y="3448"/>
                            </a:lnTo>
                            <a:lnTo>
                              <a:pt x="11" y="3449"/>
                            </a:lnTo>
                            <a:lnTo>
                              <a:pt x="11" y="3452"/>
                            </a:lnTo>
                            <a:lnTo>
                              <a:pt x="11" y="3454"/>
                            </a:lnTo>
                            <a:lnTo>
                              <a:pt x="11" y="3456"/>
                            </a:lnTo>
                            <a:lnTo>
                              <a:pt x="11" y="3456"/>
                            </a:lnTo>
                            <a:lnTo>
                              <a:pt x="11" y="3456"/>
                            </a:lnTo>
                            <a:lnTo>
                              <a:pt x="11" y="3457"/>
                            </a:lnTo>
                            <a:lnTo>
                              <a:pt x="12" y="3460"/>
                            </a:lnTo>
                            <a:lnTo>
                              <a:pt x="11" y="3462"/>
                            </a:lnTo>
                            <a:lnTo>
                              <a:pt x="11" y="3461"/>
                            </a:lnTo>
                            <a:lnTo>
                              <a:pt x="11" y="3483"/>
                            </a:lnTo>
                            <a:lnTo>
                              <a:pt x="11" y="3507"/>
                            </a:lnTo>
                            <a:lnTo>
                              <a:pt x="11" y="3504"/>
                            </a:lnTo>
                            <a:lnTo>
                              <a:pt x="11" y="3504"/>
                            </a:lnTo>
                            <a:lnTo>
                              <a:pt x="11" y="3504"/>
                            </a:lnTo>
                            <a:lnTo>
                              <a:pt x="11" y="3505"/>
                            </a:lnTo>
                            <a:lnTo>
                              <a:pt x="11" y="3507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11" y="3428"/>
                            </a:lnTo>
                            <a:lnTo>
                              <a:pt x="9" y="3351"/>
                            </a:lnTo>
                            <a:lnTo>
                              <a:pt x="9" y="3351"/>
                            </a:lnTo>
                            <a:lnTo>
                              <a:pt x="9" y="3350"/>
                            </a:lnTo>
                            <a:lnTo>
                              <a:pt x="9" y="3348"/>
                            </a:lnTo>
                            <a:lnTo>
                              <a:pt x="8" y="3257"/>
                            </a:lnTo>
                            <a:lnTo>
                              <a:pt x="8" y="3168"/>
                            </a:lnTo>
                            <a:lnTo>
                              <a:pt x="8" y="3169"/>
                            </a:lnTo>
                            <a:lnTo>
                              <a:pt x="7" y="3168"/>
                            </a:lnTo>
                            <a:lnTo>
                              <a:pt x="7" y="3167"/>
                            </a:lnTo>
                            <a:lnTo>
                              <a:pt x="7" y="3164"/>
                            </a:lnTo>
                            <a:lnTo>
                              <a:pt x="7" y="3154"/>
                            </a:lnTo>
                            <a:lnTo>
                              <a:pt x="7" y="3138"/>
                            </a:lnTo>
                            <a:lnTo>
                              <a:pt x="7" y="3122"/>
                            </a:lnTo>
                            <a:lnTo>
                              <a:pt x="7" y="3108"/>
                            </a:lnTo>
                            <a:lnTo>
                              <a:pt x="7" y="3110"/>
                            </a:lnTo>
                            <a:lnTo>
                              <a:pt x="7" y="3110"/>
                            </a:lnTo>
                            <a:lnTo>
                              <a:pt x="8" y="3110"/>
                            </a:lnTo>
                            <a:lnTo>
                              <a:pt x="7" y="3105"/>
                            </a:lnTo>
                            <a:lnTo>
                              <a:pt x="7" y="3099"/>
                            </a:lnTo>
                            <a:lnTo>
                              <a:pt x="7" y="3100"/>
                            </a:lnTo>
                            <a:lnTo>
                              <a:pt x="7" y="3101"/>
                            </a:lnTo>
                            <a:lnTo>
                              <a:pt x="7" y="3034"/>
                            </a:lnTo>
                            <a:lnTo>
                              <a:pt x="6" y="2969"/>
                            </a:lnTo>
                            <a:lnTo>
                              <a:pt x="9" y="2968"/>
                            </a:lnTo>
                            <a:close/>
                            <a:moveTo>
                              <a:pt x="9" y="2370"/>
                            </a:moveTo>
                            <a:lnTo>
                              <a:pt x="11" y="2370"/>
                            </a:lnTo>
                            <a:lnTo>
                              <a:pt x="11" y="2456"/>
                            </a:lnTo>
                            <a:lnTo>
                              <a:pt x="9" y="2545"/>
                            </a:lnTo>
                            <a:lnTo>
                              <a:pt x="9" y="2711"/>
                            </a:lnTo>
                            <a:lnTo>
                              <a:pt x="8" y="2876"/>
                            </a:lnTo>
                            <a:lnTo>
                              <a:pt x="9" y="2892"/>
                            </a:lnTo>
                            <a:lnTo>
                              <a:pt x="9" y="2912"/>
                            </a:lnTo>
                            <a:lnTo>
                              <a:pt x="9" y="2930"/>
                            </a:lnTo>
                            <a:lnTo>
                              <a:pt x="9" y="2947"/>
                            </a:lnTo>
                            <a:lnTo>
                              <a:pt x="9" y="2947"/>
                            </a:lnTo>
                            <a:lnTo>
                              <a:pt x="9" y="2968"/>
                            </a:lnTo>
                            <a:lnTo>
                              <a:pt x="6" y="2968"/>
                            </a:lnTo>
                            <a:lnTo>
                              <a:pt x="6" y="2883"/>
                            </a:lnTo>
                            <a:lnTo>
                              <a:pt x="6" y="2885"/>
                            </a:lnTo>
                            <a:lnTo>
                              <a:pt x="6" y="2840"/>
                            </a:lnTo>
                            <a:lnTo>
                              <a:pt x="6" y="2796"/>
                            </a:lnTo>
                            <a:lnTo>
                              <a:pt x="6" y="2798"/>
                            </a:lnTo>
                            <a:lnTo>
                              <a:pt x="6" y="2753"/>
                            </a:lnTo>
                            <a:lnTo>
                              <a:pt x="6" y="2707"/>
                            </a:lnTo>
                            <a:lnTo>
                              <a:pt x="6" y="2707"/>
                            </a:lnTo>
                            <a:lnTo>
                              <a:pt x="6" y="2696"/>
                            </a:lnTo>
                            <a:lnTo>
                              <a:pt x="6" y="2697"/>
                            </a:lnTo>
                            <a:lnTo>
                              <a:pt x="6" y="2677"/>
                            </a:lnTo>
                            <a:lnTo>
                              <a:pt x="6" y="2658"/>
                            </a:lnTo>
                            <a:lnTo>
                              <a:pt x="6" y="2638"/>
                            </a:lnTo>
                            <a:lnTo>
                              <a:pt x="6" y="2622"/>
                            </a:lnTo>
                            <a:lnTo>
                              <a:pt x="7" y="2626"/>
                            </a:lnTo>
                            <a:lnTo>
                              <a:pt x="6" y="2588"/>
                            </a:lnTo>
                            <a:lnTo>
                              <a:pt x="6" y="2551"/>
                            </a:lnTo>
                            <a:lnTo>
                              <a:pt x="6" y="2515"/>
                            </a:lnTo>
                            <a:lnTo>
                              <a:pt x="7" y="2516"/>
                            </a:lnTo>
                            <a:lnTo>
                              <a:pt x="7" y="2516"/>
                            </a:lnTo>
                            <a:lnTo>
                              <a:pt x="7" y="2518"/>
                            </a:lnTo>
                            <a:lnTo>
                              <a:pt x="7" y="2502"/>
                            </a:lnTo>
                            <a:lnTo>
                              <a:pt x="7" y="2485"/>
                            </a:lnTo>
                            <a:lnTo>
                              <a:pt x="7" y="2488"/>
                            </a:lnTo>
                            <a:lnTo>
                              <a:pt x="7" y="2459"/>
                            </a:lnTo>
                            <a:lnTo>
                              <a:pt x="7" y="2433"/>
                            </a:lnTo>
                            <a:lnTo>
                              <a:pt x="7" y="2408"/>
                            </a:lnTo>
                            <a:lnTo>
                              <a:pt x="7" y="2383"/>
                            </a:lnTo>
                            <a:lnTo>
                              <a:pt x="7" y="2374"/>
                            </a:lnTo>
                            <a:lnTo>
                              <a:pt x="7" y="2374"/>
                            </a:lnTo>
                            <a:lnTo>
                              <a:pt x="6" y="2373"/>
                            </a:lnTo>
                            <a:lnTo>
                              <a:pt x="6" y="2371"/>
                            </a:lnTo>
                            <a:lnTo>
                              <a:pt x="7" y="2371"/>
                            </a:lnTo>
                            <a:lnTo>
                              <a:pt x="9" y="2370"/>
                            </a:lnTo>
                            <a:close/>
                            <a:moveTo>
                              <a:pt x="7" y="1783"/>
                            </a:moveTo>
                            <a:lnTo>
                              <a:pt x="7" y="1836"/>
                            </a:lnTo>
                            <a:lnTo>
                              <a:pt x="8" y="1919"/>
                            </a:lnTo>
                            <a:lnTo>
                              <a:pt x="8" y="2004"/>
                            </a:lnTo>
                            <a:lnTo>
                              <a:pt x="9" y="2087"/>
                            </a:lnTo>
                            <a:lnTo>
                              <a:pt x="9" y="2087"/>
                            </a:lnTo>
                            <a:lnTo>
                              <a:pt x="9" y="2137"/>
                            </a:lnTo>
                            <a:lnTo>
                              <a:pt x="9" y="2188"/>
                            </a:lnTo>
                            <a:lnTo>
                              <a:pt x="9" y="2187"/>
                            </a:lnTo>
                            <a:lnTo>
                              <a:pt x="9" y="2187"/>
                            </a:lnTo>
                            <a:lnTo>
                              <a:pt x="9" y="2186"/>
                            </a:lnTo>
                            <a:lnTo>
                              <a:pt x="9" y="2186"/>
                            </a:lnTo>
                            <a:lnTo>
                              <a:pt x="9" y="2186"/>
                            </a:lnTo>
                            <a:lnTo>
                              <a:pt x="8" y="2186"/>
                            </a:lnTo>
                            <a:lnTo>
                              <a:pt x="11" y="2277"/>
                            </a:lnTo>
                            <a:lnTo>
                              <a:pt x="11" y="2366"/>
                            </a:lnTo>
                            <a:lnTo>
                              <a:pt x="8" y="2366"/>
                            </a:lnTo>
                            <a:lnTo>
                              <a:pt x="6" y="2366"/>
                            </a:lnTo>
                            <a:lnTo>
                              <a:pt x="6" y="2361"/>
                            </a:lnTo>
                            <a:lnTo>
                              <a:pt x="6" y="2356"/>
                            </a:lnTo>
                            <a:lnTo>
                              <a:pt x="6" y="2350"/>
                            </a:lnTo>
                            <a:lnTo>
                              <a:pt x="6" y="2346"/>
                            </a:lnTo>
                            <a:lnTo>
                              <a:pt x="6" y="2349"/>
                            </a:lnTo>
                            <a:lnTo>
                              <a:pt x="6" y="2298"/>
                            </a:lnTo>
                            <a:lnTo>
                              <a:pt x="6" y="2246"/>
                            </a:lnTo>
                            <a:lnTo>
                              <a:pt x="6" y="2196"/>
                            </a:lnTo>
                            <a:lnTo>
                              <a:pt x="6" y="2195"/>
                            </a:lnTo>
                            <a:lnTo>
                              <a:pt x="6" y="2169"/>
                            </a:lnTo>
                            <a:lnTo>
                              <a:pt x="6" y="2145"/>
                            </a:lnTo>
                            <a:lnTo>
                              <a:pt x="6" y="2118"/>
                            </a:lnTo>
                            <a:lnTo>
                              <a:pt x="6" y="2048"/>
                            </a:lnTo>
                            <a:lnTo>
                              <a:pt x="7" y="1979"/>
                            </a:lnTo>
                            <a:lnTo>
                              <a:pt x="6" y="1911"/>
                            </a:lnTo>
                            <a:lnTo>
                              <a:pt x="6" y="1911"/>
                            </a:lnTo>
                            <a:lnTo>
                              <a:pt x="6" y="1847"/>
                            </a:lnTo>
                            <a:lnTo>
                              <a:pt x="4" y="1783"/>
                            </a:lnTo>
                            <a:lnTo>
                              <a:pt x="6" y="1783"/>
                            </a:lnTo>
                            <a:lnTo>
                              <a:pt x="7" y="1783"/>
                            </a:lnTo>
                            <a:close/>
                            <a:moveTo>
                              <a:pt x="8" y="1186"/>
                            </a:moveTo>
                            <a:lnTo>
                              <a:pt x="8" y="1283"/>
                            </a:lnTo>
                            <a:lnTo>
                              <a:pt x="8" y="1405"/>
                            </a:lnTo>
                            <a:lnTo>
                              <a:pt x="7" y="1526"/>
                            </a:lnTo>
                            <a:lnTo>
                              <a:pt x="7" y="1526"/>
                            </a:lnTo>
                            <a:lnTo>
                              <a:pt x="7" y="1654"/>
                            </a:lnTo>
                            <a:lnTo>
                              <a:pt x="7" y="1783"/>
                            </a:lnTo>
                            <a:lnTo>
                              <a:pt x="4" y="1783"/>
                            </a:lnTo>
                            <a:lnTo>
                              <a:pt x="4" y="1754"/>
                            </a:lnTo>
                            <a:lnTo>
                              <a:pt x="4" y="1664"/>
                            </a:lnTo>
                            <a:lnTo>
                              <a:pt x="3" y="1573"/>
                            </a:lnTo>
                            <a:lnTo>
                              <a:pt x="3" y="1575"/>
                            </a:lnTo>
                            <a:lnTo>
                              <a:pt x="4" y="1575"/>
                            </a:lnTo>
                            <a:lnTo>
                              <a:pt x="4" y="1575"/>
                            </a:lnTo>
                            <a:lnTo>
                              <a:pt x="4" y="1573"/>
                            </a:lnTo>
                            <a:lnTo>
                              <a:pt x="3" y="1562"/>
                            </a:lnTo>
                            <a:lnTo>
                              <a:pt x="3" y="1547"/>
                            </a:lnTo>
                            <a:lnTo>
                              <a:pt x="3" y="1529"/>
                            </a:lnTo>
                            <a:lnTo>
                              <a:pt x="3" y="1528"/>
                            </a:lnTo>
                            <a:lnTo>
                              <a:pt x="3" y="1526"/>
                            </a:lnTo>
                            <a:lnTo>
                              <a:pt x="4" y="1528"/>
                            </a:lnTo>
                            <a:lnTo>
                              <a:pt x="4" y="1529"/>
                            </a:lnTo>
                            <a:lnTo>
                              <a:pt x="4" y="1529"/>
                            </a:lnTo>
                            <a:lnTo>
                              <a:pt x="4" y="1484"/>
                            </a:lnTo>
                            <a:lnTo>
                              <a:pt x="4" y="1440"/>
                            </a:lnTo>
                            <a:lnTo>
                              <a:pt x="4" y="1441"/>
                            </a:lnTo>
                            <a:lnTo>
                              <a:pt x="4" y="1443"/>
                            </a:lnTo>
                            <a:lnTo>
                              <a:pt x="3" y="1419"/>
                            </a:lnTo>
                            <a:lnTo>
                              <a:pt x="4" y="1423"/>
                            </a:lnTo>
                            <a:lnTo>
                              <a:pt x="3" y="1186"/>
                            </a:lnTo>
                            <a:lnTo>
                              <a:pt x="7" y="1188"/>
                            </a:lnTo>
                            <a:lnTo>
                              <a:pt x="8" y="1186"/>
                            </a:lnTo>
                            <a:close/>
                            <a:moveTo>
                              <a:pt x="2" y="953"/>
                            </a:moveTo>
                            <a:lnTo>
                              <a:pt x="2" y="955"/>
                            </a:lnTo>
                            <a:lnTo>
                              <a:pt x="2" y="955"/>
                            </a:lnTo>
                            <a:lnTo>
                              <a:pt x="2" y="953"/>
                            </a:lnTo>
                            <a:close/>
                            <a:moveTo>
                              <a:pt x="6" y="0"/>
                            </a:moveTo>
                            <a:lnTo>
                              <a:pt x="8" y="0"/>
                            </a:lnTo>
                            <a:lnTo>
                              <a:pt x="8" y="0"/>
                            </a:lnTo>
                            <a:lnTo>
                              <a:pt x="9" y="0"/>
                            </a:lnTo>
                            <a:lnTo>
                              <a:pt x="9" y="1"/>
                            </a:lnTo>
                            <a:lnTo>
                              <a:pt x="9" y="2"/>
                            </a:lnTo>
                            <a:lnTo>
                              <a:pt x="9" y="6"/>
                            </a:lnTo>
                            <a:lnTo>
                              <a:pt x="9" y="10"/>
                            </a:lnTo>
                            <a:lnTo>
                              <a:pt x="9" y="14"/>
                            </a:lnTo>
                            <a:lnTo>
                              <a:pt x="9" y="18"/>
                            </a:lnTo>
                            <a:lnTo>
                              <a:pt x="9" y="21"/>
                            </a:lnTo>
                            <a:lnTo>
                              <a:pt x="9" y="17"/>
                            </a:lnTo>
                            <a:lnTo>
                              <a:pt x="9" y="16"/>
                            </a:lnTo>
                            <a:lnTo>
                              <a:pt x="9" y="14"/>
                            </a:lnTo>
                            <a:lnTo>
                              <a:pt x="8" y="16"/>
                            </a:lnTo>
                            <a:lnTo>
                              <a:pt x="8" y="16"/>
                            </a:lnTo>
                            <a:lnTo>
                              <a:pt x="8" y="17"/>
                            </a:lnTo>
                            <a:lnTo>
                              <a:pt x="8" y="18"/>
                            </a:lnTo>
                            <a:lnTo>
                              <a:pt x="8" y="17"/>
                            </a:lnTo>
                            <a:lnTo>
                              <a:pt x="8" y="17"/>
                            </a:lnTo>
                            <a:lnTo>
                              <a:pt x="7" y="19"/>
                            </a:lnTo>
                            <a:lnTo>
                              <a:pt x="7" y="26"/>
                            </a:lnTo>
                            <a:lnTo>
                              <a:pt x="7" y="34"/>
                            </a:lnTo>
                            <a:lnTo>
                              <a:pt x="7" y="40"/>
                            </a:lnTo>
                            <a:lnTo>
                              <a:pt x="6" y="44"/>
                            </a:lnTo>
                            <a:lnTo>
                              <a:pt x="6" y="47"/>
                            </a:lnTo>
                            <a:lnTo>
                              <a:pt x="6" y="48"/>
                            </a:lnTo>
                            <a:lnTo>
                              <a:pt x="6" y="50"/>
                            </a:lnTo>
                            <a:lnTo>
                              <a:pt x="6" y="51"/>
                            </a:lnTo>
                            <a:lnTo>
                              <a:pt x="7" y="52"/>
                            </a:lnTo>
                            <a:lnTo>
                              <a:pt x="6" y="55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9"/>
                            </a:lnTo>
                            <a:lnTo>
                              <a:pt x="6" y="61"/>
                            </a:lnTo>
                            <a:lnTo>
                              <a:pt x="6" y="63"/>
                            </a:lnTo>
                            <a:lnTo>
                              <a:pt x="6" y="70"/>
                            </a:lnTo>
                            <a:lnTo>
                              <a:pt x="7" y="80"/>
                            </a:lnTo>
                            <a:lnTo>
                              <a:pt x="8" y="90"/>
                            </a:lnTo>
                            <a:lnTo>
                              <a:pt x="7" y="87"/>
                            </a:lnTo>
                            <a:lnTo>
                              <a:pt x="7" y="98"/>
                            </a:lnTo>
                            <a:lnTo>
                              <a:pt x="7" y="110"/>
                            </a:lnTo>
                            <a:lnTo>
                              <a:pt x="8" y="124"/>
                            </a:lnTo>
                            <a:lnTo>
                              <a:pt x="7" y="137"/>
                            </a:lnTo>
                            <a:lnTo>
                              <a:pt x="8" y="135"/>
                            </a:lnTo>
                            <a:lnTo>
                              <a:pt x="7" y="183"/>
                            </a:lnTo>
                            <a:lnTo>
                              <a:pt x="6" y="229"/>
                            </a:lnTo>
                            <a:lnTo>
                              <a:pt x="6" y="273"/>
                            </a:lnTo>
                            <a:lnTo>
                              <a:pt x="6" y="365"/>
                            </a:lnTo>
                            <a:lnTo>
                              <a:pt x="6" y="458"/>
                            </a:lnTo>
                            <a:lnTo>
                              <a:pt x="6" y="552"/>
                            </a:lnTo>
                            <a:lnTo>
                              <a:pt x="7" y="596"/>
                            </a:lnTo>
                            <a:lnTo>
                              <a:pt x="3" y="598"/>
                            </a:lnTo>
                            <a:lnTo>
                              <a:pt x="6" y="598"/>
                            </a:lnTo>
                            <a:lnTo>
                              <a:pt x="7" y="598"/>
                            </a:lnTo>
                            <a:lnTo>
                              <a:pt x="8" y="724"/>
                            </a:lnTo>
                            <a:lnTo>
                              <a:pt x="7" y="853"/>
                            </a:lnTo>
                            <a:lnTo>
                              <a:pt x="6" y="893"/>
                            </a:lnTo>
                            <a:lnTo>
                              <a:pt x="7" y="938"/>
                            </a:lnTo>
                            <a:lnTo>
                              <a:pt x="7" y="982"/>
                            </a:lnTo>
                            <a:lnTo>
                              <a:pt x="7" y="1024"/>
                            </a:lnTo>
                            <a:lnTo>
                              <a:pt x="7" y="1103"/>
                            </a:lnTo>
                            <a:lnTo>
                              <a:pt x="8" y="1182"/>
                            </a:lnTo>
                            <a:lnTo>
                              <a:pt x="6" y="1182"/>
                            </a:lnTo>
                            <a:lnTo>
                              <a:pt x="4" y="1182"/>
                            </a:lnTo>
                            <a:lnTo>
                              <a:pt x="3" y="1184"/>
                            </a:lnTo>
                            <a:lnTo>
                              <a:pt x="3" y="1184"/>
                            </a:lnTo>
                            <a:lnTo>
                              <a:pt x="2" y="1068"/>
                            </a:lnTo>
                            <a:lnTo>
                              <a:pt x="3" y="1071"/>
                            </a:lnTo>
                            <a:lnTo>
                              <a:pt x="3" y="1072"/>
                            </a:lnTo>
                            <a:lnTo>
                              <a:pt x="3" y="1072"/>
                            </a:lnTo>
                            <a:lnTo>
                              <a:pt x="3" y="1063"/>
                            </a:lnTo>
                            <a:lnTo>
                              <a:pt x="3" y="1062"/>
                            </a:lnTo>
                            <a:lnTo>
                              <a:pt x="3" y="1040"/>
                            </a:lnTo>
                            <a:lnTo>
                              <a:pt x="3" y="1020"/>
                            </a:lnTo>
                            <a:lnTo>
                              <a:pt x="3" y="1021"/>
                            </a:lnTo>
                            <a:lnTo>
                              <a:pt x="3" y="1023"/>
                            </a:lnTo>
                            <a:lnTo>
                              <a:pt x="4" y="1023"/>
                            </a:lnTo>
                            <a:lnTo>
                              <a:pt x="4" y="1003"/>
                            </a:lnTo>
                            <a:lnTo>
                              <a:pt x="4" y="983"/>
                            </a:lnTo>
                            <a:lnTo>
                              <a:pt x="4" y="985"/>
                            </a:lnTo>
                            <a:lnTo>
                              <a:pt x="4" y="985"/>
                            </a:lnTo>
                            <a:lnTo>
                              <a:pt x="6" y="983"/>
                            </a:lnTo>
                            <a:lnTo>
                              <a:pt x="3" y="969"/>
                            </a:lnTo>
                            <a:lnTo>
                              <a:pt x="2" y="955"/>
                            </a:lnTo>
                            <a:lnTo>
                              <a:pt x="3" y="897"/>
                            </a:lnTo>
                            <a:lnTo>
                              <a:pt x="3" y="838"/>
                            </a:lnTo>
                            <a:lnTo>
                              <a:pt x="3" y="779"/>
                            </a:lnTo>
                            <a:lnTo>
                              <a:pt x="2" y="724"/>
                            </a:lnTo>
                            <a:lnTo>
                              <a:pt x="2" y="721"/>
                            </a:lnTo>
                            <a:lnTo>
                              <a:pt x="3" y="714"/>
                            </a:lnTo>
                            <a:lnTo>
                              <a:pt x="2" y="707"/>
                            </a:lnTo>
                            <a:lnTo>
                              <a:pt x="3" y="702"/>
                            </a:lnTo>
                            <a:lnTo>
                              <a:pt x="2" y="683"/>
                            </a:lnTo>
                            <a:lnTo>
                              <a:pt x="2" y="662"/>
                            </a:lnTo>
                            <a:lnTo>
                              <a:pt x="2" y="643"/>
                            </a:lnTo>
                            <a:lnTo>
                              <a:pt x="0" y="629"/>
                            </a:lnTo>
                            <a:lnTo>
                              <a:pt x="2" y="613"/>
                            </a:lnTo>
                            <a:lnTo>
                              <a:pt x="3" y="600"/>
                            </a:lnTo>
                            <a:lnTo>
                              <a:pt x="3" y="579"/>
                            </a:lnTo>
                            <a:lnTo>
                              <a:pt x="2" y="554"/>
                            </a:lnTo>
                            <a:lnTo>
                              <a:pt x="2" y="528"/>
                            </a:lnTo>
                            <a:lnTo>
                              <a:pt x="2" y="531"/>
                            </a:lnTo>
                            <a:lnTo>
                              <a:pt x="2" y="509"/>
                            </a:lnTo>
                            <a:lnTo>
                              <a:pt x="2" y="486"/>
                            </a:lnTo>
                            <a:lnTo>
                              <a:pt x="3" y="468"/>
                            </a:lnTo>
                            <a:lnTo>
                              <a:pt x="2" y="452"/>
                            </a:lnTo>
                            <a:lnTo>
                              <a:pt x="2" y="434"/>
                            </a:lnTo>
                            <a:lnTo>
                              <a:pt x="2" y="414"/>
                            </a:lnTo>
                            <a:lnTo>
                              <a:pt x="2" y="397"/>
                            </a:lnTo>
                            <a:lnTo>
                              <a:pt x="2" y="309"/>
                            </a:lnTo>
                            <a:lnTo>
                              <a:pt x="2" y="309"/>
                            </a:lnTo>
                            <a:lnTo>
                              <a:pt x="3" y="307"/>
                            </a:lnTo>
                            <a:lnTo>
                              <a:pt x="3" y="306"/>
                            </a:lnTo>
                            <a:lnTo>
                              <a:pt x="2" y="298"/>
                            </a:lnTo>
                            <a:lnTo>
                              <a:pt x="2" y="289"/>
                            </a:lnTo>
                            <a:lnTo>
                              <a:pt x="2" y="278"/>
                            </a:lnTo>
                            <a:lnTo>
                              <a:pt x="2" y="271"/>
                            </a:lnTo>
                            <a:lnTo>
                              <a:pt x="2" y="267"/>
                            </a:lnTo>
                            <a:lnTo>
                              <a:pt x="3" y="256"/>
                            </a:lnTo>
                            <a:lnTo>
                              <a:pt x="2" y="248"/>
                            </a:lnTo>
                            <a:lnTo>
                              <a:pt x="2" y="239"/>
                            </a:lnTo>
                            <a:lnTo>
                              <a:pt x="2" y="229"/>
                            </a:lnTo>
                            <a:lnTo>
                              <a:pt x="2" y="230"/>
                            </a:lnTo>
                            <a:lnTo>
                              <a:pt x="3" y="230"/>
                            </a:lnTo>
                            <a:lnTo>
                              <a:pt x="3" y="221"/>
                            </a:lnTo>
                            <a:lnTo>
                              <a:pt x="3" y="209"/>
                            </a:lnTo>
                            <a:lnTo>
                              <a:pt x="3" y="197"/>
                            </a:lnTo>
                            <a:lnTo>
                              <a:pt x="4" y="188"/>
                            </a:lnTo>
                            <a:lnTo>
                              <a:pt x="4" y="189"/>
                            </a:lnTo>
                            <a:lnTo>
                              <a:pt x="4" y="189"/>
                            </a:lnTo>
                            <a:lnTo>
                              <a:pt x="4" y="189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79"/>
                            </a:lnTo>
                            <a:lnTo>
                              <a:pt x="3" y="176"/>
                            </a:lnTo>
                            <a:lnTo>
                              <a:pt x="3" y="172"/>
                            </a:lnTo>
                            <a:lnTo>
                              <a:pt x="3" y="170"/>
                            </a:lnTo>
                            <a:lnTo>
                              <a:pt x="3" y="120"/>
                            </a:lnTo>
                            <a:lnTo>
                              <a:pt x="3" y="73"/>
                            </a:lnTo>
                            <a:lnTo>
                              <a:pt x="3" y="73"/>
                            </a:lnTo>
                            <a:lnTo>
                              <a:pt x="3" y="74"/>
                            </a:lnTo>
                            <a:lnTo>
                              <a:pt x="3" y="73"/>
                            </a:lnTo>
                            <a:lnTo>
                              <a:pt x="3" y="70"/>
                            </a:lnTo>
                            <a:lnTo>
                              <a:pt x="3" y="68"/>
                            </a:lnTo>
                            <a:lnTo>
                              <a:pt x="2" y="65"/>
                            </a:lnTo>
                            <a:lnTo>
                              <a:pt x="2" y="63"/>
                            </a:lnTo>
                            <a:lnTo>
                              <a:pt x="2" y="61"/>
                            </a:lnTo>
                            <a:lnTo>
                              <a:pt x="3" y="59"/>
                            </a:lnTo>
                            <a:lnTo>
                              <a:pt x="3" y="48"/>
                            </a:lnTo>
                            <a:lnTo>
                              <a:pt x="3" y="35"/>
                            </a:lnTo>
                            <a:lnTo>
                              <a:pt x="3" y="35"/>
                            </a:lnTo>
                            <a:lnTo>
                              <a:pt x="3" y="27"/>
                            </a:lnTo>
                            <a:lnTo>
                              <a:pt x="4" y="19"/>
                            </a:lnTo>
                            <a:lnTo>
                              <a:pt x="4" y="9"/>
                            </a:lnTo>
                            <a:lnTo>
                              <a:pt x="6" y="8"/>
                            </a:lnTo>
                            <a:lnTo>
                              <a:pt x="6" y="8"/>
                            </a:lnTo>
                            <a:lnTo>
                              <a:pt x="6" y="6"/>
                            </a:lnTo>
                            <a:lnTo>
                              <a:pt x="6" y="4"/>
                            </a:lnTo>
                            <a:lnTo>
                              <a:pt x="4" y="2"/>
                            </a:lnTo>
                            <a:lnTo>
                              <a:pt x="6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0CFEA0E" id="Freeform 19" o:spid="_x0000_s1026" style="position:absolute;margin-left:-3pt;margin-top:60.75pt;width:1.5pt;height:439.35pt;z-index:-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2,3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" path="m9,2968r,39l9,3045r,35l11,3206r,124l11,3331r,4l11,3339r1,5l11,3352r,9l11,3372r,6l11,3412r1,36l11,3448r,l11,3447r,1l11,3449r,3l11,3454r,2l11,3456r,l11,3457r1,3l11,3462r,-1l11,3483r,24l11,3504r,l11,3504r,1l11,3507r-2,l9,3507r2,-79l9,3351r,l9,3350r,-2l8,3257r,-89l8,3169r-1,-1l7,3167r,-3l7,3154r,-16l7,3122r,-14l7,3110r,l8,3110r-1,-5l7,3099r,1l7,3101r,-67l6,2969r3,-1xm9,2370r2,l11,2456r-2,89l9,2711,8,2876r1,16l9,2912r,18l9,2947r,l9,2968r-3,l6,2883r,2l6,2840r,-44l6,2798r,-45l6,2707r,l6,2696r,1l6,2677r,-19l6,2638r,-16l7,2626,6,2588r,-37l6,2515r1,1l7,2516r,2l7,2502r,-17l7,2488r,-29l7,2433r,-25l7,2383r,-9l7,2374r-1,-1l6,2371r1,l9,2370xm7,1783r,53l8,1919r,85l9,2087r,l9,2137r,51l9,2187r,l9,2186r,l9,2186r-1,l11,2277r,89l8,2366r-2,l6,2361r,-5l6,2350r,-4l6,2349r,-51l6,2246r,-50l6,2195r,-26l6,2145r,-27l6,2048r1,-69l6,1911r,l6,1847,4,1783r2,l7,1783xm8,1186r,97l8,1405,7,1526r,l7,1654r,129l4,1783r,-29l4,1664,3,1573r,2l4,1575r,l4,1573,3,1562r,-15l3,1529r,-1l3,1526r1,2l4,1529r,l4,1484r,-44l4,1441r,2l3,1419r1,4l3,1186r4,2l8,1186xm2,953r,2l2,955r,-2xm6,l8,r,l9,r,1l9,2r,4l9,10r,4l9,18r,3l9,17r,-1l9,14,8,16r,l8,17r,1l8,17r,l7,19r,7l7,34r,6l6,44r,3l6,48r,2l6,51r1,1l6,55r,1l6,56r,l6,56r,l6,56r,3l6,61r,2l6,70,7,80,8,90,7,87r,11l7,110r1,14l7,137r1,-2l7,183,6,229r,44l6,365r,93l6,552r1,44l3,598r3,l7,598,8,724,7,853,6,893r1,45l7,982r,42l7,1103r1,79l6,1182r-2,l3,1184r,l2,1068r1,3l3,1072r,l3,1063r,-1l3,1040r,-20l3,1021r,2l4,1023r,-20l4,983r,2l4,985r2,-2l3,969,2,955,3,897r,-59l3,779,2,724r,-3l3,714,2,707r1,-5l2,683r,-21l2,643,,629,2,613,3,600r,-21l2,554r,-26l2,531r,-22l2,486,3,468,2,452r,-18l2,414r,-17l2,309r,l3,307r,-1l2,298r,-9l2,278r,-7l2,267,3,256,2,248r,-9l2,229r,1l3,230r,-9l3,209r,-12l4,188r,1l4,189r,l3,187r,-4l3,179r,-3l3,172r,-2l3,120,3,73r,l3,74r,-1l3,70r,-2l2,65r,-2l2,61,3,59,3,48,3,35r,l3,27,4,19,4,9,6,8r,l6,6,6,4,4,2,6,xe" fillcolor="#8ed6ef [1300]" strokecolor="#8ed6ef [1300]" strokeweight="0">
              <v:path arrowok="t" o:connecttype="custom" o:connectlocs="17463,5298133;17463,5347455;17463,5485874;17463,5498602;17463,5506558;17463,5576563;14288,5331544;11113,5040386;11113,4944924;11113,4932195;17463,3770743;14288,4633082;9525,4586942;9525,4306920;9525,4197139;11113,4003033;11113,3912345;9525,3775516;12700,3053188;14288,3479584;17463,3622777;9525,3738922;9525,3492313;9525,3040460;12700,1886963;11113,2836808;6350,2505874;4763,2431095;6350,2291084;11113,1890145;9525,0;14288,9546;14288,25456;12700,27048;9525,70005;9525,87507;9525,89098;12700,143193;12700,214789;9525,878249;11113,1357149;12700,1880598;4763,1703994;4763,1622851;6350,1567165;4763,1333284;4763,1116904;4763,954618;3175,773241;3175,491629;3175,442307;3175,364346;6350,299114;4763,284795;4763,116145;3175,100235;4763,42958;9525,6364" o:connectangles="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28544" behindDoc="1" locked="1" layoutInCell="1" allowOverlap="1" wp14:anchorId="030A1010" wp14:editId="030A1011">
              <wp:simplePos x="0" y="0"/>
              <wp:positionH relativeFrom="column">
                <wp:posOffset>6848601</wp:posOffset>
              </wp:positionH>
              <wp:positionV relativeFrom="page">
                <wp:posOffset>4524375</wp:posOffset>
              </wp:positionV>
              <wp:extent cx="12700" cy="3175"/>
              <wp:effectExtent l="0" t="0" r="25400" b="15875"/>
              <wp:wrapNone/>
              <wp:docPr id="28" name="Freeform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3175"/>
                      </a:xfrm>
                      <a:custGeom>
                        <a:avLst/>
                        <a:gdLst>
                          <a:gd name="T0" fmla="*/ 5 w 8"/>
                          <a:gd name="T1" fmla="*/ 0 h 2"/>
                          <a:gd name="T2" fmla="*/ 7 w 8"/>
                          <a:gd name="T3" fmla="*/ 0 h 2"/>
                          <a:gd name="T4" fmla="*/ 8 w 8"/>
                          <a:gd name="T5" fmla="*/ 0 h 2"/>
                          <a:gd name="T6" fmla="*/ 7 w 8"/>
                          <a:gd name="T7" fmla="*/ 2 h 2"/>
                          <a:gd name="T8" fmla="*/ 0 w 8"/>
                          <a:gd name="T9" fmla="*/ 2 h 2"/>
                          <a:gd name="T10" fmla="*/ 5 w 8"/>
                          <a:gd name="T11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" h="2">
                            <a:moveTo>
                              <a:pt x="5" y="0"/>
                            </a:moveTo>
                            <a:lnTo>
                              <a:pt x="7" y="0"/>
                            </a:lnTo>
                            <a:lnTo>
                              <a:pt x="8" y="0"/>
                            </a:lnTo>
                            <a:lnTo>
                              <a:pt x="7" y="2"/>
                            </a:lnTo>
                            <a:lnTo>
                              <a:pt x="0" y="2"/>
                            </a:lnTo>
                            <a:lnTo>
                              <a:pt x="5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5617C48" id="Freeform 28" o:spid="_x0000_s1026" style="position:absolute;margin-left:539.25pt;margin-top:356.25pt;width:1pt;height:.25pt;z-index:-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" path="m5,l7,,8,,7,2,,2,5,xe" fillcolor="#8ed6ef [1300]" strokecolor="#8ed6ef [1300]" strokeweight="0">
              <v:path arrowok="t" o:connecttype="custom" o:connectlocs="7938,0;11113,0;12700,0;11113,3175;0,3175;7938,0" o:connectangles="0,0,0,0,0,0"/>
              <w10:wrap anchory="page"/>
              <w10:anchorlock/>
            </v:shape>
          </w:pict>
        </mc:Fallback>
      </mc:AlternateContent>
    </w: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29568" behindDoc="1" locked="1" layoutInCell="1" allowOverlap="1" wp14:anchorId="030A1012" wp14:editId="030A1013">
              <wp:simplePos x="0" y="0"/>
              <wp:positionH relativeFrom="column">
                <wp:posOffset>6810500</wp:posOffset>
              </wp:positionH>
              <wp:positionV relativeFrom="page">
                <wp:posOffset>4524375</wp:posOffset>
              </wp:positionV>
              <wp:extent cx="34925" cy="4445"/>
              <wp:effectExtent l="0" t="0" r="22225" b="14605"/>
              <wp:wrapNone/>
              <wp:docPr id="29" name="Freeform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445"/>
                      </a:xfrm>
                      <a:custGeom>
                        <a:avLst/>
                        <a:gdLst>
                          <a:gd name="T0" fmla="*/ 18 w 22"/>
                          <a:gd name="T1" fmla="*/ 0 h 3"/>
                          <a:gd name="T2" fmla="*/ 22 w 22"/>
                          <a:gd name="T3" fmla="*/ 0 h 3"/>
                          <a:gd name="T4" fmla="*/ 1 w 22"/>
                          <a:gd name="T5" fmla="*/ 3 h 3"/>
                          <a:gd name="T6" fmla="*/ 1 w 22"/>
                          <a:gd name="T7" fmla="*/ 3 h 3"/>
                          <a:gd name="T8" fmla="*/ 0 w 22"/>
                          <a:gd name="T9" fmla="*/ 3 h 3"/>
                          <a:gd name="T10" fmla="*/ 2 w 22"/>
                          <a:gd name="T11" fmla="*/ 3 h 3"/>
                          <a:gd name="T12" fmla="*/ 5 w 22"/>
                          <a:gd name="T13" fmla="*/ 3 h 3"/>
                          <a:gd name="T14" fmla="*/ 9 w 22"/>
                          <a:gd name="T15" fmla="*/ 2 h 3"/>
                          <a:gd name="T16" fmla="*/ 13 w 22"/>
                          <a:gd name="T17" fmla="*/ 2 h 3"/>
                          <a:gd name="T18" fmla="*/ 18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18" y="0"/>
                            </a:moveTo>
                            <a:lnTo>
                              <a:pt x="22" y="0"/>
                            </a:lnTo>
                            <a:lnTo>
                              <a:pt x="1" y="3"/>
                            </a:lnTo>
                            <a:lnTo>
                              <a:pt x="1" y="3"/>
                            </a:lnTo>
                            <a:lnTo>
                              <a:pt x="0" y="3"/>
                            </a:lnTo>
                            <a:lnTo>
                              <a:pt x="2" y="3"/>
                            </a:lnTo>
                            <a:lnTo>
                              <a:pt x="5" y="3"/>
                            </a:lnTo>
                            <a:lnTo>
                              <a:pt x="9" y="2"/>
                            </a:lnTo>
                            <a:lnTo>
                              <a:pt x="13" y="2"/>
                            </a:lnTo>
                            <a:lnTo>
                              <a:pt x="1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44C2D02" id="Freeform 29" o:spid="_x0000_s1026" style="position:absolute;margin-left:536.25pt;margin-top:356.25pt;width:2.75pt;height:.35pt;z-index:-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" path="m18,r4,l1,3r,l,3r2,l5,3,9,2r4,l18,xe" fillcolor="#8ed6ef [1300]" strokecolor="#8ed6ef [1300]" strokeweight="0">
              <v:path arrowok="t" o:connecttype="custom" o:connectlocs="28575,0;34925,0;1588,4445;1588,4445;0,4445;3175,4445;7938,4445;14288,2963;20638,2963;28575,0" o:connectangles="0,0,0,0,0,0,0,0,0,0"/>
              <w10:wrap anchory="page"/>
              <w10:anchorlock/>
            </v:shape>
          </w:pict>
        </mc:Fallback>
      </mc:AlternateContent>
    </w: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30592" behindDoc="1" locked="1" layoutInCell="1" allowOverlap="1" wp14:anchorId="030A1014" wp14:editId="030A1015">
              <wp:simplePos x="0" y="0"/>
              <wp:positionH relativeFrom="column">
                <wp:posOffset>6772400</wp:posOffset>
              </wp:positionH>
              <wp:positionV relativeFrom="page">
                <wp:posOffset>4533900</wp:posOffset>
              </wp:positionV>
              <wp:extent cx="20320" cy="0"/>
              <wp:effectExtent l="0" t="0" r="17780" b="19050"/>
              <wp:wrapNone/>
              <wp:docPr id="30" name="Freeform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0"/>
                      </a:xfrm>
                      <a:custGeom>
                        <a:avLst/>
                        <a:gdLst>
                          <a:gd name="T0" fmla="*/ 8 w 13"/>
                          <a:gd name="T1" fmla="*/ 13 w 13"/>
                          <a:gd name="T2" fmla="*/ 12 w 13"/>
                          <a:gd name="T3" fmla="*/ 11 w 13"/>
                          <a:gd name="T4" fmla="*/ 9 w 13"/>
                          <a:gd name="T5" fmla="*/ 7 w 13"/>
                          <a:gd name="T6" fmla="*/ 5 w 13"/>
                          <a:gd name="T7" fmla="*/ 3 w 13"/>
                          <a:gd name="T8" fmla="*/ 0 w 13"/>
                          <a:gd name="T9" fmla="*/ 2 w 13"/>
                          <a:gd name="T10" fmla="*/ 5 w 13"/>
                          <a:gd name="T11" fmla="*/ 8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8" y="0"/>
                            </a:moveTo>
                            <a:lnTo>
                              <a:pt x="13" y="0"/>
                            </a:lnTo>
                            <a:lnTo>
                              <a:pt x="12" y="0"/>
                            </a:ln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7" y="0"/>
                            </a:lnTo>
                            <a:lnTo>
                              <a:pt x="5" y="0"/>
                            </a:ln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lnTo>
                              <a:pt x="5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7B9D812" id="Freeform 30" o:spid="_x0000_s1026" style="position:absolute;margin-left:533.25pt;margin-top:357pt;width:1.6pt;height:0;z-index:-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" path="m8,r5,l12,,11,,9,,7,,5,,3,,,,2,,5,,8,xe" fillcolor="#8ed6ef [1300]" strokecolor="#8ed6ef [1300]" strokeweight="0">
              <v:path arrowok="t" o:connecttype="custom" o:connectlocs="12505,0;20320,0;18757,0;17194,0;14068,0;10942,0;7815,0;4689,0;0,0;3126,0;7815,0;12505,0" o:connectangles="0,0,0,0,0,0,0,0,0,0,0,0"/>
              <w10:wrap anchory="page"/>
              <w10:anchorlock/>
            </v:shape>
          </w:pict>
        </mc:Fallback>
      </mc:AlternateContent>
    </w: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31616" behindDoc="1" locked="1" layoutInCell="1" allowOverlap="1" wp14:anchorId="030A1016" wp14:editId="030A1017">
              <wp:simplePos x="0" y="0"/>
              <wp:positionH relativeFrom="column">
                <wp:posOffset>5686530</wp:posOffset>
              </wp:positionH>
              <wp:positionV relativeFrom="page">
                <wp:posOffset>4533900</wp:posOffset>
              </wp:positionV>
              <wp:extent cx="4445" cy="0"/>
              <wp:effectExtent l="0" t="0" r="0" b="0"/>
              <wp:wrapNone/>
              <wp:docPr id="31" name="Freeform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2 w 3"/>
                          <a:gd name="T1" fmla="*/ 3 w 3"/>
                          <a:gd name="T2" fmla="*/ 0 w 3"/>
                          <a:gd name="T3" fmla="*/ 2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2" y="0"/>
                            </a:move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86D7D78" id="Freeform 31" o:spid="_x0000_s1026" style="position:absolute;margin-left:447.75pt;margin-top:357pt;width:.35pt;height:0;z-index:-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" path="m2,l3,,,,2,xe" fillcolor="#8ed6ef [1300]" strokecolor="#8ed6ef [1300]" strokeweight="0">
              <v:path arrowok="t" o:connecttype="custom" o:connectlocs="2963,0;4445,0;0,0;2963,0" o:connectangles="0,0,0,0"/>
              <w10:wrap anchory="page"/>
              <w10:anchorlock/>
            </v:shape>
          </w:pict>
        </mc:Fallback>
      </mc:AlternateContent>
    </w: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32640" behindDoc="1" locked="1" layoutInCell="1" allowOverlap="1" wp14:anchorId="030A1018" wp14:editId="030A1019">
              <wp:simplePos x="0" y="0"/>
              <wp:positionH relativeFrom="column">
                <wp:posOffset>-38100</wp:posOffset>
              </wp:positionH>
              <wp:positionV relativeFrom="page">
                <wp:posOffset>4533900</wp:posOffset>
              </wp:positionV>
              <wp:extent cx="6805295" cy="15875"/>
              <wp:effectExtent l="0" t="0" r="14605" b="22225"/>
              <wp:wrapNone/>
              <wp:docPr id="32" name="Freeform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5875"/>
                      </a:xfrm>
                      <a:custGeom>
                        <a:avLst/>
                        <a:gdLst>
                          <a:gd name="T0" fmla="*/ 1297 w 4248"/>
                          <a:gd name="T1" fmla="*/ 9 h 10"/>
                          <a:gd name="T2" fmla="*/ 1557 w 4248"/>
                          <a:gd name="T3" fmla="*/ 2 h 10"/>
                          <a:gd name="T4" fmla="*/ 1773 w 4248"/>
                          <a:gd name="T5" fmla="*/ 8 h 10"/>
                          <a:gd name="T6" fmla="*/ 1515 w 4248"/>
                          <a:gd name="T7" fmla="*/ 8 h 10"/>
                          <a:gd name="T8" fmla="*/ 1289 w 4248"/>
                          <a:gd name="T9" fmla="*/ 8 h 10"/>
                          <a:gd name="T10" fmla="*/ 1242 w 4248"/>
                          <a:gd name="T11" fmla="*/ 8 h 10"/>
                          <a:gd name="T12" fmla="*/ 1517 w 4248"/>
                          <a:gd name="T13" fmla="*/ 2 h 10"/>
                          <a:gd name="T14" fmla="*/ 1233 w 4248"/>
                          <a:gd name="T15" fmla="*/ 8 h 10"/>
                          <a:gd name="T16" fmla="*/ 1160 w 4248"/>
                          <a:gd name="T17" fmla="*/ 10 h 10"/>
                          <a:gd name="T18" fmla="*/ 873 w 4248"/>
                          <a:gd name="T19" fmla="*/ 9 h 10"/>
                          <a:gd name="T20" fmla="*/ 806 w 4248"/>
                          <a:gd name="T21" fmla="*/ 9 h 10"/>
                          <a:gd name="T22" fmla="*/ 668 w 4248"/>
                          <a:gd name="T23" fmla="*/ 9 h 10"/>
                          <a:gd name="T24" fmla="*/ 899 w 4248"/>
                          <a:gd name="T25" fmla="*/ 2 h 10"/>
                          <a:gd name="T26" fmla="*/ 2225 w 4248"/>
                          <a:gd name="T27" fmla="*/ 6 h 10"/>
                          <a:gd name="T28" fmla="*/ 1910 w 4248"/>
                          <a:gd name="T29" fmla="*/ 8 h 10"/>
                          <a:gd name="T30" fmla="*/ 1862 w 4248"/>
                          <a:gd name="T31" fmla="*/ 8 h 10"/>
                          <a:gd name="T32" fmla="*/ 1852 w 4248"/>
                          <a:gd name="T33" fmla="*/ 6 h 10"/>
                          <a:gd name="T34" fmla="*/ 2380 w 4248"/>
                          <a:gd name="T35" fmla="*/ 2 h 10"/>
                          <a:gd name="T36" fmla="*/ 3685 w 4248"/>
                          <a:gd name="T37" fmla="*/ 2 h 10"/>
                          <a:gd name="T38" fmla="*/ 3474 w 4248"/>
                          <a:gd name="T39" fmla="*/ 5 h 10"/>
                          <a:gd name="T40" fmla="*/ 3281 w 4248"/>
                          <a:gd name="T41" fmla="*/ 6 h 10"/>
                          <a:gd name="T42" fmla="*/ 3210 w 4248"/>
                          <a:gd name="T43" fmla="*/ 5 h 10"/>
                          <a:gd name="T44" fmla="*/ 3082 w 4248"/>
                          <a:gd name="T45" fmla="*/ 6 h 10"/>
                          <a:gd name="T46" fmla="*/ 3504 w 4248"/>
                          <a:gd name="T47" fmla="*/ 2 h 10"/>
                          <a:gd name="T48" fmla="*/ 26 w 4248"/>
                          <a:gd name="T49" fmla="*/ 1 h 10"/>
                          <a:gd name="T50" fmla="*/ 26 w 4248"/>
                          <a:gd name="T51" fmla="*/ 2 h 10"/>
                          <a:gd name="T52" fmla="*/ 42 w 4248"/>
                          <a:gd name="T53" fmla="*/ 5 h 10"/>
                          <a:gd name="T54" fmla="*/ 64 w 4248"/>
                          <a:gd name="T55" fmla="*/ 5 h 10"/>
                          <a:gd name="T56" fmla="*/ 72 w 4248"/>
                          <a:gd name="T57" fmla="*/ 5 h 10"/>
                          <a:gd name="T58" fmla="*/ 90 w 4248"/>
                          <a:gd name="T59" fmla="*/ 5 h 10"/>
                          <a:gd name="T60" fmla="*/ 123 w 4248"/>
                          <a:gd name="T61" fmla="*/ 5 h 10"/>
                          <a:gd name="T62" fmla="*/ 179 w 4248"/>
                          <a:gd name="T63" fmla="*/ 4 h 10"/>
                          <a:gd name="T64" fmla="*/ 618 w 4248"/>
                          <a:gd name="T65" fmla="*/ 5 h 10"/>
                          <a:gd name="T66" fmla="*/ 512 w 4248"/>
                          <a:gd name="T67" fmla="*/ 9 h 10"/>
                          <a:gd name="T68" fmla="*/ 364 w 4248"/>
                          <a:gd name="T69" fmla="*/ 9 h 10"/>
                          <a:gd name="T70" fmla="*/ 319 w 4248"/>
                          <a:gd name="T71" fmla="*/ 9 h 10"/>
                          <a:gd name="T72" fmla="*/ 281 w 4248"/>
                          <a:gd name="T73" fmla="*/ 9 h 10"/>
                          <a:gd name="T74" fmla="*/ 242 w 4248"/>
                          <a:gd name="T75" fmla="*/ 8 h 10"/>
                          <a:gd name="T76" fmla="*/ 151 w 4248"/>
                          <a:gd name="T77" fmla="*/ 8 h 10"/>
                          <a:gd name="T78" fmla="*/ 81 w 4248"/>
                          <a:gd name="T79" fmla="*/ 9 h 10"/>
                          <a:gd name="T80" fmla="*/ 48 w 4248"/>
                          <a:gd name="T81" fmla="*/ 9 h 10"/>
                          <a:gd name="T82" fmla="*/ 14 w 4248"/>
                          <a:gd name="T83" fmla="*/ 6 h 10"/>
                          <a:gd name="T84" fmla="*/ 0 w 4248"/>
                          <a:gd name="T85" fmla="*/ 5 h 10"/>
                          <a:gd name="T86" fmla="*/ 7 w 4248"/>
                          <a:gd name="T87" fmla="*/ 1 h 10"/>
                          <a:gd name="T88" fmla="*/ 3076 w 4248"/>
                          <a:gd name="T89" fmla="*/ 1 h 10"/>
                          <a:gd name="T90" fmla="*/ 3045 w 4248"/>
                          <a:gd name="T91" fmla="*/ 4 h 10"/>
                          <a:gd name="T92" fmla="*/ 2888 w 4248"/>
                          <a:gd name="T93" fmla="*/ 5 h 10"/>
                          <a:gd name="T94" fmla="*/ 2862 w 4248"/>
                          <a:gd name="T95" fmla="*/ 5 h 10"/>
                          <a:gd name="T96" fmla="*/ 2752 w 4248"/>
                          <a:gd name="T97" fmla="*/ 5 h 10"/>
                          <a:gd name="T98" fmla="*/ 2567 w 4248"/>
                          <a:gd name="T99" fmla="*/ 5 h 10"/>
                          <a:gd name="T100" fmla="*/ 2559 w 4248"/>
                          <a:gd name="T101" fmla="*/ 1 h 10"/>
                          <a:gd name="T102" fmla="*/ 2650 w 4248"/>
                          <a:gd name="T103" fmla="*/ 2 h 10"/>
                          <a:gd name="T104" fmla="*/ 4092 w 4248"/>
                          <a:gd name="T105" fmla="*/ 1 h 10"/>
                          <a:gd name="T106" fmla="*/ 4176 w 4248"/>
                          <a:gd name="T107" fmla="*/ 0 h 10"/>
                          <a:gd name="T108" fmla="*/ 4186 w 4248"/>
                          <a:gd name="T109" fmla="*/ 0 h 10"/>
                          <a:gd name="T110" fmla="*/ 4228 w 4248"/>
                          <a:gd name="T111" fmla="*/ 0 h 10"/>
                          <a:gd name="T112" fmla="*/ 4248 w 4248"/>
                          <a:gd name="T113" fmla="*/ 1 h 10"/>
                          <a:gd name="T114" fmla="*/ 3946 w 4248"/>
                          <a:gd name="T115" fmla="*/ 2 h 10"/>
                          <a:gd name="T116" fmla="*/ 3823 w 4248"/>
                          <a:gd name="T117" fmla="*/ 4 h 10"/>
                          <a:gd name="T118" fmla="*/ 3769 w 4248"/>
                          <a:gd name="T119" fmla="*/ 4 h 10"/>
                          <a:gd name="T120" fmla="*/ 3696 w 4248"/>
                          <a:gd name="T121" fmla="*/ 4 h 10"/>
                          <a:gd name="T122" fmla="*/ 4036 w 4248"/>
                          <a:gd name="T123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1160" y="10"/>
                            </a:moveTo>
                            <a:lnTo>
                              <a:pt x="1160" y="10"/>
                            </a:lnTo>
                            <a:lnTo>
                              <a:pt x="1159" y="10"/>
                            </a:lnTo>
                            <a:lnTo>
                              <a:pt x="1160" y="10"/>
                            </a:lnTo>
                            <a:close/>
                            <a:moveTo>
                              <a:pt x="1296" y="9"/>
                            </a:moveTo>
                            <a:lnTo>
                              <a:pt x="1299" y="9"/>
                            </a:lnTo>
                            <a:lnTo>
                              <a:pt x="1297" y="9"/>
                            </a:lnTo>
                            <a:lnTo>
                              <a:pt x="1296" y="9"/>
                            </a:lnTo>
                            <a:close/>
                            <a:moveTo>
                              <a:pt x="1852" y="4"/>
                            </a:moveTo>
                            <a:lnTo>
                              <a:pt x="1852" y="4"/>
                            </a:lnTo>
                            <a:lnTo>
                              <a:pt x="1852" y="4"/>
                            </a:lnTo>
                            <a:lnTo>
                              <a:pt x="1852" y="4"/>
                            </a:lnTo>
                            <a:close/>
                            <a:moveTo>
                              <a:pt x="1517" y="2"/>
                            </a:moveTo>
                            <a:lnTo>
                              <a:pt x="1557" y="2"/>
                            </a:lnTo>
                            <a:lnTo>
                              <a:pt x="1597" y="2"/>
                            </a:lnTo>
                            <a:lnTo>
                              <a:pt x="1699" y="4"/>
                            </a:lnTo>
                            <a:lnTo>
                              <a:pt x="1801" y="4"/>
                            </a:lnTo>
                            <a:lnTo>
                              <a:pt x="1847" y="4"/>
                            </a:lnTo>
                            <a:lnTo>
                              <a:pt x="1847" y="6"/>
                            </a:lnTo>
                            <a:lnTo>
                              <a:pt x="1810" y="8"/>
                            </a:lnTo>
                            <a:lnTo>
                              <a:pt x="1773" y="8"/>
                            </a:lnTo>
                            <a:lnTo>
                              <a:pt x="1748" y="8"/>
                            </a:lnTo>
                            <a:lnTo>
                              <a:pt x="1749" y="8"/>
                            </a:lnTo>
                            <a:lnTo>
                              <a:pt x="1750" y="6"/>
                            </a:lnTo>
                            <a:lnTo>
                              <a:pt x="1721" y="8"/>
                            </a:lnTo>
                            <a:lnTo>
                              <a:pt x="1727" y="8"/>
                            </a:lnTo>
                            <a:lnTo>
                              <a:pt x="1698" y="8"/>
                            </a:lnTo>
                            <a:lnTo>
                              <a:pt x="1515" y="8"/>
                            </a:lnTo>
                            <a:lnTo>
                              <a:pt x="1333" y="9"/>
                            </a:lnTo>
                            <a:lnTo>
                              <a:pt x="1299" y="9"/>
                            </a:lnTo>
                            <a:lnTo>
                              <a:pt x="1301" y="9"/>
                            </a:lnTo>
                            <a:lnTo>
                              <a:pt x="1301" y="8"/>
                            </a:lnTo>
                            <a:lnTo>
                              <a:pt x="1303" y="8"/>
                            </a:lnTo>
                            <a:lnTo>
                              <a:pt x="1291" y="9"/>
                            </a:lnTo>
                            <a:lnTo>
                              <a:pt x="1289" y="8"/>
                            </a:lnTo>
                            <a:lnTo>
                              <a:pt x="1276" y="9"/>
                            </a:lnTo>
                            <a:lnTo>
                              <a:pt x="1262" y="8"/>
                            </a:lnTo>
                            <a:lnTo>
                              <a:pt x="1248" y="8"/>
                            </a:lnTo>
                            <a:lnTo>
                              <a:pt x="1240" y="8"/>
                            </a:lnTo>
                            <a:lnTo>
                              <a:pt x="1241" y="8"/>
                            </a:lnTo>
                            <a:lnTo>
                              <a:pt x="1242" y="8"/>
                            </a:lnTo>
                            <a:lnTo>
                              <a:pt x="1242" y="8"/>
                            </a:lnTo>
                            <a:lnTo>
                              <a:pt x="1238" y="8"/>
                            </a:lnTo>
                            <a:lnTo>
                              <a:pt x="1237" y="8"/>
                            </a:lnTo>
                            <a:lnTo>
                              <a:pt x="1237" y="4"/>
                            </a:lnTo>
                            <a:lnTo>
                              <a:pt x="1244" y="4"/>
                            </a:lnTo>
                            <a:lnTo>
                              <a:pt x="1295" y="5"/>
                            </a:lnTo>
                            <a:lnTo>
                              <a:pt x="1407" y="4"/>
                            </a:lnTo>
                            <a:lnTo>
                              <a:pt x="1517" y="2"/>
                            </a:lnTo>
                            <a:close/>
                            <a:moveTo>
                              <a:pt x="899" y="2"/>
                            </a:moveTo>
                            <a:lnTo>
                              <a:pt x="1037" y="5"/>
                            </a:lnTo>
                            <a:lnTo>
                              <a:pt x="1076" y="5"/>
                            </a:lnTo>
                            <a:lnTo>
                              <a:pt x="1140" y="5"/>
                            </a:lnTo>
                            <a:lnTo>
                              <a:pt x="1204" y="4"/>
                            </a:lnTo>
                            <a:lnTo>
                              <a:pt x="1232" y="4"/>
                            </a:lnTo>
                            <a:lnTo>
                              <a:pt x="1233" y="8"/>
                            </a:lnTo>
                            <a:lnTo>
                              <a:pt x="1219" y="6"/>
                            </a:lnTo>
                            <a:lnTo>
                              <a:pt x="1198" y="6"/>
                            </a:lnTo>
                            <a:lnTo>
                              <a:pt x="1195" y="6"/>
                            </a:lnTo>
                            <a:lnTo>
                              <a:pt x="1197" y="6"/>
                            </a:lnTo>
                            <a:lnTo>
                              <a:pt x="1195" y="6"/>
                            </a:lnTo>
                            <a:lnTo>
                              <a:pt x="1177" y="8"/>
                            </a:lnTo>
                            <a:lnTo>
                              <a:pt x="1160" y="10"/>
                            </a:lnTo>
                            <a:lnTo>
                              <a:pt x="1081" y="8"/>
                            </a:lnTo>
                            <a:lnTo>
                              <a:pt x="1000" y="8"/>
                            </a:lnTo>
                            <a:lnTo>
                              <a:pt x="939" y="8"/>
                            </a:lnTo>
                            <a:lnTo>
                              <a:pt x="881" y="9"/>
                            </a:lnTo>
                            <a:lnTo>
                              <a:pt x="880" y="9"/>
                            </a:lnTo>
                            <a:lnTo>
                              <a:pt x="877" y="9"/>
                            </a:lnTo>
                            <a:lnTo>
                              <a:pt x="873" y="9"/>
                            </a:lnTo>
                            <a:lnTo>
                              <a:pt x="868" y="9"/>
                            </a:lnTo>
                            <a:lnTo>
                              <a:pt x="863" y="9"/>
                            </a:lnTo>
                            <a:lnTo>
                              <a:pt x="860" y="9"/>
                            </a:lnTo>
                            <a:lnTo>
                              <a:pt x="857" y="9"/>
                            </a:lnTo>
                            <a:lnTo>
                              <a:pt x="855" y="9"/>
                            </a:lnTo>
                            <a:lnTo>
                              <a:pt x="831" y="9"/>
                            </a:lnTo>
                            <a:lnTo>
                              <a:pt x="806" y="9"/>
                            </a:lnTo>
                            <a:lnTo>
                              <a:pt x="783" y="9"/>
                            </a:lnTo>
                            <a:lnTo>
                              <a:pt x="766" y="10"/>
                            </a:lnTo>
                            <a:lnTo>
                              <a:pt x="746" y="9"/>
                            </a:lnTo>
                            <a:lnTo>
                              <a:pt x="730" y="8"/>
                            </a:lnTo>
                            <a:lnTo>
                              <a:pt x="713" y="9"/>
                            </a:lnTo>
                            <a:lnTo>
                              <a:pt x="691" y="9"/>
                            </a:lnTo>
                            <a:lnTo>
                              <a:pt x="668" y="9"/>
                            </a:lnTo>
                            <a:lnTo>
                              <a:pt x="644" y="9"/>
                            </a:lnTo>
                            <a:lnTo>
                              <a:pt x="647" y="9"/>
                            </a:lnTo>
                            <a:lnTo>
                              <a:pt x="623" y="9"/>
                            </a:lnTo>
                            <a:lnTo>
                              <a:pt x="623" y="5"/>
                            </a:lnTo>
                            <a:lnTo>
                              <a:pt x="672" y="5"/>
                            </a:lnTo>
                            <a:lnTo>
                              <a:pt x="785" y="4"/>
                            </a:lnTo>
                            <a:lnTo>
                              <a:pt x="899" y="2"/>
                            </a:lnTo>
                            <a:close/>
                            <a:moveTo>
                              <a:pt x="2462" y="2"/>
                            </a:moveTo>
                            <a:lnTo>
                              <a:pt x="2462" y="5"/>
                            </a:lnTo>
                            <a:lnTo>
                              <a:pt x="2398" y="5"/>
                            </a:lnTo>
                            <a:lnTo>
                              <a:pt x="2316" y="5"/>
                            </a:lnTo>
                            <a:lnTo>
                              <a:pt x="2317" y="5"/>
                            </a:lnTo>
                            <a:lnTo>
                              <a:pt x="2235" y="6"/>
                            </a:lnTo>
                            <a:lnTo>
                              <a:pt x="2225" y="6"/>
                            </a:lnTo>
                            <a:lnTo>
                              <a:pt x="2218" y="6"/>
                            </a:lnTo>
                            <a:lnTo>
                              <a:pt x="2172" y="6"/>
                            </a:lnTo>
                            <a:lnTo>
                              <a:pt x="2126" y="8"/>
                            </a:lnTo>
                            <a:lnTo>
                              <a:pt x="2033" y="8"/>
                            </a:lnTo>
                            <a:lnTo>
                              <a:pt x="1909" y="8"/>
                            </a:lnTo>
                            <a:lnTo>
                              <a:pt x="1910" y="8"/>
                            </a:lnTo>
                            <a:lnTo>
                              <a:pt x="1910" y="8"/>
                            </a:lnTo>
                            <a:lnTo>
                              <a:pt x="1909" y="6"/>
                            </a:lnTo>
                            <a:lnTo>
                              <a:pt x="1902" y="8"/>
                            </a:lnTo>
                            <a:lnTo>
                              <a:pt x="1894" y="8"/>
                            </a:lnTo>
                            <a:lnTo>
                              <a:pt x="1882" y="8"/>
                            </a:lnTo>
                            <a:lnTo>
                              <a:pt x="1876" y="8"/>
                            </a:lnTo>
                            <a:lnTo>
                              <a:pt x="1868" y="8"/>
                            </a:lnTo>
                            <a:lnTo>
                              <a:pt x="1862" y="8"/>
                            </a:lnTo>
                            <a:lnTo>
                              <a:pt x="1855" y="8"/>
                            </a:lnTo>
                            <a:lnTo>
                              <a:pt x="1852" y="8"/>
                            </a:lnTo>
                            <a:lnTo>
                              <a:pt x="1852" y="8"/>
                            </a:lnTo>
                            <a:lnTo>
                              <a:pt x="1854" y="8"/>
                            </a:lnTo>
                            <a:lnTo>
                              <a:pt x="1855" y="8"/>
                            </a:lnTo>
                            <a:lnTo>
                              <a:pt x="1855" y="6"/>
                            </a:lnTo>
                            <a:lnTo>
                              <a:pt x="1852" y="6"/>
                            </a:lnTo>
                            <a:lnTo>
                              <a:pt x="1852" y="4"/>
                            </a:lnTo>
                            <a:lnTo>
                              <a:pt x="1992" y="4"/>
                            </a:lnTo>
                            <a:lnTo>
                              <a:pt x="2134" y="4"/>
                            </a:lnTo>
                            <a:lnTo>
                              <a:pt x="2225" y="4"/>
                            </a:lnTo>
                            <a:lnTo>
                              <a:pt x="2286" y="2"/>
                            </a:lnTo>
                            <a:lnTo>
                              <a:pt x="2347" y="2"/>
                            </a:lnTo>
                            <a:lnTo>
                              <a:pt x="2380" y="2"/>
                            </a:lnTo>
                            <a:lnTo>
                              <a:pt x="2413" y="2"/>
                            </a:lnTo>
                            <a:lnTo>
                              <a:pt x="2462" y="2"/>
                            </a:lnTo>
                            <a:close/>
                            <a:moveTo>
                              <a:pt x="3571" y="1"/>
                            </a:moveTo>
                            <a:lnTo>
                              <a:pt x="3571" y="1"/>
                            </a:lnTo>
                            <a:lnTo>
                              <a:pt x="3592" y="1"/>
                            </a:lnTo>
                            <a:lnTo>
                              <a:pt x="3639" y="2"/>
                            </a:lnTo>
                            <a:lnTo>
                              <a:pt x="3685" y="2"/>
                            </a:lnTo>
                            <a:lnTo>
                              <a:pt x="3692" y="2"/>
                            </a:lnTo>
                            <a:lnTo>
                              <a:pt x="3692" y="4"/>
                            </a:lnTo>
                            <a:lnTo>
                              <a:pt x="3607" y="5"/>
                            </a:lnTo>
                            <a:lnTo>
                              <a:pt x="3520" y="5"/>
                            </a:lnTo>
                            <a:lnTo>
                              <a:pt x="3493" y="5"/>
                            </a:lnTo>
                            <a:lnTo>
                              <a:pt x="3495" y="5"/>
                            </a:lnTo>
                            <a:lnTo>
                              <a:pt x="3474" y="5"/>
                            </a:lnTo>
                            <a:lnTo>
                              <a:pt x="3449" y="5"/>
                            </a:lnTo>
                            <a:lnTo>
                              <a:pt x="3426" y="5"/>
                            </a:lnTo>
                            <a:lnTo>
                              <a:pt x="3388" y="6"/>
                            </a:lnTo>
                            <a:lnTo>
                              <a:pt x="3389" y="5"/>
                            </a:lnTo>
                            <a:lnTo>
                              <a:pt x="3338" y="5"/>
                            </a:lnTo>
                            <a:lnTo>
                              <a:pt x="3286" y="6"/>
                            </a:lnTo>
                            <a:lnTo>
                              <a:pt x="3281" y="6"/>
                            </a:lnTo>
                            <a:lnTo>
                              <a:pt x="3281" y="5"/>
                            </a:lnTo>
                            <a:lnTo>
                              <a:pt x="3266" y="5"/>
                            </a:lnTo>
                            <a:lnTo>
                              <a:pt x="3267" y="5"/>
                            </a:lnTo>
                            <a:lnTo>
                              <a:pt x="3258" y="5"/>
                            </a:lnTo>
                            <a:lnTo>
                              <a:pt x="3247" y="5"/>
                            </a:lnTo>
                            <a:lnTo>
                              <a:pt x="3228" y="5"/>
                            </a:lnTo>
                            <a:lnTo>
                              <a:pt x="3210" y="5"/>
                            </a:lnTo>
                            <a:lnTo>
                              <a:pt x="3192" y="5"/>
                            </a:lnTo>
                            <a:lnTo>
                              <a:pt x="3177" y="6"/>
                            </a:lnTo>
                            <a:lnTo>
                              <a:pt x="3182" y="5"/>
                            </a:lnTo>
                            <a:lnTo>
                              <a:pt x="3180" y="5"/>
                            </a:lnTo>
                            <a:lnTo>
                              <a:pt x="3134" y="5"/>
                            </a:lnTo>
                            <a:lnTo>
                              <a:pt x="3088" y="6"/>
                            </a:lnTo>
                            <a:lnTo>
                              <a:pt x="3082" y="6"/>
                            </a:lnTo>
                            <a:lnTo>
                              <a:pt x="3082" y="1"/>
                            </a:lnTo>
                            <a:lnTo>
                              <a:pt x="3084" y="1"/>
                            </a:lnTo>
                            <a:lnTo>
                              <a:pt x="3203" y="1"/>
                            </a:lnTo>
                            <a:lnTo>
                              <a:pt x="3244" y="1"/>
                            </a:lnTo>
                            <a:lnTo>
                              <a:pt x="3285" y="1"/>
                            </a:lnTo>
                            <a:lnTo>
                              <a:pt x="3485" y="2"/>
                            </a:lnTo>
                            <a:lnTo>
                              <a:pt x="3504" y="2"/>
                            </a:lnTo>
                            <a:lnTo>
                              <a:pt x="3523" y="2"/>
                            </a:lnTo>
                            <a:lnTo>
                              <a:pt x="3549" y="2"/>
                            </a:lnTo>
                            <a:lnTo>
                              <a:pt x="3571" y="1"/>
                            </a:lnTo>
                            <a:close/>
                            <a:moveTo>
                              <a:pt x="22" y="1"/>
                            </a:moveTo>
                            <a:lnTo>
                              <a:pt x="26" y="1"/>
                            </a:lnTo>
                            <a:lnTo>
                              <a:pt x="30" y="1"/>
                            </a:lnTo>
                            <a:lnTo>
                              <a:pt x="26" y="1"/>
                            </a:lnTo>
                            <a:lnTo>
                              <a:pt x="24" y="1"/>
                            </a:lnTo>
                            <a:lnTo>
                              <a:pt x="22" y="2"/>
                            </a:lnTo>
                            <a:lnTo>
                              <a:pt x="22" y="2"/>
                            </a:lnTo>
                            <a:lnTo>
                              <a:pt x="24" y="2"/>
                            </a:lnTo>
                            <a:lnTo>
                              <a:pt x="25" y="2"/>
                            </a:lnTo>
                            <a:lnTo>
                              <a:pt x="26" y="2"/>
                            </a:lnTo>
                            <a:lnTo>
                              <a:pt x="26" y="2"/>
                            </a:lnTo>
                            <a:lnTo>
                              <a:pt x="26" y="2"/>
                            </a:lnTo>
                            <a:lnTo>
                              <a:pt x="25" y="2"/>
                            </a:lnTo>
                            <a:lnTo>
                              <a:pt x="26" y="4"/>
                            </a:lnTo>
                            <a:lnTo>
                              <a:pt x="27" y="4"/>
                            </a:lnTo>
                            <a:lnTo>
                              <a:pt x="31" y="5"/>
                            </a:lnTo>
                            <a:lnTo>
                              <a:pt x="35" y="5"/>
                            </a:lnTo>
                            <a:lnTo>
                              <a:pt x="42" y="5"/>
                            </a:lnTo>
                            <a:lnTo>
                              <a:pt x="48" y="5"/>
                            </a:lnTo>
                            <a:lnTo>
                              <a:pt x="51" y="5"/>
                            </a:lnTo>
                            <a:lnTo>
                              <a:pt x="55" y="5"/>
                            </a:lnTo>
                            <a:lnTo>
                              <a:pt x="58" y="5"/>
                            </a:lnTo>
                            <a:lnTo>
                              <a:pt x="58" y="5"/>
                            </a:lnTo>
                            <a:lnTo>
                              <a:pt x="62" y="6"/>
                            </a:lnTo>
                            <a:lnTo>
                              <a:pt x="64" y="5"/>
                            </a:lnTo>
                            <a:lnTo>
                              <a:pt x="64" y="5"/>
                            </a:lnTo>
                            <a:lnTo>
                              <a:pt x="65" y="5"/>
                            </a:lnTo>
                            <a:lnTo>
                              <a:pt x="68" y="5"/>
                            </a:lnTo>
                            <a:lnTo>
                              <a:pt x="71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3" y="6"/>
                            </a:lnTo>
                            <a:lnTo>
                              <a:pt x="73" y="6"/>
                            </a:lnTo>
                            <a:lnTo>
                              <a:pt x="76" y="6"/>
                            </a:lnTo>
                            <a:lnTo>
                              <a:pt x="80" y="6"/>
                            </a:lnTo>
                            <a:lnTo>
                              <a:pt x="81" y="5"/>
                            </a:lnTo>
                            <a:lnTo>
                              <a:pt x="85" y="5"/>
                            </a:lnTo>
                            <a:lnTo>
                              <a:pt x="90" y="5"/>
                            </a:lnTo>
                            <a:lnTo>
                              <a:pt x="96" y="4"/>
                            </a:lnTo>
                            <a:lnTo>
                              <a:pt x="102" y="4"/>
                            </a:lnTo>
                            <a:lnTo>
                              <a:pt x="109" y="4"/>
                            </a:lnTo>
                            <a:lnTo>
                              <a:pt x="114" y="4"/>
                            </a:lnTo>
                            <a:lnTo>
                              <a:pt x="111" y="4"/>
                            </a:lnTo>
                            <a:lnTo>
                              <a:pt x="117" y="4"/>
                            </a:lnTo>
                            <a:lnTo>
                              <a:pt x="123" y="5"/>
                            </a:lnTo>
                            <a:lnTo>
                              <a:pt x="131" y="4"/>
                            </a:lnTo>
                            <a:lnTo>
                              <a:pt x="140" y="4"/>
                            </a:lnTo>
                            <a:lnTo>
                              <a:pt x="149" y="4"/>
                            </a:lnTo>
                            <a:lnTo>
                              <a:pt x="158" y="4"/>
                            </a:lnTo>
                            <a:lnTo>
                              <a:pt x="170" y="4"/>
                            </a:lnTo>
                            <a:lnTo>
                              <a:pt x="169" y="4"/>
                            </a:lnTo>
                            <a:lnTo>
                              <a:pt x="179" y="4"/>
                            </a:lnTo>
                            <a:lnTo>
                              <a:pt x="243" y="4"/>
                            </a:lnTo>
                            <a:lnTo>
                              <a:pt x="306" y="5"/>
                            </a:lnTo>
                            <a:lnTo>
                              <a:pt x="336" y="5"/>
                            </a:lnTo>
                            <a:lnTo>
                              <a:pt x="436" y="6"/>
                            </a:lnTo>
                            <a:lnTo>
                              <a:pt x="524" y="5"/>
                            </a:lnTo>
                            <a:lnTo>
                              <a:pt x="613" y="5"/>
                            </a:lnTo>
                            <a:lnTo>
                              <a:pt x="618" y="5"/>
                            </a:lnTo>
                            <a:lnTo>
                              <a:pt x="618" y="9"/>
                            </a:lnTo>
                            <a:lnTo>
                              <a:pt x="593" y="9"/>
                            </a:lnTo>
                            <a:lnTo>
                              <a:pt x="572" y="9"/>
                            </a:lnTo>
                            <a:lnTo>
                              <a:pt x="558" y="9"/>
                            </a:lnTo>
                            <a:lnTo>
                              <a:pt x="541" y="9"/>
                            </a:lnTo>
                            <a:lnTo>
                              <a:pt x="526" y="9"/>
                            </a:lnTo>
                            <a:lnTo>
                              <a:pt x="512" y="9"/>
                            </a:lnTo>
                            <a:lnTo>
                              <a:pt x="486" y="10"/>
                            </a:lnTo>
                            <a:lnTo>
                              <a:pt x="378" y="9"/>
                            </a:lnTo>
                            <a:lnTo>
                              <a:pt x="378" y="9"/>
                            </a:lnTo>
                            <a:lnTo>
                              <a:pt x="377" y="9"/>
                            </a:lnTo>
                            <a:lnTo>
                              <a:pt x="376" y="8"/>
                            </a:lnTo>
                            <a:lnTo>
                              <a:pt x="370" y="9"/>
                            </a:lnTo>
                            <a:lnTo>
                              <a:pt x="364" y="9"/>
                            </a:lnTo>
                            <a:lnTo>
                              <a:pt x="356" y="9"/>
                            </a:lnTo>
                            <a:lnTo>
                              <a:pt x="347" y="9"/>
                            </a:lnTo>
                            <a:lnTo>
                              <a:pt x="338" y="9"/>
                            </a:lnTo>
                            <a:lnTo>
                              <a:pt x="333" y="9"/>
                            </a:lnTo>
                            <a:lnTo>
                              <a:pt x="329" y="9"/>
                            </a:lnTo>
                            <a:lnTo>
                              <a:pt x="327" y="10"/>
                            </a:lnTo>
                            <a:lnTo>
                              <a:pt x="319" y="9"/>
                            </a:lnTo>
                            <a:lnTo>
                              <a:pt x="314" y="9"/>
                            </a:lnTo>
                            <a:lnTo>
                              <a:pt x="309" y="9"/>
                            </a:lnTo>
                            <a:lnTo>
                              <a:pt x="304" y="9"/>
                            </a:lnTo>
                            <a:lnTo>
                              <a:pt x="298" y="9"/>
                            </a:lnTo>
                            <a:lnTo>
                              <a:pt x="293" y="10"/>
                            </a:lnTo>
                            <a:lnTo>
                              <a:pt x="288" y="9"/>
                            </a:lnTo>
                            <a:lnTo>
                              <a:pt x="281" y="9"/>
                            </a:lnTo>
                            <a:lnTo>
                              <a:pt x="281" y="9"/>
                            </a:lnTo>
                            <a:lnTo>
                              <a:pt x="283" y="9"/>
                            </a:lnTo>
                            <a:lnTo>
                              <a:pt x="284" y="9"/>
                            </a:lnTo>
                            <a:lnTo>
                              <a:pt x="281" y="9"/>
                            </a:lnTo>
                            <a:lnTo>
                              <a:pt x="270" y="9"/>
                            </a:lnTo>
                            <a:lnTo>
                              <a:pt x="255" y="8"/>
                            </a:lnTo>
                            <a:lnTo>
                              <a:pt x="242" y="8"/>
                            </a:lnTo>
                            <a:lnTo>
                              <a:pt x="233" y="6"/>
                            </a:lnTo>
                            <a:lnTo>
                              <a:pt x="234" y="8"/>
                            </a:lnTo>
                            <a:lnTo>
                              <a:pt x="230" y="8"/>
                            </a:lnTo>
                            <a:lnTo>
                              <a:pt x="224" y="8"/>
                            </a:lnTo>
                            <a:lnTo>
                              <a:pt x="216" y="8"/>
                            </a:lnTo>
                            <a:lnTo>
                              <a:pt x="211" y="8"/>
                            </a:lnTo>
                            <a:lnTo>
                              <a:pt x="151" y="8"/>
                            </a:lnTo>
                            <a:lnTo>
                              <a:pt x="93" y="9"/>
                            </a:lnTo>
                            <a:lnTo>
                              <a:pt x="94" y="8"/>
                            </a:lnTo>
                            <a:lnTo>
                              <a:pt x="94" y="8"/>
                            </a:lnTo>
                            <a:lnTo>
                              <a:pt x="92" y="8"/>
                            </a:lnTo>
                            <a:lnTo>
                              <a:pt x="88" y="9"/>
                            </a:lnTo>
                            <a:lnTo>
                              <a:pt x="85" y="9"/>
                            </a:lnTo>
                            <a:lnTo>
                              <a:pt x="81" y="9"/>
                            </a:lnTo>
                            <a:lnTo>
                              <a:pt x="79" y="9"/>
                            </a:lnTo>
                            <a:lnTo>
                              <a:pt x="76" y="8"/>
                            </a:lnTo>
                            <a:lnTo>
                              <a:pt x="71" y="8"/>
                            </a:lnTo>
                            <a:lnTo>
                              <a:pt x="67" y="8"/>
                            </a:lnTo>
                            <a:lnTo>
                              <a:pt x="60" y="8"/>
                            </a:lnTo>
                            <a:lnTo>
                              <a:pt x="54" y="8"/>
                            </a:lnTo>
                            <a:lnTo>
                              <a:pt x="48" y="9"/>
                            </a:lnTo>
                            <a:lnTo>
                              <a:pt x="48" y="9"/>
                            </a:lnTo>
                            <a:lnTo>
                              <a:pt x="41" y="8"/>
                            </a:lnTo>
                            <a:lnTo>
                              <a:pt x="34" y="8"/>
                            </a:lnTo>
                            <a:lnTo>
                              <a:pt x="26" y="6"/>
                            </a:lnTo>
                            <a:lnTo>
                              <a:pt x="16" y="6"/>
                            </a:lnTo>
                            <a:lnTo>
                              <a:pt x="14" y="6"/>
                            </a:lnTo>
                            <a:lnTo>
                              <a:pt x="14" y="6"/>
                            </a:lnTo>
                            <a:lnTo>
                              <a:pt x="13" y="6"/>
                            </a:lnTo>
                            <a:lnTo>
                              <a:pt x="12" y="5"/>
                            </a:lnTo>
                            <a:lnTo>
                              <a:pt x="10" y="5"/>
                            </a:lnTo>
                            <a:lnTo>
                              <a:pt x="8" y="6"/>
                            </a:lnTo>
                            <a:lnTo>
                              <a:pt x="7" y="6"/>
                            </a:lnTo>
                            <a:lnTo>
                              <a:pt x="3" y="5"/>
                            </a:lnTo>
                            <a:lnTo>
                              <a:pt x="0" y="5"/>
                            </a:lnTo>
                            <a:lnTo>
                              <a:pt x="0" y="5"/>
                            </a:lnTo>
                            <a:lnTo>
                              <a:pt x="0" y="4"/>
                            </a:lnTo>
                            <a:lnTo>
                              <a:pt x="1" y="4"/>
                            </a:lnTo>
                            <a:lnTo>
                              <a:pt x="4" y="2"/>
                            </a:lnTo>
                            <a:lnTo>
                              <a:pt x="4" y="2"/>
                            </a:lnTo>
                            <a:lnTo>
                              <a:pt x="5" y="2"/>
                            </a:lnTo>
                            <a:lnTo>
                              <a:pt x="7" y="1"/>
                            </a:lnTo>
                            <a:lnTo>
                              <a:pt x="9" y="1"/>
                            </a:lnTo>
                            <a:lnTo>
                              <a:pt x="12" y="1"/>
                            </a:lnTo>
                            <a:lnTo>
                              <a:pt x="17" y="1"/>
                            </a:lnTo>
                            <a:lnTo>
                              <a:pt x="22" y="1"/>
                            </a:lnTo>
                            <a:close/>
                            <a:moveTo>
                              <a:pt x="2843" y="0"/>
                            </a:moveTo>
                            <a:lnTo>
                              <a:pt x="2957" y="1"/>
                            </a:lnTo>
                            <a:lnTo>
                              <a:pt x="3076" y="1"/>
                            </a:lnTo>
                            <a:lnTo>
                              <a:pt x="3076" y="6"/>
                            </a:lnTo>
                            <a:lnTo>
                              <a:pt x="3048" y="5"/>
                            </a:lnTo>
                            <a:lnTo>
                              <a:pt x="3049" y="5"/>
                            </a:lnTo>
                            <a:lnTo>
                              <a:pt x="3050" y="5"/>
                            </a:lnTo>
                            <a:lnTo>
                              <a:pt x="3050" y="5"/>
                            </a:lnTo>
                            <a:lnTo>
                              <a:pt x="3051" y="5"/>
                            </a:lnTo>
                            <a:lnTo>
                              <a:pt x="3045" y="4"/>
                            </a:lnTo>
                            <a:lnTo>
                              <a:pt x="3038" y="4"/>
                            </a:lnTo>
                            <a:lnTo>
                              <a:pt x="3012" y="5"/>
                            </a:lnTo>
                            <a:lnTo>
                              <a:pt x="3015" y="4"/>
                            </a:lnTo>
                            <a:lnTo>
                              <a:pt x="2987" y="5"/>
                            </a:lnTo>
                            <a:lnTo>
                              <a:pt x="2952" y="4"/>
                            </a:lnTo>
                            <a:lnTo>
                              <a:pt x="2921" y="4"/>
                            </a:lnTo>
                            <a:lnTo>
                              <a:pt x="2888" y="5"/>
                            </a:lnTo>
                            <a:lnTo>
                              <a:pt x="2877" y="4"/>
                            </a:lnTo>
                            <a:lnTo>
                              <a:pt x="2877" y="5"/>
                            </a:lnTo>
                            <a:lnTo>
                              <a:pt x="2876" y="5"/>
                            </a:lnTo>
                            <a:lnTo>
                              <a:pt x="2873" y="5"/>
                            </a:lnTo>
                            <a:lnTo>
                              <a:pt x="2870" y="5"/>
                            </a:lnTo>
                            <a:lnTo>
                              <a:pt x="2866" y="5"/>
                            </a:lnTo>
                            <a:lnTo>
                              <a:pt x="2862" y="5"/>
                            </a:lnTo>
                            <a:lnTo>
                              <a:pt x="2859" y="5"/>
                            </a:lnTo>
                            <a:lnTo>
                              <a:pt x="2853" y="5"/>
                            </a:lnTo>
                            <a:lnTo>
                              <a:pt x="2847" y="5"/>
                            </a:lnTo>
                            <a:lnTo>
                              <a:pt x="2843" y="6"/>
                            </a:lnTo>
                            <a:lnTo>
                              <a:pt x="2847" y="5"/>
                            </a:lnTo>
                            <a:lnTo>
                              <a:pt x="2803" y="6"/>
                            </a:lnTo>
                            <a:lnTo>
                              <a:pt x="2752" y="5"/>
                            </a:lnTo>
                            <a:lnTo>
                              <a:pt x="2702" y="5"/>
                            </a:lnTo>
                            <a:lnTo>
                              <a:pt x="2661" y="5"/>
                            </a:lnTo>
                            <a:lnTo>
                              <a:pt x="2661" y="5"/>
                            </a:lnTo>
                            <a:lnTo>
                              <a:pt x="2634" y="5"/>
                            </a:lnTo>
                            <a:lnTo>
                              <a:pt x="2608" y="5"/>
                            </a:lnTo>
                            <a:lnTo>
                              <a:pt x="2583" y="5"/>
                            </a:lnTo>
                            <a:lnTo>
                              <a:pt x="2567" y="5"/>
                            </a:lnTo>
                            <a:lnTo>
                              <a:pt x="2545" y="5"/>
                            </a:lnTo>
                            <a:lnTo>
                              <a:pt x="2470" y="5"/>
                            </a:lnTo>
                            <a:lnTo>
                              <a:pt x="2468" y="5"/>
                            </a:lnTo>
                            <a:lnTo>
                              <a:pt x="2468" y="2"/>
                            </a:lnTo>
                            <a:lnTo>
                              <a:pt x="2530" y="1"/>
                            </a:lnTo>
                            <a:lnTo>
                              <a:pt x="2530" y="2"/>
                            </a:lnTo>
                            <a:lnTo>
                              <a:pt x="2559" y="1"/>
                            </a:lnTo>
                            <a:lnTo>
                              <a:pt x="2591" y="2"/>
                            </a:lnTo>
                            <a:lnTo>
                              <a:pt x="2623" y="2"/>
                            </a:lnTo>
                            <a:lnTo>
                              <a:pt x="2652" y="2"/>
                            </a:lnTo>
                            <a:lnTo>
                              <a:pt x="2651" y="2"/>
                            </a:lnTo>
                            <a:lnTo>
                              <a:pt x="2650" y="2"/>
                            </a:lnTo>
                            <a:lnTo>
                              <a:pt x="2650" y="2"/>
                            </a:lnTo>
                            <a:lnTo>
                              <a:pt x="2650" y="2"/>
                            </a:lnTo>
                            <a:lnTo>
                              <a:pt x="2748" y="1"/>
                            </a:lnTo>
                            <a:lnTo>
                              <a:pt x="2843" y="0"/>
                            </a:lnTo>
                            <a:close/>
                            <a:moveTo>
                              <a:pt x="4050" y="0"/>
                            </a:moveTo>
                            <a:lnTo>
                              <a:pt x="4061" y="0"/>
                            </a:lnTo>
                            <a:lnTo>
                              <a:pt x="4073" y="0"/>
                            </a:lnTo>
                            <a:lnTo>
                              <a:pt x="4084" y="0"/>
                            </a:lnTo>
                            <a:lnTo>
                              <a:pt x="4092" y="1"/>
                            </a:lnTo>
                            <a:lnTo>
                              <a:pt x="4133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76" y="0"/>
                            </a:lnTo>
                            <a:lnTo>
                              <a:pt x="4176" y="0"/>
                            </a:lnTo>
                            <a:lnTo>
                              <a:pt x="4175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80" y="1"/>
                            </a:lnTo>
                            <a:lnTo>
                              <a:pt x="4183" y="1"/>
                            </a:lnTo>
                            <a:lnTo>
                              <a:pt x="4185" y="1"/>
                            </a:lnTo>
                            <a:lnTo>
                              <a:pt x="4185" y="0"/>
                            </a:lnTo>
                            <a:lnTo>
                              <a:pt x="4186" y="0"/>
                            </a:lnTo>
                            <a:lnTo>
                              <a:pt x="4186" y="0"/>
                            </a:lnTo>
                            <a:lnTo>
                              <a:pt x="4188" y="0"/>
                            </a:lnTo>
                            <a:lnTo>
                              <a:pt x="4190" y="0"/>
                            </a:lnTo>
                            <a:lnTo>
                              <a:pt x="4194" y="0"/>
                            </a:lnTo>
                            <a:lnTo>
                              <a:pt x="4192" y="0"/>
                            </a:lnTo>
                            <a:lnTo>
                              <a:pt x="4202" y="1"/>
                            </a:lnTo>
                            <a:lnTo>
                              <a:pt x="4221" y="0"/>
                            </a:lnTo>
                            <a:lnTo>
                              <a:pt x="4228" y="0"/>
                            </a:lnTo>
                            <a:lnTo>
                              <a:pt x="4238" y="0"/>
                            </a:lnTo>
                            <a:lnTo>
                              <a:pt x="4247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5" y="1"/>
                            </a:lnTo>
                            <a:lnTo>
                              <a:pt x="4247" y="1"/>
                            </a:lnTo>
                            <a:lnTo>
                              <a:pt x="4248" y="1"/>
                            </a:lnTo>
                            <a:lnTo>
                              <a:pt x="4247" y="1"/>
                            </a:lnTo>
                            <a:lnTo>
                              <a:pt x="4154" y="1"/>
                            </a:lnTo>
                            <a:lnTo>
                              <a:pt x="4058" y="2"/>
                            </a:lnTo>
                            <a:lnTo>
                              <a:pt x="4059" y="1"/>
                            </a:lnTo>
                            <a:lnTo>
                              <a:pt x="4058" y="1"/>
                            </a:lnTo>
                            <a:lnTo>
                              <a:pt x="4056" y="1"/>
                            </a:lnTo>
                            <a:lnTo>
                              <a:pt x="3946" y="2"/>
                            </a:lnTo>
                            <a:lnTo>
                              <a:pt x="3838" y="2"/>
                            </a:lnTo>
                            <a:lnTo>
                              <a:pt x="3840" y="4"/>
                            </a:lnTo>
                            <a:lnTo>
                              <a:pt x="3838" y="4"/>
                            </a:lnTo>
                            <a:lnTo>
                              <a:pt x="3837" y="4"/>
                            </a:lnTo>
                            <a:lnTo>
                              <a:pt x="3833" y="4"/>
                            </a:lnTo>
                            <a:lnTo>
                              <a:pt x="3829" y="4"/>
                            </a:lnTo>
                            <a:lnTo>
                              <a:pt x="3823" y="4"/>
                            </a:lnTo>
                            <a:lnTo>
                              <a:pt x="3813" y="4"/>
                            </a:lnTo>
                            <a:lnTo>
                              <a:pt x="3804" y="4"/>
                            </a:lnTo>
                            <a:lnTo>
                              <a:pt x="3782" y="5"/>
                            </a:lnTo>
                            <a:lnTo>
                              <a:pt x="3773" y="4"/>
                            </a:lnTo>
                            <a:lnTo>
                              <a:pt x="3765" y="4"/>
                            </a:lnTo>
                            <a:lnTo>
                              <a:pt x="3768" y="4"/>
                            </a:lnTo>
                            <a:lnTo>
                              <a:pt x="3769" y="4"/>
                            </a:lnTo>
                            <a:lnTo>
                              <a:pt x="3769" y="4"/>
                            </a:lnTo>
                            <a:lnTo>
                              <a:pt x="3768" y="4"/>
                            </a:lnTo>
                            <a:lnTo>
                              <a:pt x="3761" y="4"/>
                            </a:lnTo>
                            <a:lnTo>
                              <a:pt x="3754" y="4"/>
                            </a:lnTo>
                            <a:lnTo>
                              <a:pt x="3756" y="4"/>
                            </a:lnTo>
                            <a:lnTo>
                              <a:pt x="3757" y="4"/>
                            </a:lnTo>
                            <a:lnTo>
                              <a:pt x="3696" y="4"/>
                            </a:lnTo>
                            <a:lnTo>
                              <a:pt x="3696" y="2"/>
                            </a:lnTo>
                            <a:lnTo>
                              <a:pt x="3732" y="1"/>
                            </a:lnTo>
                            <a:lnTo>
                              <a:pt x="3743" y="1"/>
                            </a:lnTo>
                            <a:lnTo>
                              <a:pt x="3857" y="1"/>
                            </a:lnTo>
                            <a:lnTo>
                              <a:pt x="3969" y="1"/>
                            </a:lnTo>
                            <a:lnTo>
                              <a:pt x="4033" y="1"/>
                            </a:lnTo>
                            <a:lnTo>
                              <a:pt x="4036" y="0"/>
                            </a:lnTo>
                            <a:lnTo>
                              <a:pt x="4040" y="0"/>
                            </a:lnTo>
                            <a:lnTo>
                              <a:pt x="4045" y="0"/>
                            </a:lnTo>
                            <a:lnTo>
                              <a:pt x="405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26EBF38" id="Freeform 32" o:spid="_x0000_s1026" style="position:absolute;margin-left:-3pt;margin-top:357pt;width:535.85pt;height:1.25pt;z-index:-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" path="m1160,10r,l1159,10r1,xm1296,9r3,l1297,9r-1,xm1852,4r,l1852,4r,xm1517,2r40,l1597,2r102,2l1801,4r46,l1847,6r-37,2l1773,8r-25,l1749,8r1,-2l1721,8r6,l1698,8r-183,l1333,9r-34,l1301,9r,-1l1303,8r-12,1l1289,8r-13,1l1262,8r-14,l1240,8r1,l1242,8r,l1238,8r-1,l1237,4r7,l1295,5,1407,4,1517,2xm899,2r138,3l1076,5r64,l1204,4r28,l1233,8,1219,6r-21,l1195,6r2,l1195,6r-18,2l1160,10,1081,8r-81,l939,8,881,9r-1,l877,9r-4,l868,9r-5,l860,9r-3,l855,9r-24,l806,9r-23,l766,10,746,9,730,8,713,9r-22,l668,9r-24,l647,9r-24,l623,5r49,l785,4,899,2xm2462,2r,3l2398,5r-82,l2317,5r-82,1l2225,6r-7,l2172,6r-46,2l2033,8r-124,l1910,8r,l1909,6r-7,2l1894,8r-12,l1876,8r-8,l1862,8r-7,l1852,8r,l1854,8r1,l1855,6r-3,l1852,4r140,l2134,4r91,l2286,2r61,l2380,2r33,l2462,2xm3571,1r,l3592,1r47,1l3685,2r7,l3692,4r-85,1l3520,5r-27,l3495,5r-21,l3449,5r-23,l3388,6r1,-1l3338,5r-52,1l3281,6r,-1l3266,5r1,l3258,5r-11,l3228,5r-18,l3192,5r-15,1l3182,5r-2,l3134,5r-46,1l3082,6r,-5l3084,1r119,l3244,1r41,l3485,2r19,l3523,2r26,l3571,1xm22,1r4,l30,1r-4,l24,1,22,2r,l24,2r1,l26,2r,l26,2r-1,l26,4r1,l31,5r4,l42,5r6,l51,5r4,l58,5r,l62,6,64,5r,l65,5r3,l71,5r1,l72,5r,l73,6r,l76,6r4,l81,5r4,l90,5,96,4r6,l109,4r5,l111,4r6,l123,5r8,-1l140,4r9,l158,4r12,l169,4r10,l243,4r63,1l336,5,436,6,524,5r89,l618,5r,4l593,9r-21,l558,9r-17,l526,9r-14,l486,10,378,9r,l377,9,376,8r-6,1l364,9r-8,l347,9r-9,l333,9r-4,l327,10,319,9r-5,l309,9r-5,l298,9r-5,1l288,9r-7,l281,9r2,l284,9r-3,l270,9,255,8r-13,l233,6r1,2l230,8r-6,l216,8r-5,l151,8,93,9,94,8r,l92,8,88,9r-3,l81,9r-2,l76,8r-5,l67,8r-7,l54,8,48,9r,l41,8r-7,l26,6,16,6r-2,l14,6r-1,l12,5r-2,l8,6,7,6,3,5,,5r,l,4r1,l4,2r,l5,2,7,1r2,l12,1r5,l22,1xm2843,r114,1l3076,1r,5l3048,5r1,l3050,5r,l3051,5r-6,-1l3038,4r-26,1l3015,4r-28,1l2952,4r-31,l2888,5,2877,4r,1l2876,5r-3,l2870,5r-4,l2862,5r-3,l2853,5r-6,l2843,6r4,-1l2803,6,2752,5r-50,l2661,5r,l2634,5r-26,l2583,5r-16,l2545,5r-75,l2468,5r,-3l2530,1r,1l2559,1r32,1l2623,2r29,l2651,2r-1,l2650,2r,l2748,1,2843,xm4050,r11,l4073,r11,l4092,1,4133,r43,l4177,r-1,l4176,r-1,l4176,r1,l4180,1r3,l4185,1r,-1l4186,r,l4188,r2,l4194,r-2,l4202,1,4221,r7,l4238,r9,l4245,r,l4245,1r2,l4248,1r-1,l4154,1r-96,1l4059,1r-1,l4056,1,3946,2r-108,l3840,4r-2,l3837,4r-4,l3829,4r-6,l3813,4r-9,l3782,5r-9,-1l3765,4r3,l3769,4r,l3768,4r-7,l3754,4r2,l3757,4r-61,l3696,2r36,-1l3743,1r114,l3969,1r64,l4036,r4,l4045,r5,xe" fillcolor="#8ed6ef [1300]" strokecolor="#8ed6ef [1300]" strokeweight="0">
              <v:path arrowok="t" o:connecttype="custom" o:connectlocs="2077794,14288;2494314,3175;2840346,12700;2427030,12700;2064978,12700;1989684,12700;2430234,3175;1975266,12700;1858320,15875;1398546,14288;1291212,14288;1070136,14288;1440198,3175;3564449,9525;3059820,12700;2982924,12700;2966904,9525;3812759,3175;5903369,3175;5565347,7938;5256161,9525;5142419,7938;4937363,9525;5613407,3175;41652,1588;41652,3175;67284,7938;102528,7938;115344,7938;144180,7938;197046,7938;286758,6350;990036,7938;820224,14288;583128,14288;511038,14288;450162,14288;387684,12700;241902,12700;129762,14288;76896,14288;22428,9525;0,7938;11214,1588;4927751,1588;4878089,6350;4626575,7938;4584923,7938;4408703,7938;4112333,7938;4099517,1588;4245299,3175;6555383,1588;6689951,0;6705971,0;6773255,0;6805295,1588;6321491,3175;6124445,6350;6037937,6350;5920991,6350;6465671,0" o:connectangles="0,0,0,0,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33664" behindDoc="1" locked="1" layoutInCell="1" allowOverlap="1" wp14:anchorId="030A101A" wp14:editId="030A101B">
              <wp:simplePos x="0" y="0"/>
              <wp:positionH relativeFrom="column">
                <wp:posOffset>5991335</wp:posOffset>
              </wp:positionH>
              <wp:positionV relativeFrom="page">
                <wp:posOffset>4533900</wp:posOffset>
              </wp:positionV>
              <wp:extent cx="1270" cy="1270"/>
              <wp:effectExtent l="0" t="0" r="0" b="0"/>
              <wp:wrapNone/>
              <wp:docPr id="33" name="Rectangl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711BAA6D" id="Rectangle 33" o:spid="_x0000_s1026" style="position:absolute;margin-left:471.75pt;margin-top:357pt;width:.1pt;height:.1pt;z-index:-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34688" behindDoc="1" locked="1" layoutInCell="1" allowOverlap="1" wp14:anchorId="030A101C" wp14:editId="030A101D">
              <wp:simplePos x="0" y="0"/>
              <wp:positionH relativeFrom="column">
                <wp:posOffset>38101</wp:posOffset>
              </wp:positionH>
              <wp:positionV relativeFrom="page">
                <wp:posOffset>4543425</wp:posOffset>
              </wp:positionV>
              <wp:extent cx="6350" cy="0"/>
              <wp:effectExtent l="0" t="0" r="0" b="0"/>
              <wp:wrapNone/>
              <wp:docPr id="34" name="Freeform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4 w 4"/>
                          <a:gd name="T2" fmla="*/ 3 w 4"/>
                          <a:gd name="T3" fmla="*/ 2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0DB38AB" id="Freeform 34" o:spid="_x0000_s1026" style="position:absolute;margin-left:3pt;margin-top:357.75pt;width:.5pt;height:0;z-index:-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" path="m,l4,,3,,2,,,xe" fillcolor="#8ed6ef [1300]" strokecolor="#8ed6ef [1300]" strokeweight="0">
              <v:path arrowok="t" o:connecttype="custom" o:connectlocs="0,0;6350,0;4763,0;3175,0;0,0" o:connectangles="0,0,0,0,0"/>
              <w10:wrap anchory="page"/>
              <w10:anchorlock/>
            </v:shape>
          </w:pict>
        </mc:Fallback>
      </mc:AlternateContent>
    </w: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35712" behindDoc="1" locked="1" layoutInCell="1" allowOverlap="1" wp14:anchorId="030A101E" wp14:editId="030A101F">
              <wp:simplePos x="0" y="0"/>
              <wp:positionH relativeFrom="column">
                <wp:posOffset>-28575</wp:posOffset>
              </wp:positionH>
              <wp:positionV relativeFrom="page">
                <wp:posOffset>3600450</wp:posOffset>
              </wp:positionV>
              <wp:extent cx="12700" cy="0"/>
              <wp:effectExtent l="0" t="0" r="25400" b="19050"/>
              <wp:wrapNone/>
              <wp:docPr id="35" name="Freeform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0"/>
                      </a:xfrm>
                      <a:custGeom>
                        <a:avLst/>
                        <a:gdLst>
                          <a:gd name="T0" fmla="*/ 8 w 8"/>
                          <a:gd name="T1" fmla="*/ 4 w 8"/>
                          <a:gd name="T2" fmla="*/ 3 w 8"/>
                          <a:gd name="T3" fmla="*/ 1 w 8"/>
                          <a:gd name="T4" fmla="*/ 0 w 8"/>
                          <a:gd name="T5" fmla="*/ 1 w 8"/>
                          <a:gd name="T6" fmla="*/ 4 w 8"/>
                          <a:gd name="T7" fmla="*/ 8 w 8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</a:cxnLst>
                        <a:rect l="0" t="0" r="r" b="b"/>
                        <a:pathLst>
                          <a:path w="8">
                            <a:moveTo>
                              <a:pt x="8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4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0AE239D" id="Freeform 35" o:spid="_x0000_s1026" style="position:absolute;margin-left:-2.25pt;margin-top:283.5pt;width:1pt;height:0;z-index:-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" path="m8,l4,,3,,1,,,,1,,4,,8,xe" fillcolor="#8ed6ef [1300]" strokecolor="#8ed6ef [1300]" strokeweight="0">
              <v:path arrowok="t" o:connecttype="custom" o:connectlocs="12700,0;6350,0;4763,0;1588,0;0,0;1588,0;6350,0;12700,0" o:connectangles="0,0,0,0,0,0,0,0"/>
              <w10:wrap anchory="page"/>
              <w10:anchorlock/>
            </v:shape>
          </w:pict>
        </mc:Fallback>
      </mc:AlternateContent>
    </w: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36736" behindDoc="1" locked="1" layoutInCell="1" allowOverlap="1" wp14:anchorId="030A1020" wp14:editId="030A1021">
              <wp:simplePos x="0" y="0"/>
              <wp:positionH relativeFrom="column">
                <wp:posOffset>-9524</wp:posOffset>
              </wp:positionH>
              <wp:positionV relativeFrom="page">
                <wp:posOffset>3600450</wp:posOffset>
              </wp:positionV>
              <wp:extent cx="34925" cy="4445"/>
              <wp:effectExtent l="0" t="0" r="22225" b="14605"/>
              <wp:wrapNone/>
              <wp:docPr id="36" name="Freeform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445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1 h 3"/>
                          <a:gd name="T6" fmla="*/ 20 w 22"/>
                          <a:gd name="T7" fmla="*/ 1 h 3"/>
                          <a:gd name="T8" fmla="*/ 17 w 22"/>
                          <a:gd name="T9" fmla="*/ 1 h 3"/>
                          <a:gd name="T10" fmla="*/ 13 w 22"/>
                          <a:gd name="T11" fmla="*/ 1 h 3"/>
                          <a:gd name="T12" fmla="*/ 9 w 22"/>
                          <a:gd name="T13" fmla="*/ 3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1"/>
                            </a:lnTo>
                            <a:lnTo>
                              <a:pt x="20" y="1"/>
                            </a:lnTo>
                            <a:lnTo>
                              <a:pt x="17" y="1"/>
                            </a:lnTo>
                            <a:lnTo>
                              <a:pt x="13" y="1"/>
                            </a:lnTo>
                            <a:lnTo>
                              <a:pt x="9" y="3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69D0038" id="Freeform 36" o:spid="_x0000_s1026" style="position:absolute;margin-left:-.75pt;margin-top:283.5pt;width:2.75pt;height:.35pt;z-index:-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" path="m21,r,l22,1r-2,l17,1r-4,l9,3,4,3,,3,21,xe" fillcolor="#8ed6ef [1300]" strokecolor="#8ed6ef [1300]" strokeweight="0">
              <v:path arrowok="t" o:connecttype="custom" o:connectlocs="33338,0;33338,0;34925,1482;31750,1482;26988,1482;20638,1482;14288,4445;6350,4445;0,4445;33338,0" o:connectangles="0,0,0,0,0,0,0,0,0,0"/>
              <w10:wrap anchory="page"/>
              <w10:anchorlock/>
            </v:shape>
          </w:pict>
        </mc:Fallback>
      </mc:AlternateContent>
    </w: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37760" behindDoc="1" locked="1" layoutInCell="1" allowOverlap="1" wp14:anchorId="030A1022" wp14:editId="030A1023">
              <wp:simplePos x="0" y="0"/>
              <wp:positionH relativeFrom="column">
                <wp:posOffset>38101</wp:posOffset>
              </wp:positionH>
              <wp:positionV relativeFrom="page">
                <wp:posOffset>3600450</wp:posOffset>
              </wp:positionV>
              <wp:extent cx="20320" cy="1270"/>
              <wp:effectExtent l="0" t="0" r="17780" b="17780"/>
              <wp:wrapNone/>
              <wp:docPr id="37" name="Freeform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1270"/>
                      </a:xfrm>
                      <a:custGeom>
                        <a:avLst/>
                        <a:gdLst>
                          <a:gd name="T0" fmla="*/ 13 w 13"/>
                          <a:gd name="T1" fmla="*/ 0 h 1"/>
                          <a:gd name="T2" fmla="*/ 11 w 13"/>
                          <a:gd name="T3" fmla="*/ 1 h 1"/>
                          <a:gd name="T4" fmla="*/ 7 w 13"/>
                          <a:gd name="T5" fmla="*/ 1 h 1"/>
                          <a:gd name="T6" fmla="*/ 5 w 13"/>
                          <a:gd name="T7" fmla="*/ 1 h 1"/>
                          <a:gd name="T8" fmla="*/ 0 w 13"/>
                          <a:gd name="T9" fmla="*/ 1 h 1"/>
                          <a:gd name="T10" fmla="*/ 1 w 13"/>
                          <a:gd name="T11" fmla="*/ 1 h 1"/>
                          <a:gd name="T12" fmla="*/ 2 w 13"/>
                          <a:gd name="T13" fmla="*/ 0 h 1"/>
                          <a:gd name="T14" fmla="*/ 3 w 13"/>
                          <a:gd name="T15" fmla="*/ 0 h 1"/>
                          <a:gd name="T16" fmla="*/ 6 w 13"/>
                          <a:gd name="T17" fmla="*/ 0 h 1"/>
                          <a:gd name="T18" fmla="*/ 7 w 13"/>
                          <a:gd name="T19" fmla="*/ 0 h 1"/>
                          <a:gd name="T20" fmla="*/ 10 w 13"/>
                          <a:gd name="T21" fmla="*/ 0 h 1"/>
                          <a:gd name="T22" fmla="*/ 13 w 13"/>
                          <a:gd name="T2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13" h="1">
                            <a:moveTo>
                              <a:pt x="13" y="0"/>
                            </a:moveTo>
                            <a:lnTo>
                              <a:pt x="11" y="1"/>
                            </a:lnTo>
                            <a:lnTo>
                              <a:pt x="7" y="1"/>
                            </a:lnTo>
                            <a:lnTo>
                              <a:pt x="5" y="1"/>
                            </a:lnTo>
                            <a:lnTo>
                              <a:pt x="0" y="1"/>
                            </a:lnTo>
                            <a:lnTo>
                              <a:pt x="1" y="1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FC74515" id="Freeform 37" o:spid="_x0000_s1026" style="position:absolute;margin-left:3pt;margin-top:283.5pt;width:1.6pt;height:.1pt;z-index:-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" path="m13,l11,1,7,1,5,1,,1r1,l2,,3,,6,,7,r3,l13,xe" fillcolor="#8ed6ef [1300]" strokecolor="#8ed6ef [1300]" strokeweight="0">
              <v:path arrowok="t" o:connecttype="custom" o:connectlocs="20320,0;17194,1270;10942,1270;7815,1270;0,1270;1563,1270;3126,0;4689,0;9378,0;10942,0;15631,0;20320,0" o:connectangles="0,0,0,0,0,0,0,0,0,0,0,0"/>
              <w10:wrap anchory="page"/>
              <w10:anchorlock/>
            </v:shape>
          </w:pict>
        </mc:Fallback>
      </mc:AlternateContent>
    </w: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38784" behindDoc="1" locked="1" layoutInCell="1" allowOverlap="1" wp14:anchorId="030A1024" wp14:editId="030A1025">
              <wp:simplePos x="0" y="0"/>
              <wp:positionH relativeFrom="column">
                <wp:posOffset>1143022</wp:posOffset>
              </wp:positionH>
              <wp:positionV relativeFrom="page">
                <wp:posOffset>3600450</wp:posOffset>
              </wp:positionV>
              <wp:extent cx="4445" cy="0"/>
              <wp:effectExtent l="0" t="0" r="0" b="0"/>
              <wp:wrapNone/>
              <wp:docPr id="38" name="Freeform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15056C8" id="Freeform 38" o:spid="_x0000_s1026" style="position:absolute;margin-left:90pt;margin-top:283.5pt;width:.35pt;height:0;z-index:-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" path="m3,l1,,,,3,xe" fillcolor="#8ed6ef [1300]" strokecolor="#8ed6ef [1300]" strokeweight="0">
              <v:path arrowok="t" o:connecttype="custom" o:connectlocs="4445,0;1482,0;0,0;4445,0" o:connectangles="0,0,0,0"/>
              <w10:wrap anchory="page"/>
              <w10:anchorlock/>
            </v:shape>
          </w:pict>
        </mc:Fallback>
      </mc:AlternateContent>
    </w: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39808" behindDoc="1" locked="1" layoutInCell="1" allowOverlap="1" wp14:anchorId="030A1026" wp14:editId="030A1027">
              <wp:simplePos x="0" y="0"/>
              <wp:positionH relativeFrom="column">
                <wp:posOffset>66677</wp:posOffset>
              </wp:positionH>
              <wp:positionV relativeFrom="page">
                <wp:posOffset>3590925</wp:posOffset>
              </wp:positionV>
              <wp:extent cx="6805295" cy="17145"/>
              <wp:effectExtent l="0" t="0" r="14605" b="20955"/>
              <wp:wrapNone/>
              <wp:docPr id="39" name="Freeform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7145"/>
                      </a:xfrm>
                      <a:custGeom>
                        <a:avLst/>
                        <a:gdLst>
                          <a:gd name="T0" fmla="*/ 480 w 4248"/>
                          <a:gd name="T1" fmla="*/ 7 h 11"/>
                          <a:gd name="T2" fmla="*/ 516 w 4248"/>
                          <a:gd name="T3" fmla="*/ 8 h 11"/>
                          <a:gd name="T4" fmla="*/ 203 w 4248"/>
                          <a:gd name="T5" fmla="*/ 11 h 11"/>
                          <a:gd name="T6" fmla="*/ 72 w 4248"/>
                          <a:gd name="T7" fmla="*/ 11 h 11"/>
                          <a:gd name="T8" fmla="*/ 68 w 4248"/>
                          <a:gd name="T9" fmla="*/ 9 h 11"/>
                          <a:gd name="T10" fmla="*/ 57 w 4248"/>
                          <a:gd name="T11" fmla="*/ 11 h 11"/>
                          <a:gd name="T12" fmla="*/ 1 w 4248"/>
                          <a:gd name="T13" fmla="*/ 9 h 11"/>
                          <a:gd name="T14" fmla="*/ 94 w 4248"/>
                          <a:gd name="T15" fmla="*/ 9 h 11"/>
                          <a:gd name="T16" fmla="*/ 408 w 4248"/>
                          <a:gd name="T17" fmla="*/ 7 h 11"/>
                          <a:gd name="T18" fmla="*/ 444 w 4248"/>
                          <a:gd name="T19" fmla="*/ 5 h 11"/>
                          <a:gd name="T20" fmla="*/ 967 w 4248"/>
                          <a:gd name="T21" fmla="*/ 5 h 11"/>
                          <a:gd name="T22" fmla="*/ 1056 w 4248"/>
                          <a:gd name="T23" fmla="*/ 4 h 11"/>
                          <a:gd name="T24" fmla="*/ 1169 w 4248"/>
                          <a:gd name="T25" fmla="*/ 8 h 11"/>
                          <a:gd name="T26" fmla="*/ 725 w 4248"/>
                          <a:gd name="T27" fmla="*/ 8 h 11"/>
                          <a:gd name="T28" fmla="*/ 558 w 4248"/>
                          <a:gd name="T29" fmla="*/ 8 h 11"/>
                          <a:gd name="T30" fmla="*/ 798 w 4248"/>
                          <a:gd name="T31" fmla="*/ 4 h 11"/>
                          <a:gd name="T32" fmla="*/ 1546 w 4248"/>
                          <a:gd name="T33" fmla="*/ 5 h 11"/>
                          <a:gd name="T34" fmla="*/ 1703 w 4248"/>
                          <a:gd name="T35" fmla="*/ 4 h 11"/>
                          <a:gd name="T36" fmla="*/ 1657 w 4248"/>
                          <a:gd name="T37" fmla="*/ 8 h 11"/>
                          <a:gd name="T38" fmla="*/ 1500 w 4248"/>
                          <a:gd name="T39" fmla="*/ 9 h 11"/>
                          <a:gd name="T40" fmla="*/ 1198 w 4248"/>
                          <a:gd name="T41" fmla="*/ 5 h 11"/>
                          <a:gd name="T42" fmla="*/ 1260 w 4248"/>
                          <a:gd name="T43" fmla="*/ 5 h 11"/>
                          <a:gd name="T44" fmla="*/ 1374 w 4248"/>
                          <a:gd name="T45" fmla="*/ 4 h 11"/>
                          <a:gd name="T46" fmla="*/ 1404 w 4248"/>
                          <a:gd name="T47" fmla="*/ 4 h 11"/>
                          <a:gd name="T48" fmla="*/ 2395 w 4248"/>
                          <a:gd name="T49" fmla="*/ 2 h 11"/>
                          <a:gd name="T50" fmla="*/ 2395 w 4248"/>
                          <a:gd name="T51" fmla="*/ 5 h 11"/>
                          <a:gd name="T52" fmla="*/ 1868 w 4248"/>
                          <a:gd name="T53" fmla="*/ 7 h 11"/>
                          <a:gd name="T54" fmla="*/ 2015 w 4248"/>
                          <a:gd name="T55" fmla="*/ 4 h 11"/>
                          <a:gd name="T56" fmla="*/ 2338 w 4248"/>
                          <a:gd name="T57" fmla="*/ 3 h 11"/>
                          <a:gd name="T58" fmla="*/ 2951 w 4248"/>
                          <a:gd name="T59" fmla="*/ 2 h 11"/>
                          <a:gd name="T60" fmla="*/ 2958 w 4248"/>
                          <a:gd name="T61" fmla="*/ 2 h 11"/>
                          <a:gd name="T62" fmla="*/ 3006 w 4248"/>
                          <a:gd name="T63" fmla="*/ 3 h 11"/>
                          <a:gd name="T64" fmla="*/ 2731 w 4248"/>
                          <a:gd name="T65" fmla="*/ 7 h 11"/>
                          <a:gd name="T66" fmla="*/ 2437 w 4248"/>
                          <a:gd name="T67" fmla="*/ 3 h 11"/>
                          <a:gd name="T68" fmla="*/ 2550 w 4248"/>
                          <a:gd name="T69" fmla="*/ 3 h 11"/>
                          <a:gd name="T70" fmla="*/ 3762 w 4248"/>
                          <a:gd name="T71" fmla="*/ 0 h 11"/>
                          <a:gd name="T72" fmla="*/ 3892 w 4248"/>
                          <a:gd name="T73" fmla="*/ 0 h 11"/>
                          <a:gd name="T74" fmla="*/ 3934 w 4248"/>
                          <a:gd name="T75" fmla="*/ 2 h 11"/>
                          <a:gd name="T76" fmla="*/ 3966 w 4248"/>
                          <a:gd name="T77" fmla="*/ 0 h 11"/>
                          <a:gd name="T78" fmla="*/ 4015 w 4248"/>
                          <a:gd name="T79" fmla="*/ 3 h 11"/>
                          <a:gd name="T80" fmla="*/ 4155 w 4248"/>
                          <a:gd name="T81" fmla="*/ 2 h 11"/>
                          <a:gd name="T82" fmla="*/ 4169 w 4248"/>
                          <a:gd name="T83" fmla="*/ 2 h 11"/>
                          <a:gd name="T84" fmla="*/ 4199 w 4248"/>
                          <a:gd name="T85" fmla="*/ 2 h 11"/>
                          <a:gd name="T86" fmla="*/ 4235 w 4248"/>
                          <a:gd name="T87" fmla="*/ 4 h 11"/>
                          <a:gd name="T88" fmla="*/ 4248 w 4248"/>
                          <a:gd name="T89" fmla="*/ 5 h 11"/>
                          <a:gd name="T90" fmla="*/ 4235 w 4248"/>
                          <a:gd name="T91" fmla="*/ 8 h 11"/>
                          <a:gd name="T92" fmla="*/ 4226 w 4248"/>
                          <a:gd name="T93" fmla="*/ 8 h 11"/>
                          <a:gd name="T94" fmla="*/ 4223 w 4248"/>
                          <a:gd name="T95" fmla="*/ 7 h 11"/>
                          <a:gd name="T96" fmla="*/ 4197 w 4248"/>
                          <a:gd name="T97" fmla="*/ 5 h 11"/>
                          <a:gd name="T98" fmla="*/ 4182 w 4248"/>
                          <a:gd name="T99" fmla="*/ 5 h 11"/>
                          <a:gd name="T100" fmla="*/ 4175 w 4248"/>
                          <a:gd name="T101" fmla="*/ 4 h 11"/>
                          <a:gd name="T102" fmla="*/ 4146 w 4248"/>
                          <a:gd name="T103" fmla="*/ 7 h 11"/>
                          <a:gd name="T104" fmla="*/ 4108 w 4248"/>
                          <a:gd name="T105" fmla="*/ 5 h 11"/>
                          <a:gd name="T106" fmla="*/ 3942 w 4248"/>
                          <a:gd name="T107" fmla="*/ 4 h 11"/>
                          <a:gd name="T108" fmla="*/ 3655 w 4248"/>
                          <a:gd name="T109" fmla="*/ 0 h 11"/>
                          <a:gd name="T110" fmla="*/ 3482 w 4248"/>
                          <a:gd name="T111" fmla="*/ 0 h 11"/>
                          <a:gd name="T112" fmla="*/ 3601 w 4248"/>
                          <a:gd name="T113" fmla="*/ 0 h 11"/>
                          <a:gd name="T114" fmla="*/ 3211 w 4248"/>
                          <a:gd name="T115" fmla="*/ 5 h 11"/>
                          <a:gd name="T116" fmla="*/ 3050 w 4248"/>
                          <a:gd name="T117" fmla="*/ 3 h 11"/>
                          <a:gd name="T118" fmla="*/ 3248 w 4248"/>
                          <a:gd name="T119" fmla="*/ 3 h 11"/>
                          <a:gd name="T120" fmla="*/ 3385 w 4248"/>
                          <a:gd name="T121" fmla="*/ 2 h 11"/>
                          <a:gd name="T122" fmla="*/ 3482 w 4248"/>
                          <a:gd name="T123" fmla="*/ 0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1">
                            <a:moveTo>
                              <a:pt x="466" y="5"/>
                            </a:moveTo>
                            <a:lnTo>
                              <a:pt x="475" y="5"/>
                            </a:lnTo>
                            <a:lnTo>
                              <a:pt x="483" y="5"/>
                            </a:lnTo>
                            <a:lnTo>
                              <a:pt x="480" y="5"/>
                            </a:lnTo>
                            <a:lnTo>
                              <a:pt x="479" y="7"/>
                            </a:lnTo>
                            <a:lnTo>
                              <a:pt x="479" y="7"/>
                            </a:lnTo>
                            <a:lnTo>
                              <a:pt x="480" y="7"/>
                            </a:lnTo>
                            <a:lnTo>
                              <a:pt x="487" y="7"/>
                            </a:lnTo>
                            <a:lnTo>
                              <a:pt x="493" y="5"/>
                            </a:lnTo>
                            <a:lnTo>
                              <a:pt x="492" y="5"/>
                            </a:lnTo>
                            <a:lnTo>
                              <a:pt x="491" y="5"/>
                            </a:lnTo>
                            <a:lnTo>
                              <a:pt x="555" y="5"/>
                            </a:lnTo>
                            <a:lnTo>
                              <a:pt x="555" y="8"/>
                            </a:lnTo>
                            <a:lnTo>
                              <a:pt x="516" y="8"/>
                            </a:lnTo>
                            <a:lnTo>
                              <a:pt x="505" y="8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9"/>
                            </a:lnTo>
                            <a:lnTo>
                              <a:pt x="208" y="9"/>
                            </a:lnTo>
                            <a:lnTo>
                              <a:pt x="203" y="11"/>
                            </a:lnTo>
                            <a:lnTo>
                              <a:pt x="198" y="11"/>
                            </a:lnTo>
                            <a:lnTo>
                              <a:pt x="187" y="9"/>
                            </a:lnTo>
                            <a:lnTo>
                              <a:pt x="175" y="9"/>
                            </a:lnTo>
                            <a:lnTo>
                              <a:pt x="163" y="9"/>
                            </a:lnTo>
                            <a:lnTo>
                              <a:pt x="156" y="9"/>
                            </a:lnTo>
                            <a:lnTo>
                              <a:pt x="115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72" y="11"/>
                            </a:lnTo>
                            <a:lnTo>
                              <a:pt x="72" y="11"/>
                            </a:lnTo>
                            <a:lnTo>
                              <a:pt x="73" y="9"/>
                            </a:lnTo>
                            <a:lnTo>
                              <a:pt x="72" y="9"/>
                            </a:lnTo>
                            <a:lnTo>
                              <a:pt x="71" y="9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9"/>
                            </a:lnTo>
                            <a:lnTo>
                              <a:pt x="61" y="9"/>
                            </a:lnTo>
                            <a:lnTo>
                              <a:pt x="61" y="9"/>
                            </a:lnTo>
                            <a:lnTo>
                              <a:pt x="60" y="11"/>
                            </a:lnTo>
                            <a:lnTo>
                              <a:pt x="57" y="11"/>
                            </a:lnTo>
                            <a:lnTo>
                              <a:pt x="54" y="11"/>
                            </a:lnTo>
                            <a:lnTo>
                              <a:pt x="56" y="9"/>
                            </a:lnTo>
                            <a:lnTo>
                              <a:pt x="46" y="9"/>
                            </a:lnTo>
                            <a:lnTo>
                              <a:pt x="27" y="9"/>
                            </a:lnTo>
                            <a:lnTo>
                              <a:pt x="19" y="9"/>
                            </a:lnTo>
                            <a:lnTo>
                              <a:pt x="10" y="11"/>
                            </a:lnTo>
                            <a:lnTo>
                              <a:pt x="1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8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8"/>
                            </a:lnTo>
                            <a:lnTo>
                              <a:pt x="190" y="8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7"/>
                            </a:lnTo>
                            <a:lnTo>
                              <a:pt x="408" y="7"/>
                            </a:lnTo>
                            <a:lnTo>
                              <a:pt x="410" y="7"/>
                            </a:lnTo>
                            <a:lnTo>
                              <a:pt x="411" y="5"/>
                            </a:lnTo>
                            <a:lnTo>
                              <a:pt x="415" y="5"/>
                            </a:lnTo>
                            <a:lnTo>
                              <a:pt x="419" y="5"/>
                            </a:lnTo>
                            <a:lnTo>
                              <a:pt x="425" y="5"/>
                            </a:lnTo>
                            <a:lnTo>
                              <a:pt x="434" y="5"/>
                            </a:lnTo>
                            <a:lnTo>
                              <a:pt x="444" y="5"/>
                            </a:lnTo>
                            <a:lnTo>
                              <a:pt x="466" y="5"/>
                            </a:lnTo>
                            <a:close/>
                            <a:moveTo>
                              <a:pt x="860" y="4"/>
                            </a:moveTo>
                            <a:lnTo>
                              <a:pt x="859" y="4"/>
                            </a:lnTo>
                            <a:lnTo>
                              <a:pt x="910" y="4"/>
                            </a:lnTo>
                            <a:lnTo>
                              <a:pt x="962" y="4"/>
                            </a:lnTo>
                            <a:lnTo>
                              <a:pt x="967" y="4"/>
                            </a:lnTo>
                            <a:lnTo>
                              <a:pt x="967" y="5"/>
                            </a:lnTo>
                            <a:lnTo>
                              <a:pt x="982" y="4"/>
                            </a:lnTo>
                            <a:lnTo>
                              <a:pt x="980" y="4"/>
                            </a:lnTo>
                            <a:lnTo>
                              <a:pt x="990" y="4"/>
                            </a:lnTo>
                            <a:lnTo>
                              <a:pt x="1001" y="4"/>
                            </a:lnTo>
                            <a:lnTo>
                              <a:pt x="1020" y="4"/>
                            </a:lnTo>
                            <a:lnTo>
                              <a:pt x="1038" y="4"/>
                            </a:lnTo>
                            <a:lnTo>
                              <a:pt x="1056" y="4"/>
                            </a:lnTo>
                            <a:lnTo>
                              <a:pt x="1071" y="4"/>
                            </a:lnTo>
                            <a:lnTo>
                              <a:pt x="1065" y="5"/>
                            </a:lnTo>
                            <a:lnTo>
                              <a:pt x="1068" y="5"/>
                            </a:lnTo>
                            <a:lnTo>
                              <a:pt x="1114" y="4"/>
                            </a:lnTo>
                            <a:lnTo>
                              <a:pt x="1160" y="4"/>
                            </a:lnTo>
                            <a:lnTo>
                              <a:pt x="1169" y="4"/>
                            </a:lnTo>
                            <a:lnTo>
                              <a:pt x="1169" y="8"/>
                            </a:lnTo>
                            <a:lnTo>
                              <a:pt x="1164" y="8"/>
                            </a:lnTo>
                            <a:lnTo>
                              <a:pt x="1044" y="8"/>
                            </a:lnTo>
                            <a:lnTo>
                              <a:pt x="1004" y="8"/>
                            </a:lnTo>
                            <a:lnTo>
                              <a:pt x="963" y="8"/>
                            </a:lnTo>
                            <a:lnTo>
                              <a:pt x="763" y="7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8"/>
                            </a:lnTo>
                            <a:lnTo>
                              <a:pt x="677" y="8"/>
                            </a:lnTo>
                            <a:lnTo>
                              <a:pt x="656" y="8"/>
                            </a:lnTo>
                            <a:lnTo>
                              <a:pt x="609" y="8"/>
                            </a:lnTo>
                            <a:lnTo>
                              <a:pt x="563" y="8"/>
                            </a:lnTo>
                            <a:lnTo>
                              <a:pt x="558" y="8"/>
                            </a:lnTo>
                            <a:lnTo>
                              <a:pt x="558" y="5"/>
                            </a:lnTo>
                            <a:lnTo>
                              <a:pt x="643" y="4"/>
                            </a:lnTo>
                            <a:lnTo>
                              <a:pt x="728" y="4"/>
                            </a:lnTo>
                            <a:lnTo>
                              <a:pt x="755" y="4"/>
                            </a:lnTo>
                            <a:lnTo>
                              <a:pt x="753" y="4"/>
                            </a:lnTo>
                            <a:lnTo>
                              <a:pt x="774" y="4"/>
                            </a:lnTo>
                            <a:lnTo>
                              <a:pt x="798" y="4"/>
                            </a:lnTo>
                            <a:lnTo>
                              <a:pt x="822" y="4"/>
                            </a:lnTo>
                            <a:lnTo>
                              <a:pt x="860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4"/>
                            </a:lnTo>
                            <a:lnTo>
                              <a:pt x="1445" y="4"/>
                            </a:lnTo>
                            <a:lnTo>
                              <a:pt x="1496" y="4"/>
                            </a:lnTo>
                            <a:lnTo>
                              <a:pt x="1546" y="5"/>
                            </a:lnTo>
                            <a:lnTo>
                              <a:pt x="1586" y="4"/>
                            </a:lnTo>
                            <a:lnTo>
                              <a:pt x="1586" y="5"/>
                            </a:lnTo>
                            <a:lnTo>
                              <a:pt x="1614" y="4"/>
                            </a:lnTo>
                            <a:lnTo>
                              <a:pt x="1640" y="4"/>
                            </a:lnTo>
                            <a:lnTo>
                              <a:pt x="1665" y="4"/>
                            </a:lnTo>
                            <a:lnTo>
                              <a:pt x="1681" y="4"/>
                            </a:lnTo>
                            <a:lnTo>
                              <a:pt x="1703" y="4"/>
                            </a:lnTo>
                            <a:lnTo>
                              <a:pt x="1778" y="4"/>
                            </a:lnTo>
                            <a:lnTo>
                              <a:pt x="1784" y="4"/>
                            </a:lnTo>
                            <a:lnTo>
                              <a:pt x="1784" y="7"/>
                            </a:lnTo>
                            <a:lnTo>
                              <a:pt x="1717" y="8"/>
                            </a:lnTo>
                            <a:lnTo>
                              <a:pt x="1717" y="8"/>
                            </a:lnTo>
                            <a:lnTo>
                              <a:pt x="1689" y="8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8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4" y="9"/>
                            </a:lnTo>
                            <a:lnTo>
                              <a:pt x="1291" y="9"/>
                            </a:lnTo>
                            <a:lnTo>
                              <a:pt x="1171" y="8"/>
                            </a:lnTo>
                            <a:lnTo>
                              <a:pt x="1171" y="4"/>
                            </a:lnTo>
                            <a:lnTo>
                              <a:pt x="1200" y="5"/>
                            </a:lnTo>
                            <a:lnTo>
                              <a:pt x="1199" y="5"/>
                            </a:lnTo>
                            <a:lnTo>
                              <a:pt x="1198" y="5"/>
                            </a:lnTo>
                            <a:lnTo>
                              <a:pt x="1198" y="5"/>
                            </a:lnTo>
                            <a:lnTo>
                              <a:pt x="1196" y="5"/>
                            </a:lnTo>
                            <a:lnTo>
                              <a:pt x="1203" y="5"/>
                            </a:lnTo>
                            <a:lnTo>
                              <a:pt x="1209" y="5"/>
                            </a:lnTo>
                            <a:lnTo>
                              <a:pt x="1236" y="5"/>
                            </a:lnTo>
                            <a:lnTo>
                              <a:pt x="1233" y="5"/>
                            </a:lnTo>
                            <a:lnTo>
                              <a:pt x="1260" y="5"/>
                            </a:lnTo>
                            <a:lnTo>
                              <a:pt x="1296" y="5"/>
                            </a:lnTo>
                            <a:lnTo>
                              <a:pt x="1327" y="7"/>
                            </a:lnTo>
                            <a:lnTo>
                              <a:pt x="1360" y="5"/>
                            </a:lnTo>
                            <a:lnTo>
                              <a:pt x="1370" y="5"/>
                            </a:lnTo>
                            <a:lnTo>
                              <a:pt x="1370" y="5"/>
                            </a:lnTo>
                            <a:lnTo>
                              <a:pt x="1372" y="4"/>
                            </a:lnTo>
                            <a:lnTo>
                              <a:pt x="1374" y="4"/>
                            </a:lnTo>
                            <a:lnTo>
                              <a:pt x="1378" y="4"/>
                            </a:lnTo>
                            <a:lnTo>
                              <a:pt x="1382" y="4"/>
                            </a:lnTo>
                            <a:lnTo>
                              <a:pt x="1386" y="4"/>
                            </a:lnTo>
                            <a:lnTo>
                              <a:pt x="1389" y="4"/>
                            </a:lnTo>
                            <a:lnTo>
                              <a:pt x="1395" y="4"/>
                            </a:lnTo>
                            <a:lnTo>
                              <a:pt x="1401" y="4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2"/>
                            </a:moveTo>
                            <a:lnTo>
                              <a:pt x="2365" y="2"/>
                            </a:lnTo>
                            <a:lnTo>
                              <a:pt x="2372" y="3"/>
                            </a:lnTo>
                            <a:lnTo>
                              <a:pt x="2380" y="3"/>
                            </a:lnTo>
                            <a:lnTo>
                              <a:pt x="2386" y="3"/>
                            </a:lnTo>
                            <a:lnTo>
                              <a:pt x="2393" y="2"/>
                            </a:lnTo>
                            <a:lnTo>
                              <a:pt x="2395" y="2"/>
                            </a:lnTo>
                            <a:lnTo>
                              <a:pt x="2395" y="3"/>
                            </a:lnTo>
                            <a:lnTo>
                              <a:pt x="2394" y="3"/>
                            </a:lnTo>
                            <a:lnTo>
                              <a:pt x="2393" y="3"/>
                            </a:lnTo>
                            <a:lnTo>
                              <a:pt x="2393" y="3"/>
                            </a:lnTo>
                            <a:lnTo>
                              <a:pt x="2398" y="3"/>
                            </a:lnTo>
                            <a:lnTo>
                              <a:pt x="2398" y="5"/>
                            </a:lnTo>
                            <a:lnTo>
                              <a:pt x="2395" y="5"/>
                            </a:lnTo>
                            <a:lnTo>
                              <a:pt x="2397" y="5"/>
                            </a:lnTo>
                            <a:lnTo>
                              <a:pt x="2255" y="7"/>
                            </a:lnTo>
                            <a:lnTo>
                              <a:pt x="2114" y="7"/>
                            </a:lnTo>
                            <a:lnTo>
                              <a:pt x="2022" y="7"/>
                            </a:lnTo>
                            <a:lnTo>
                              <a:pt x="1962" y="7"/>
                            </a:lnTo>
                            <a:lnTo>
                              <a:pt x="1899" y="7"/>
                            </a:lnTo>
                            <a:lnTo>
                              <a:pt x="1868" y="7"/>
                            </a:lnTo>
                            <a:lnTo>
                              <a:pt x="1835" y="7"/>
                            </a:lnTo>
                            <a:lnTo>
                              <a:pt x="1787" y="7"/>
                            </a:lnTo>
                            <a:lnTo>
                              <a:pt x="1787" y="4"/>
                            </a:lnTo>
                            <a:lnTo>
                              <a:pt x="1850" y="5"/>
                            </a:lnTo>
                            <a:lnTo>
                              <a:pt x="1932" y="4"/>
                            </a:lnTo>
                            <a:lnTo>
                              <a:pt x="1931" y="4"/>
                            </a:lnTo>
                            <a:lnTo>
                              <a:pt x="2015" y="4"/>
                            </a:lnTo>
                            <a:lnTo>
                              <a:pt x="2029" y="4"/>
                            </a:lnTo>
                            <a:lnTo>
                              <a:pt x="2076" y="4"/>
                            </a:lnTo>
                            <a:lnTo>
                              <a:pt x="2122" y="3"/>
                            </a:lnTo>
                            <a:lnTo>
                              <a:pt x="2215" y="3"/>
                            </a:lnTo>
                            <a:lnTo>
                              <a:pt x="2339" y="2"/>
                            </a:lnTo>
                            <a:lnTo>
                              <a:pt x="2338" y="3"/>
                            </a:lnTo>
                            <a:lnTo>
                              <a:pt x="2338" y="3"/>
                            </a:lnTo>
                            <a:lnTo>
                              <a:pt x="2339" y="3"/>
                            </a:lnTo>
                            <a:lnTo>
                              <a:pt x="2346" y="2"/>
                            </a:lnTo>
                            <a:lnTo>
                              <a:pt x="2354" y="2"/>
                            </a:lnTo>
                            <a:close/>
                            <a:moveTo>
                              <a:pt x="2951" y="2"/>
                            </a:moveTo>
                            <a:lnTo>
                              <a:pt x="2953" y="2"/>
                            </a:lnTo>
                            <a:lnTo>
                              <a:pt x="2949" y="2"/>
                            </a:lnTo>
                            <a:lnTo>
                              <a:pt x="2951" y="2"/>
                            </a:lnTo>
                            <a:close/>
                            <a:moveTo>
                              <a:pt x="2915" y="2"/>
                            </a:moveTo>
                            <a:lnTo>
                              <a:pt x="2949" y="2"/>
                            </a:lnTo>
                            <a:lnTo>
                              <a:pt x="2947" y="2"/>
                            </a:lnTo>
                            <a:lnTo>
                              <a:pt x="2947" y="2"/>
                            </a:lnTo>
                            <a:lnTo>
                              <a:pt x="2945" y="2"/>
                            </a:lnTo>
                            <a:lnTo>
                              <a:pt x="2957" y="2"/>
                            </a:lnTo>
                            <a:lnTo>
                              <a:pt x="2958" y="2"/>
                            </a:lnTo>
                            <a:lnTo>
                              <a:pt x="2971" y="2"/>
                            </a:lnTo>
                            <a:lnTo>
                              <a:pt x="2986" y="2"/>
                            </a:lnTo>
                            <a:lnTo>
                              <a:pt x="3000" y="2"/>
                            </a:lnTo>
                            <a:lnTo>
                              <a:pt x="3008" y="2"/>
                            </a:lnTo>
                            <a:lnTo>
                              <a:pt x="3007" y="2"/>
                            </a:lnTo>
                            <a:lnTo>
                              <a:pt x="3006" y="3"/>
                            </a:lnTo>
                            <a:lnTo>
                              <a:pt x="3006" y="3"/>
                            </a:lnTo>
                            <a:lnTo>
                              <a:pt x="3009" y="3"/>
                            </a:lnTo>
                            <a:lnTo>
                              <a:pt x="3013" y="3"/>
                            </a:lnTo>
                            <a:lnTo>
                              <a:pt x="3013" y="5"/>
                            </a:lnTo>
                            <a:lnTo>
                              <a:pt x="3004" y="5"/>
                            </a:lnTo>
                            <a:lnTo>
                              <a:pt x="2953" y="5"/>
                            </a:lnTo>
                            <a:lnTo>
                              <a:pt x="2841" y="7"/>
                            </a:lnTo>
                            <a:lnTo>
                              <a:pt x="2731" y="7"/>
                            </a:lnTo>
                            <a:lnTo>
                              <a:pt x="2691" y="7"/>
                            </a:lnTo>
                            <a:lnTo>
                              <a:pt x="2651" y="7"/>
                            </a:lnTo>
                            <a:lnTo>
                              <a:pt x="2549" y="7"/>
                            </a:lnTo>
                            <a:lnTo>
                              <a:pt x="2447" y="5"/>
                            </a:lnTo>
                            <a:lnTo>
                              <a:pt x="2401" y="5"/>
                            </a:lnTo>
                            <a:lnTo>
                              <a:pt x="2401" y="3"/>
                            </a:lnTo>
                            <a:lnTo>
                              <a:pt x="2437" y="3"/>
                            </a:lnTo>
                            <a:lnTo>
                              <a:pt x="2475" y="3"/>
                            </a:lnTo>
                            <a:lnTo>
                              <a:pt x="2500" y="3"/>
                            </a:lnTo>
                            <a:lnTo>
                              <a:pt x="2499" y="3"/>
                            </a:lnTo>
                            <a:lnTo>
                              <a:pt x="2498" y="3"/>
                            </a:lnTo>
                            <a:lnTo>
                              <a:pt x="2526" y="3"/>
                            </a:lnTo>
                            <a:lnTo>
                              <a:pt x="2521" y="3"/>
                            </a:lnTo>
                            <a:lnTo>
                              <a:pt x="2550" y="3"/>
                            </a:lnTo>
                            <a:lnTo>
                              <a:pt x="2733" y="2"/>
                            </a:lnTo>
                            <a:lnTo>
                              <a:pt x="2915" y="2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0"/>
                            </a:lnTo>
                            <a:lnTo>
                              <a:pt x="3870" y="2"/>
                            </a:lnTo>
                            <a:lnTo>
                              <a:pt x="3871" y="2"/>
                            </a:lnTo>
                            <a:lnTo>
                              <a:pt x="3872" y="2"/>
                            </a:lnTo>
                            <a:lnTo>
                              <a:pt x="3877" y="2"/>
                            </a:lnTo>
                            <a:lnTo>
                              <a:pt x="3884" y="0"/>
                            </a:lnTo>
                            <a:lnTo>
                              <a:pt x="3892" y="0"/>
                            </a:lnTo>
                            <a:lnTo>
                              <a:pt x="3901" y="0"/>
                            </a:lnTo>
                            <a:lnTo>
                              <a:pt x="3910" y="2"/>
                            </a:lnTo>
                            <a:lnTo>
                              <a:pt x="3915" y="0"/>
                            </a:lnTo>
                            <a:lnTo>
                              <a:pt x="3919" y="0"/>
                            </a:lnTo>
                            <a:lnTo>
                              <a:pt x="3921" y="0"/>
                            </a:lnTo>
                            <a:lnTo>
                              <a:pt x="3928" y="2"/>
                            </a:lnTo>
                            <a:lnTo>
                              <a:pt x="3934" y="2"/>
                            </a:lnTo>
                            <a:lnTo>
                              <a:pt x="3939" y="2"/>
                            </a:lnTo>
                            <a:lnTo>
                              <a:pt x="3944" y="0"/>
                            </a:lnTo>
                            <a:lnTo>
                              <a:pt x="3949" y="0"/>
                            </a:lnTo>
                            <a:lnTo>
                              <a:pt x="3955" y="0"/>
                            </a:lnTo>
                            <a:lnTo>
                              <a:pt x="3960" y="0"/>
                            </a:lnTo>
                            <a:lnTo>
                              <a:pt x="3966" y="0"/>
                            </a:lnTo>
                            <a:lnTo>
                              <a:pt x="3966" y="0"/>
                            </a:lnTo>
                            <a:lnTo>
                              <a:pt x="3965" y="2"/>
                            </a:lnTo>
                            <a:lnTo>
                              <a:pt x="3964" y="2"/>
                            </a:lnTo>
                            <a:lnTo>
                              <a:pt x="3966" y="2"/>
                            </a:lnTo>
                            <a:lnTo>
                              <a:pt x="3978" y="2"/>
                            </a:lnTo>
                            <a:lnTo>
                              <a:pt x="3993" y="2"/>
                            </a:lnTo>
                            <a:lnTo>
                              <a:pt x="4006" y="3"/>
                            </a:lnTo>
                            <a:lnTo>
                              <a:pt x="4015" y="3"/>
                            </a:lnTo>
                            <a:lnTo>
                              <a:pt x="4014" y="3"/>
                            </a:lnTo>
                            <a:lnTo>
                              <a:pt x="4017" y="3"/>
                            </a:lnTo>
                            <a:lnTo>
                              <a:pt x="4024" y="3"/>
                            </a:lnTo>
                            <a:lnTo>
                              <a:pt x="4032" y="2"/>
                            </a:lnTo>
                            <a:lnTo>
                              <a:pt x="4037" y="2"/>
                            </a:lnTo>
                            <a:lnTo>
                              <a:pt x="4097" y="2"/>
                            </a:lnTo>
                            <a:lnTo>
                              <a:pt x="4155" y="2"/>
                            </a:lnTo>
                            <a:lnTo>
                              <a:pt x="4154" y="2"/>
                            </a:lnTo>
                            <a:lnTo>
                              <a:pt x="4154" y="2"/>
                            </a:lnTo>
                            <a:lnTo>
                              <a:pt x="4156" y="2"/>
                            </a:lnTo>
                            <a:lnTo>
                              <a:pt x="4160" y="2"/>
                            </a:lnTo>
                            <a:lnTo>
                              <a:pt x="4163" y="2"/>
                            </a:lnTo>
                            <a:lnTo>
                              <a:pt x="4167" y="0"/>
                            </a:lnTo>
                            <a:lnTo>
                              <a:pt x="4169" y="2"/>
                            </a:lnTo>
                            <a:lnTo>
                              <a:pt x="4172" y="2"/>
                            </a:lnTo>
                            <a:lnTo>
                              <a:pt x="4177" y="2"/>
                            </a:lnTo>
                            <a:lnTo>
                              <a:pt x="4181" y="2"/>
                            </a:lnTo>
                            <a:lnTo>
                              <a:pt x="4188" y="2"/>
                            </a:lnTo>
                            <a:lnTo>
                              <a:pt x="4194" y="2"/>
                            </a:lnTo>
                            <a:lnTo>
                              <a:pt x="4199" y="2"/>
                            </a:lnTo>
                            <a:lnTo>
                              <a:pt x="4199" y="2"/>
                            </a:lnTo>
                            <a:lnTo>
                              <a:pt x="4207" y="2"/>
                            </a:lnTo>
                            <a:lnTo>
                              <a:pt x="4214" y="3"/>
                            </a:lnTo>
                            <a:lnTo>
                              <a:pt x="4222" y="3"/>
                            </a:lnTo>
                            <a:lnTo>
                              <a:pt x="4232" y="3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4"/>
                            </a:lnTo>
                            <a:lnTo>
                              <a:pt x="4237" y="4"/>
                            </a:lnTo>
                            <a:lnTo>
                              <a:pt x="4240" y="4"/>
                            </a:lnTo>
                            <a:lnTo>
                              <a:pt x="4243" y="4"/>
                            </a:lnTo>
                            <a:lnTo>
                              <a:pt x="4245" y="4"/>
                            </a:lnTo>
                            <a:lnTo>
                              <a:pt x="4248" y="4"/>
                            </a:lnTo>
                            <a:lnTo>
                              <a:pt x="4248" y="5"/>
                            </a:lnTo>
                            <a:lnTo>
                              <a:pt x="4247" y="5"/>
                            </a:lnTo>
                            <a:lnTo>
                              <a:pt x="4245" y="7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8"/>
                            </a:lnTo>
                            <a:lnTo>
                              <a:pt x="4240" y="8"/>
                            </a:lnTo>
                            <a:lnTo>
                              <a:pt x="4235" y="8"/>
                            </a:lnTo>
                            <a:lnTo>
                              <a:pt x="4231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8"/>
                            </a:lnTo>
                            <a:lnTo>
                              <a:pt x="4222" y="8"/>
                            </a:lnTo>
                            <a:lnTo>
                              <a:pt x="4224" y="8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7"/>
                            </a:lnTo>
                            <a:lnTo>
                              <a:pt x="4222" y="7"/>
                            </a:lnTo>
                            <a:lnTo>
                              <a:pt x="4222" y="7"/>
                            </a:lnTo>
                            <a:lnTo>
                              <a:pt x="4222" y="7"/>
                            </a:lnTo>
                            <a:lnTo>
                              <a:pt x="4223" y="7"/>
                            </a:lnTo>
                            <a:lnTo>
                              <a:pt x="4222" y="5"/>
                            </a:lnTo>
                            <a:lnTo>
                              <a:pt x="4220" y="5"/>
                            </a:lnTo>
                            <a:lnTo>
                              <a:pt x="4216" y="5"/>
                            </a:lnTo>
                            <a:lnTo>
                              <a:pt x="4212" y="5"/>
                            </a:lnTo>
                            <a:lnTo>
                              <a:pt x="4206" y="5"/>
                            </a:lnTo>
                            <a:lnTo>
                              <a:pt x="4199" y="5"/>
                            </a:lnTo>
                            <a:lnTo>
                              <a:pt x="4197" y="5"/>
                            </a:lnTo>
                            <a:lnTo>
                              <a:pt x="4193" y="5"/>
                            </a:lnTo>
                            <a:lnTo>
                              <a:pt x="4190" y="5"/>
                            </a:lnTo>
                            <a:lnTo>
                              <a:pt x="4190" y="4"/>
                            </a:lnTo>
                            <a:lnTo>
                              <a:pt x="4186" y="4"/>
                            </a:lnTo>
                            <a:lnTo>
                              <a:pt x="4185" y="4"/>
                            </a:lnTo>
                            <a:lnTo>
                              <a:pt x="4184" y="4"/>
                            </a:lnTo>
                            <a:lnTo>
                              <a:pt x="4182" y="5"/>
                            </a:lnTo>
                            <a:lnTo>
                              <a:pt x="4180" y="5"/>
                            </a:lnTo>
                            <a:lnTo>
                              <a:pt x="4177" y="5"/>
                            </a:lnTo>
                            <a:lnTo>
                              <a:pt x="4176" y="4"/>
                            </a:lnTo>
                            <a:lnTo>
                              <a:pt x="4176" y="4"/>
                            </a:lnTo>
                            <a:lnTo>
                              <a:pt x="4176" y="4"/>
                            </a:lnTo>
                            <a:lnTo>
                              <a:pt x="4175" y="4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4"/>
                            </a:lnTo>
                            <a:lnTo>
                              <a:pt x="4163" y="4"/>
                            </a:lnTo>
                            <a:lnTo>
                              <a:pt x="4158" y="4"/>
                            </a:lnTo>
                            <a:lnTo>
                              <a:pt x="4152" y="5"/>
                            </a:lnTo>
                            <a:lnTo>
                              <a:pt x="4146" y="7"/>
                            </a:lnTo>
                            <a:lnTo>
                              <a:pt x="4139" y="7"/>
                            </a:lnTo>
                            <a:lnTo>
                              <a:pt x="4134" y="7"/>
                            </a:lnTo>
                            <a:lnTo>
                              <a:pt x="4137" y="7"/>
                            </a:lnTo>
                            <a:lnTo>
                              <a:pt x="4131" y="5"/>
                            </a:lnTo>
                            <a:lnTo>
                              <a:pt x="4125" y="5"/>
                            </a:lnTo>
                            <a:lnTo>
                              <a:pt x="4117" y="5"/>
                            </a:lnTo>
                            <a:lnTo>
                              <a:pt x="4108" y="5"/>
                            </a:lnTo>
                            <a:lnTo>
                              <a:pt x="4099" y="7"/>
                            </a:lnTo>
                            <a:lnTo>
                              <a:pt x="4089" y="7"/>
                            </a:lnTo>
                            <a:lnTo>
                              <a:pt x="4078" y="5"/>
                            </a:lnTo>
                            <a:lnTo>
                              <a:pt x="4079" y="7"/>
                            </a:lnTo>
                            <a:lnTo>
                              <a:pt x="4068" y="7"/>
                            </a:lnTo>
                            <a:lnTo>
                              <a:pt x="4004" y="5"/>
                            </a:lnTo>
                            <a:lnTo>
                              <a:pt x="3942" y="4"/>
                            </a:lnTo>
                            <a:lnTo>
                              <a:pt x="3911" y="5"/>
                            </a:lnTo>
                            <a:lnTo>
                              <a:pt x="3812" y="4"/>
                            </a:lnTo>
                            <a:lnTo>
                              <a:pt x="3724" y="4"/>
                            </a:lnTo>
                            <a:lnTo>
                              <a:pt x="3635" y="4"/>
                            </a:lnTo>
                            <a:lnTo>
                              <a:pt x="3630" y="4"/>
                            </a:lnTo>
                            <a:lnTo>
                              <a:pt x="3630" y="0"/>
                            </a:lnTo>
                            <a:lnTo>
                              <a:pt x="3655" y="0"/>
                            </a:lnTo>
                            <a:lnTo>
                              <a:pt x="3676" y="2"/>
                            </a:lnTo>
                            <a:lnTo>
                              <a:pt x="3690" y="0"/>
                            </a:lnTo>
                            <a:lnTo>
                              <a:pt x="3707" y="0"/>
                            </a:lnTo>
                            <a:lnTo>
                              <a:pt x="3722" y="0"/>
                            </a:lnTo>
                            <a:lnTo>
                              <a:pt x="3736" y="0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0"/>
                            </a:lnTo>
                            <a:lnTo>
                              <a:pt x="3517" y="3"/>
                            </a:lnTo>
                            <a:lnTo>
                              <a:pt x="3534" y="2"/>
                            </a:lnTo>
                            <a:lnTo>
                              <a:pt x="3557" y="2"/>
                            </a:lnTo>
                            <a:lnTo>
                              <a:pt x="3580" y="0"/>
                            </a:lnTo>
                            <a:lnTo>
                              <a:pt x="3604" y="0"/>
                            </a:lnTo>
                            <a:lnTo>
                              <a:pt x="3601" y="0"/>
                            </a:lnTo>
                            <a:lnTo>
                              <a:pt x="3626" y="0"/>
                            </a:lnTo>
                            <a:lnTo>
                              <a:pt x="3627" y="0"/>
                            </a:lnTo>
                            <a:lnTo>
                              <a:pt x="3627" y="4"/>
                            </a:lnTo>
                            <a:lnTo>
                              <a:pt x="3576" y="4"/>
                            </a:lnTo>
                            <a:lnTo>
                              <a:pt x="3462" y="7"/>
                            </a:lnTo>
                            <a:lnTo>
                              <a:pt x="3348" y="7"/>
                            </a:lnTo>
                            <a:lnTo>
                              <a:pt x="3211" y="5"/>
                            </a:lnTo>
                            <a:lnTo>
                              <a:pt x="3172" y="4"/>
                            </a:lnTo>
                            <a:lnTo>
                              <a:pt x="3108" y="5"/>
                            </a:lnTo>
                            <a:lnTo>
                              <a:pt x="3043" y="7"/>
                            </a:lnTo>
                            <a:lnTo>
                              <a:pt x="3016" y="5"/>
                            </a:lnTo>
                            <a:lnTo>
                              <a:pt x="3016" y="3"/>
                            </a:lnTo>
                            <a:lnTo>
                              <a:pt x="3029" y="3"/>
                            </a:lnTo>
                            <a:lnTo>
                              <a:pt x="3050" y="3"/>
                            </a:lnTo>
                            <a:lnTo>
                              <a:pt x="3053" y="3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2"/>
                            </a:lnTo>
                            <a:lnTo>
                              <a:pt x="3088" y="0"/>
                            </a:lnTo>
                            <a:lnTo>
                              <a:pt x="3167" y="2"/>
                            </a:lnTo>
                            <a:lnTo>
                              <a:pt x="3248" y="3"/>
                            </a:lnTo>
                            <a:lnTo>
                              <a:pt x="3309" y="2"/>
                            </a:lnTo>
                            <a:lnTo>
                              <a:pt x="3367" y="0"/>
                            </a:lnTo>
                            <a:lnTo>
                              <a:pt x="3368" y="0"/>
                            </a:lnTo>
                            <a:lnTo>
                              <a:pt x="3371" y="2"/>
                            </a:lnTo>
                            <a:lnTo>
                              <a:pt x="3375" y="2"/>
                            </a:lnTo>
                            <a:lnTo>
                              <a:pt x="3380" y="2"/>
                            </a:lnTo>
                            <a:lnTo>
                              <a:pt x="3385" y="2"/>
                            </a:lnTo>
                            <a:lnTo>
                              <a:pt x="3388" y="2"/>
                            </a:lnTo>
                            <a:lnTo>
                              <a:pt x="3392" y="2"/>
                            </a:lnTo>
                            <a:lnTo>
                              <a:pt x="3393" y="2"/>
                            </a:lnTo>
                            <a:lnTo>
                              <a:pt x="3417" y="2"/>
                            </a:lnTo>
                            <a:lnTo>
                              <a:pt x="3441" y="0"/>
                            </a:lnTo>
                            <a:lnTo>
                              <a:pt x="3465" y="0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A8EB7E2" id="Freeform 39" o:spid="_x0000_s1026" style="position:absolute;margin-left:5.25pt;margin-top:282.75pt;width:535.85pt;height:1.35pt;z-index:-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24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" path="m466,5r9,l483,5r-3,l479,7r,l480,7r7,l493,5r-1,l491,5r64,l555,8r-39,l505,8,391,9,279,9r-64,l212,9r-4,l203,11r-5,l187,9r-12,l163,9r-7,l115,11r-43,l71,11r1,l72,11,73,9r-1,l71,9r-3,l65,9r-2,l63,9r-2,l61,9r-1,2l57,11r-3,l56,9,46,9,27,9r-8,l10,11,1,9r1,l2,9r,l1,9,,9,1,8,94,9,190,8r-2,l190,8r2,1l302,8,410,7r-2,l410,7r1,-2l415,5r4,l425,5r9,l444,5r22,xm860,4r-1,l910,4r52,l967,4r,1l982,4r-2,l990,4r11,l1020,4r18,l1056,4r15,l1065,5r3,l1114,4r46,l1169,4r,4l1164,8r-120,l1004,8r-41,l763,7,743,8r-18,l699,8r-22,l677,8r-21,l609,8r-46,l558,8r,-3l643,4r85,l755,4r-2,l774,4r24,l822,4r38,xm1404,4r-3,l1445,4r51,l1546,5r40,-1l1586,5r28,-1l1640,4r25,l1681,4r22,l1778,4r6,l1784,7r-67,1l1717,8r-28,l1657,8r-33,l1596,8r1,l1598,8r,l1598,8r-98,1l1404,9r-113,l1171,8r,-4l1200,5r-1,l1198,5r,l1196,5r7,l1209,5r27,l1233,5r27,l1296,5r31,2l1360,5r10,l1370,5r2,-1l1374,4r4,l1382,4r4,l1389,4r6,l1401,4r3,xm2354,2r11,l2372,3r8,l2386,3r7,-1l2395,2r,1l2394,3r-1,l2393,3r5,l2398,5r-3,l2397,5,2255,7r-141,l2022,7r-60,l1899,7r-31,l1835,7r-48,l1787,4r63,1l1932,4r-1,l2015,4r14,l2076,4r46,-1l2215,3,2339,2r-1,1l2338,3r1,l2346,2r8,xm2951,2r2,l2949,2r2,xm2915,2r34,l2947,2r,l2945,2r12,l2958,2r13,l2986,2r14,l3008,2r-1,l3006,3r,l3009,3r4,l3013,5r-9,l2953,5,2841,7r-110,l2691,7r-40,l2549,7,2447,5r-46,l2401,3r36,l2475,3r25,l2499,3r-1,l2526,3r-5,l2550,3,2733,2r182,xm3089,r-1,l3088,r1,xm3762,r108,l3870,2r1,l3872,2r5,l3884,r8,l3901,r9,2l3915,r4,l3921,r7,2l3934,2r5,l3944,r5,l3955,r5,l3966,r,l3965,2r-1,l3966,2r12,l3993,2r13,1l4015,3r-1,l4017,3r7,l4032,2r5,l4097,2r58,l4154,2r,l4156,2r4,l4163,2r4,-2l4169,2r3,l4177,2r4,l4188,2r6,l4199,2r,l4207,2r7,1l4222,3r10,l4233,4r,l4235,4r1,l4237,4r3,l4243,4r2,l4248,4r,1l4247,5r-2,2l4244,8r,l4243,8r-3,l4235,8r-4,1l4226,9r-4,l4218,8r4,l4224,8r2,l4226,8r-2,l4223,7r-1,l4222,7r,l4223,7r-1,-2l4220,5r-4,l4212,5r-6,l4199,5r-2,l4193,5r-3,l4190,4r-4,l4185,4r-1,l4182,5r-2,l4177,5r-1,-1l4176,4r,l4175,4r,l4172,4r-4,l4167,4r-4,l4158,4r-6,1l4146,7r-7,l4134,7r3,l4131,5r-6,l4117,5r-9,l4099,7r-10,l4078,5r1,2l4068,7,4004,5,3942,4r-31,1l3812,4r-88,l3635,4r-5,l3630,r25,l3676,2,3690,r17,l3722,r14,l3762,xm3482,r20,l3517,3r17,-1l3557,2,3580,r24,l3601,r25,l3627,r,4l3576,4,3462,7r-114,l3211,5,3172,4r-64,1l3043,7,3016,5r,-2l3029,3r21,l3053,3r-2,1l3053,4r18,-2l3088,r79,2l3248,3r61,-1l3367,r1,l3371,2r4,l3380,2r5,l3388,2r4,l3393,2r24,l3441,r24,l3482,xe" fillcolor="#8ed6ef [1300]" strokecolor="#8ed6ef [1300]" strokeweight="0">
              <v:path arrowok="t" o:connecttype="custom" o:connectlocs="768960,10910;826632,12469;325206,17145;115344,17145;108936,14028;91314,17145;1602,14028;150588,14028;653616,10910;711288,7793;1549134,7793;1691712,6235;1872738,12469;1161450,12469;893916,12469;1278396,6235;2476692,7793;2728206,6235;2654514,12469;2403000,14028;1919196,7793;2018520,7793;2201148,6235;2249208,6235;3836789,3117;3836789,7793;2992536,10910;3228030,6235;3745475,4676;4727501,3117;4738715,3117;4815611,4676;4375061,10910;3904073,4676;4085099,4676;6026723,0;6234983,0;6302267,3117;6353531,0;6432029,4676;6656309,3117;6678737,3117;6726797,3117;6784469,6235;6805295,7793;6784469,12469;6770051,12469;6765245,10910;6723593,7793;6699563,7793;6688349,6235;6641891,10910;6581015,7793;6315083,6235;5855309,0;5578163,0;5768801,0;5144021,7793;4886099,4676;5203295,4676;5422769,3117;5578163,0" o:connectangles="0,0,0,0,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40832" behindDoc="1" locked="1" layoutInCell="1" allowOverlap="1" wp14:anchorId="030A1028" wp14:editId="030A1029">
              <wp:simplePos x="0" y="0"/>
              <wp:positionH relativeFrom="column">
                <wp:posOffset>838216</wp:posOffset>
              </wp:positionH>
              <wp:positionV relativeFrom="page">
                <wp:posOffset>3590925</wp:posOffset>
              </wp:positionV>
              <wp:extent cx="1270" cy="1270"/>
              <wp:effectExtent l="0" t="0" r="0" b="0"/>
              <wp:wrapNone/>
              <wp:docPr id="40" name="Rectangl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5F46E73F" id="Rectangle 40" o:spid="_x0000_s1026" style="position:absolute;margin-left:66pt;margin-top:282.75pt;width:.1pt;height:.1pt;z-index:-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41856" behindDoc="1" locked="1" layoutInCell="1" allowOverlap="1" wp14:anchorId="030A102A" wp14:editId="030A102B">
              <wp:simplePos x="0" y="0"/>
              <wp:positionH relativeFrom="column">
                <wp:posOffset>6781925</wp:posOffset>
              </wp:positionH>
              <wp:positionV relativeFrom="page">
                <wp:posOffset>3590925</wp:posOffset>
              </wp:positionV>
              <wp:extent cx="6350" cy="0"/>
              <wp:effectExtent l="0" t="0" r="0" b="0"/>
              <wp:wrapNone/>
              <wp:docPr id="41" name="Freeform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4710091" id="Freeform 41" o:spid="_x0000_s1026" style="position:absolute;margin-left:534pt;margin-top:282.75pt;width:.5pt;height:0;z-index:-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" path="m,l2,,3,,4,,,xe" fillcolor="#8ed6ef [1300]" strokecolor="#8ed6ef [1300]" strokeweight="0">
              <v:path arrowok="t" o:connecttype="custom" o:connectlocs="0,0;3175,0;4763,0;6350,0;0,0" o:connectangles="0,0,0,0,0"/>
              <w10:wrap anchory="page"/>
              <w10:anchorlock/>
            </v:shape>
          </w:pict>
        </mc:Fallback>
      </mc:AlternateContent>
    </w: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42880" behindDoc="1" locked="1" layoutInCell="1" allowOverlap="1" wp14:anchorId="030A102C" wp14:editId="030A102D">
              <wp:simplePos x="0" y="0"/>
              <wp:positionH relativeFrom="column">
                <wp:posOffset>6848601</wp:posOffset>
              </wp:positionH>
              <wp:positionV relativeFrom="page">
                <wp:posOffset>2647950</wp:posOffset>
              </wp:positionV>
              <wp:extent cx="12700" cy="1270"/>
              <wp:effectExtent l="0" t="0" r="25400" b="17780"/>
              <wp:wrapNone/>
              <wp:docPr id="42" name="Freeform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1270"/>
                      </a:xfrm>
                      <a:custGeom>
                        <a:avLst/>
                        <a:gdLst>
                          <a:gd name="T0" fmla="*/ 5 w 8"/>
                          <a:gd name="T1" fmla="*/ 0 h 1"/>
                          <a:gd name="T2" fmla="*/ 7 w 8"/>
                          <a:gd name="T3" fmla="*/ 0 h 1"/>
                          <a:gd name="T4" fmla="*/ 8 w 8"/>
                          <a:gd name="T5" fmla="*/ 0 h 1"/>
                          <a:gd name="T6" fmla="*/ 7 w 8"/>
                          <a:gd name="T7" fmla="*/ 0 h 1"/>
                          <a:gd name="T8" fmla="*/ 3 w 8"/>
                          <a:gd name="T9" fmla="*/ 1 h 1"/>
                          <a:gd name="T10" fmla="*/ 0 w 8"/>
                          <a:gd name="T11" fmla="*/ 1 h 1"/>
                          <a:gd name="T12" fmla="*/ 3 w 8"/>
                          <a:gd name="T13" fmla="*/ 0 h 1"/>
                          <a:gd name="T14" fmla="*/ 5 w 8"/>
                          <a:gd name="T15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8" h="1">
                            <a:moveTo>
                              <a:pt x="5" y="0"/>
                            </a:moveTo>
                            <a:lnTo>
                              <a:pt x="7" y="0"/>
                            </a:lnTo>
                            <a:lnTo>
                              <a:pt x="8" y="0"/>
                            </a:lnTo>
                            <a:lnTo>
                              <a:pt x="7" y="0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3" y="0"/>
                            </a:lnTo>
                            <a:lnTo>
                              <a:pt x="5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8C2A60A" id="Freeform 42" o:spid="_x0000_s1026" style="position:absolute;margin-left:539.25pt;margin-top:208.5pt;width:1pt;height:.1pt;z-index:-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" path="m5,l7,,8,,7,,3,1,,1,3,,5,xe" fillcolor="#8ed6ef [1300]" strokecolor="#8ed6ef [1300]" strokeweight="0">
              <v:path arrowok="t" o:connecttype="custom" o:connectlocs="7938,0;11113,0;12700,0;11113,0;4763,1270;0,1270;4763,0;7938,0" o:connectangles="0,0,0,0,0,0,0,0"/>
              <w10:wrap anchory="page"/>
              <w10:anchorlock/>
            </v:shape>
          </w:pict>
        </mc:Fallback>
      </mc:AlternateContent>
    </w: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43904" behindDoc="1" locked="1" layoutInCell="1" allowOverlap="1" wp14:anchorId="030A102E" wp14:editId="030A102F">
              <wp:simplePos x="0" y="0"/>
              <wp:positionH relativeFrom="column">
                <wp:posOffset>6810500</wp:posOffset>
              </wp:positionH>
              <wp:positionV relativeFrom="page">
                <wp:posOffset>2647950</wp:posOffset>
              </wp:positionV>
              <wp:extent cx="34925" cy="3175"/>
              <wp:effectExtent l="0" t="0" r="22225" b="15875"/>
              <wp:wrapNone/>
              <wp:docPr id="43" name="Freeform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3175"/>
                      </a:xfrm>
                      <a:custGeom>
                        <a:avLst/>
                        <a:gdLst>
                          <a:gd name="T0" fmla="*/ 18 w 22"/>
                          <a:gd name="T1" fmla="*/ 0 h 2"/>
                          <a:gd name="T2" fmla="*/ 22 w 22"/>
                          <a:gd name="T3" fmla="*/ 0 h 2"/>
                          <a:gd name="T4" fmla="*/ 1 w 22"/>
                          <a:gd name="T5" fmla="*/ 2 h 2"/>
                          <a:gd name="T6" fmla="*/ 1 w 22"/>
                          <a:gd name="T7" fmla="*/ 2 h 2"/>
                          <a:gd name="T8" fmla="*/ 0 w 22"/>
                          <a:gd name="T9" fmla="*/ 2 h 2"/>
                          <a:gd name="T10" fmla="*/ 2 w 22"/>
                          <a:gd name="T11" fmla="*/ 2 h 2"/>
                          <a:gd name="T12" fmla="*/ 5 w 22"/>
                          <a:gd name="T13" fmla="*/ 2 h 2"/>
                          <a:gd name="T14" fmla="*/ 9 w 22"/>
                          <a:gd name="T15" fmla="*/ 1 h 2"/>
                          <a:gd name="T16" fmla="*/ 13 w 22"/>
                          <a:gd name="T17" fmla="*/ 0 h 2"/>
                          <a:gd name="T18" fmla="*/ 18 w 22"/>
                          <a:gd name="T19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2">
                            <a:moveTo>
                              <a:pt x="18" y="0"/>
                            </a:moveTo>
                            <a:lnTo>
                              <a:pt x="22" y="0"/>
                            </a:lnTo>
                            <a:lnTo>
                              <a:pt x="1" y="2"/>
                            </a:lnTo>
                            <a:lnTo>
                              <a:pt x="1" y="2"/>
                            </a:lnTo>
                            <a:lnTo>
                              <a:pt x="0" y="2"/>
                            </a:lnTo>
                            <a:lnTo>
                              <a:pt x="2" y="2"/>
                            </a:lnTo>
                            <a:lnTo>
                              <a:pt x="5" y="2"/>
                            </a:lnTo>
                            <a:lnTo>
                              <a:pt x="9" y="1"/>
                            </a:lnTo>
                            <a:lnTo>
                              <a:pt x="13" y="0"/>
                            </a:lnTo>
                            <a:lnTo>
                              <a:pt x="1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141779E" id="Freeform 43" o:spid="_x0000_s1026" style="position:absolute;margin-left:536.25pt;margin-top:208.5pt;width:2.75pt;height:.25pt;z-index:-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" path="m18,r4,l1,2r,l,2r2,l5,2,9,1,13,r5,xe" fillcolor="#8ed6ef [1300]" strokecolor="#8ed6ef [1300]" strokeweight="0">
              <v:path arrowok="t" o:connecttype="custom" o:connectlocs="28575,0;34925,0;1588,3175;1588,3175;0,3175;3175,3175;7938,3175;14288,1588;20638,0;28575,0" o:connectangles="0,0,0,0,0,0,0,0,0,0"/>
              <w10:wrap anchory="page"/>
              <w10:anchorlock/>
            </v:shape>
          </w:pict>
        </mc:Fallback>
      </mc:AlternateContent>
    </w: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44928" behindDoc="1" locked="1" layoutInCell="1" allowOverlap="1" wp14:anchorId="030A1030" wp14:editId="030A1031">
              <wp:simplePos x="0" y="0"/>
              <wp:positionH relativeFrom="column">
                <wp:posOffset>6772400</wp:posOffset>
              </wp:positionH>
              <wp:positionV relativeFrom="page">
                <wp:posOffset>2647950</wp:posOffset>
              </wp:positionV>
              <wp:extent cx="20320" cy="1270"/>
              <wp:effectExtent l="0" t="0" r="17780" b="17780"/>
              <wp:wrapNone/>
              <wp:docPr id="44" name="Freeform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1270"/>
                      </a:xfrm>
                      <a:custGeom>
                        <a:avLst/>
                        <a:gdLst>
                          <a:gd name="T0" fmla="*/ 8 w 13"/>
                          <a:gd name="T1" fmla="*/ 0 h 1"/>
                          <a:gd name="T2" fmla="*/ 13 w 13"/>
                          <a:gd name="T3" fmla="*/ 1 h 1"/>
                          <a:gd name="T4" fmla="*/ 12 w 13"/>
                          <a:gd name="T5" fmla="*/ 1 h 1"/>
                          <a:gd name="T6" fmla="*/ 11 w 13"/>
                          <a:gd name="T7" fmla="*/ 1 h 1"/>
                          <a:gd name="T8" fmla="*/ 9 w 13"/>
                          <a:gd name="T9" fmla="*/ 1 h 1"/>
                          <a:gd name="T10" fmla="*/ 7 w 13"/>
                          <a:gd name="T11" fmla="*/ 1 h 1"/>
                          <a:gd name="T12" fmla="*/ 5 w 13"/>
                          <a:gd name="T13" fmla="*/ 1 h 1"/>
                          <a:gd name="T14" fmla="*/ 3 w 13"/>
                          <a:gd name="T15" fmla="*/ 1 h 1"/>
                          <a:gd name="T16" fmla="*/ 0 w 13"/>
                          <a:gd name="T17" fmla="*/ 1 h 1"/>
                          <a:gd name="T18" fmla="*/ 2 w 13"/>
                          <a:gd name="T19" fmla="*/ 1 h 1"/>
                          <a:gd name="T20" fmla="*/ 5 w 13"/>
                          <a:gd name="T21" fmla="*/ 1 h 1"/>
                          <a:gd name="T22" fmla="*/ 8 w 13"/>
                          <a:gd name="T2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13" h="1">
                            <a:moveTo>
                              <a:pt x="8" y="0"/>
                            </a:moveTo>
                            <a:lnTo>
                              <a:pt x="13" y="1"/>
                            </a:lnTo>
                            <a:lnTo>
                              <a:pt x="12" y="1"/>
                            </a:lnTo>
                            <a:lnTo>
                              <a:pt x="11" y="1"/>
                            </a:lnTo>
                            <a:lnTo>
                              <a:pt x="9" y="1"/>
                            </a:lnTo>
                            <a:lnTo>
                              <a:pt x="7" y="1"/>
                            </a:lnTo>
                            <a:lnTo>
                              <a:pt x="5" y="1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2" y="1"/>
                            </a:lnTo>
                            <a:lnTo>
                              <a:pt x="5" y="1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B3F0AE8" id="Freeform 44" o:spid="_x0000_s1026" style="position:absolute;margin-left:533.25pt;margin-top:208.5pt;width:1.6pt;height:.1pt;z-index:-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" path="m8,r5,1l12,1r-1,l9,1,7,1,5,1,3,1,,1r2,l5,1,8,xe" fillcolor="#8ed6ef [1300]" strokecolor="#8ed6ef [1300]" strokeweight="0">
              <v:path arrowok="t" o:connecttype="custom" o:connectlocs="12505,0;20320,1270;18757,1270;17194,1270;14068,1270;10942,1270;7815,1270;4689,1270;0,1270;3126,1270;7815,1270;12505,0" o:connectangles="0,0,0,0,0,0,0,0,0,0,0,0"/>
              <w10:wrap anchory="page"/>
              <w10:anchorlock/>
            </v:shape>
          </w:pict>
        </mc:Fallback>
      </mc:AlternateContent>
    </w: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45952" behindDoc="1" locked="1" layoutInCell="1" allowOverlap="1" wp14:anchorId="030A1032" wp14:editId="030A1033">
              <wp:simplePos x="0" y="0"/>
              <wp:positionH relativeFrom="column">
                <wp:posOffset>5686530</wp:posOffset>
              </wp:positionH>
              <wp:positionV relativeFrom="page">
                <wp:posOffset>2647950</wp:posOffset>
              </wp:positionV>
              <wp:extent cx="4445" cy="0"/>
              <wp:effectExtent l="0" t="0" r="0" b="0"/>
              <wp:wrapNone/>
              <wp:docPr id="45" name="Freeform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2 w 3"/>
                          <a:gd name="T1" fmla="*/ 3 w 3"/>
                          <a:gd name="T2" fmla="*/ 0 w 3"/>
                          <a:gd name="T3" fmla="*/ 2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2" y="0"/>
                            </a:move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E814583" id="Freeform 45" o:spid="_x0000_s1026" style="position:absolute;margin-left:447.75pt;margin-top:208.5pt;width:.35pt;height:0;z-index:-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" path="m2,l3,,,,2,xe" fillcolor="#8ed6ef [1300]" strokecolor="#8ed6ef [1300]" strokeweight="0">
              <v:path arrowok="t" o:connecttype="custom" o:connectlocs="2963,0;4445,0;0,0;2963,0" o:connectangles="0,0,0,0"/>
              <w10:wrap anchory="page"/>
              <w10:anchorlock/>
            </v:shape>
          </w:pict>
        </mc:Fallback>
      </mc:AlternateContent>
    </w: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46976" behindDoc="1" locked="1" layoutInCell="1" allowOverlap="1" wp14:anchorId="030A1034" wp14:editId="030A1035">
              <wp:simplePos x="0" y="0"/>
              <wp:positionH relativeFrom="column">
                <wp:posOffset>-38100</wp:posOffset>
              </wp:positionH>
              <wp:positionV relativeFrom="page">
                <wp:posOffset>2647950</wp:posOffset>
              </wp:positionV>
              <wp:extent cx="6805295" cy="15875"/>
              <wp:effectExtent l="0" t="0" r="14605" b="22225"/>
              <wp:wrapNone/>
              <wp:docPr id="46" name="Freeform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5875"/>
                      </a:xfrm>
                      <a:custGeom>
                        <a:avLst/>
                        <a:gdLst>
                          <a:gd name="T0" fmla="*/ 1297 w 4248"/>
                          <a:gd name="T1" fmla="*/ 9 h 10"/>
                          <a:gd name="T2" fmla="*/ 1843 w 4248"/>
                          <a:gd name="T3" fmla="*/ 4 h 10"/>
                          <a:gd name="T4" fmla="*/ 1721 w 4248"/>
                          <a:gd name="T5" fmla="*/ 8 h 10"/>
                          <a:gd name="T6" fmla="*/ 1301 w 4248"/>
                          <a:gd name="T7" fmla="*/ 8 h 10"/>
                          <a:gd name="T8" fmla="*/ 1240 w 4248"/>
                          <a:gd name="T9" fmla="*/ 8 h 10"/>
                          <a:gd name="T10" fmla="*/ 1244 w 4248"/>
                          <a:gd name="T11" fmla="*/ 4 h 10"/>
                          <a:gd name="T12" fmla="*/ 1140 w 4248"/>
                          <a:gd name="T13" fmla="*/ 4 h 10"/>
                          <a:gd name="T14" fmla="*/ 1197 w 4248"/>
                          <a:gd name="T15" fmla="*/ 7 h 10"/>
                          <a:gd name="T16" fmla="*/ 881 w 4248"/>
                          <a:gd name="T17" fmla="*/ 9 h 10"/>
                          <a:gd name="T18" fmla="*/ 856 w 4248"/>
                          <a:gd name="T19" fmla="*/ 9 h 10"/>
                          <a:gd name="T20" fmla="*/ 730 w 4248"/>
                          <a:gd name="T21" fmla="*/ 8 h 10"/>
                          <a:gd name="T22" fmla="*/ 619 w 4248"/>
                          <a:gd name="T23" fmla="*/ 9 h 10"/>
                          <a:gd name="T24" fmla="*/ 2398 w 4248"/>
                          <a:gd name="T25" fmla="*/ 5 h 10"/>
                          <a:gd name="T26" fmla="*/ 2032 w 4248"/>
                          <a:gd name="T27" fmla="*/ 7 h 10"/>
                          <a:gd name="T28" fmla="*/ 1882 w 4248"/>
                          <a:gd name="T29" fmla="*/ 8 h 10"/>
                          <a:gd name="T30" fmla="*/ 1854 w 4248"/>
                          <a:gd name="T31" fmla="*/ 8 h 10"/>
                          <a:gd name="T32" fmla="*/ 1994 w 4248"/>
                          <a:gd name="T33" fmla="*/ 4 h 10"/>
                          <a:gd name="T34" fmla="*/ 2458 w 4248"/>
                          <a:gd name="T35" fmla="*/ 3 h 10"/>
                          <a:gd name="T36" fmla="*/ 3688 w 4248"/>
                          <a:gd name="T37" fmla="*/ 4 h 10"/>
                          <a:gd name="T38" fmla="*/ 3426 w 4248"/>
                          <a:gd name="T39" fmla="*/ 5 h 10"/>
                          <a:gd name="T40" fmla="*/ 3266 w 4248"/>
                          <a:gd name="T41" fmla="*/ 5 h 10"/>
                          <a:gd name="T42" fmla="*/ 3182 w 4248"/>
                          <a:gd name="T43" fmla="*/ 5 h 10"/>
                          <a:gd name="T44" fmla="*/ 3084 w 4248"/>
                          <a:gd name="T45" fmla="*/ 1 h 10"/>
                          <a:gd name="T46" fmla="*/ 3549 w 4248"/>
                          <a:gd name="T47" fmla="*/ 1 h 10"/>
                          <a:gd name="T48" fmla="*/ 22 w 4248"/>
                          <a:gd name="T49" fmla="*/ 1 h 10"/>
                          <a:gd name="T50" fmla="*/ 25 w 4248"/>
                          <a:gd name="T51" fmla="*/ 3 h 10"/>
                          <a:gd name="T52" fmla="*/ 51 w 4248"/>
                          <a:gd name="T53" fmla="*/ 4 h 10"/>
                          <a:gd name="T54" fmla="*/ 65 w 4248"/>
                          <a:gd name="T55" fmla="*/ 5 h 10"/>
                          <a:gd name="T56" fmla="*/ 73 w 4248"/>
                          <a:gd name="T57" fmla="*/ 5 h 10"/>
                          <a:gd name="T58" fmla="*/ 102 w 4248"/>
                          <a:gd name="T59" fmla="*/ 4 h 10"/>
                          <a:gd name="T60" fmla="*/ 140 w 4248"/>
                          <a:gd name="T61" fmla="*/ 4 h 10"/>
                          <a:gd name="T62" fmla="*/ 336 w 4248"/>
                          <a:gd name="T63" fmla="*/ 5 h 10"/>
                          <a:gd name="T64" fmla="*/ 572 w 4248"/>
                          <a:gd name="T65" fmla="*/ 8 h 10"/>
                          <a:gd name="T66" fmla="*/ 378 w 4248"/>
                          <a:gd name="T67" fmla="*/ 9 h 10"/>
                          <a:gd name="T68" fmla="*/ 338 w 4248"/>
                          <a:gd name="T69" fmla="*/ 9 h 10"/>
                          <a:gd name="T70" fmla="*/ 304 w 4248"/>
                          <a:gd name="T71" fmla="*/ 9 h 10"/>
                          <a:gd name="T72" fmla="*/ 284 w 4248"/>
                          <a:gd name="T73" fmla="*/ 9 h 10"/>
                          <a:gd name="T74" fmla="*/ 230 w 4248"/>
                          <a:gd name="T75" fmla="*/ 8 h 10"/>
                          <a:gd name="T76" fmla="*/ 94 w 4248"/>
                          <a:gd name="T77" fmla="*/ 8 h 10"/>
                          <a:gd name="T78" fmla="*/ 71 w 4248"/>
                          <a:gd name="T79" fmla="*/ 8 h 10"/>
                          <a:gd name="T80" fmla="*/ 34 w 4248"/>
                          <a:gd name="T81" fmla="*/ 8 h 10"/>
                          <a:gd name="T82" fmla="*/ 10 w 4248"/>
                          <a:gd name="T83" fmla="*/ 5 h 10"/>
                          <a:gd name="T84" fmla="*/ 0 w 4248"/>
                          <a:gd name="T85" fmla="*/ 4 h 10"/>
                          <a:gd name="T86" fmla="*/ 13 w 4248"/>
                          <a:gd name="T87" fmla="*/ 1 h 10"/>
                          <a:gd name="T88" fmla="*/ 3048 w 4248"/>
                          <a:gd name="T89" fmla="*/ 5 h 10"/>
                          <a:gd name="T90" fmla="*/ 3012 w 4248"/>
                          <a:gd name="T91" fmla="*/ 5 h 10"/>
                          <a:gd name="T92" fmla="*/ 2877 w 4248"/>
                          <a:gd name="T93" fmla="*/ 5 h 10"/>
                          <a:gd name="T94" fmla="*/ 2853 w 4248"/>
                          <a:gd name="T95" fmla="*/ 5 h 10"/>
                          <a:gd name="T96" fmla="*/ 2661 w 4248"/>
                          <a:gd name="T97" fmla="*/ 5 h 10"/>
                          <a:gd name="T98" fmla="*/ 2472 w 4248"/>
                          <a:gd name="T99" fmla="*/ 5 h 10"/>
                          <a:gd name="T100" fmla="*/ 2623 w 4248"/>
                          <a:gd name="T101" fmla="*/ 1 h 10"/>
                          <a:gd name="T102" fmla="*/ 2842 w 4248"/>
                          <a:gd name="T103" fmla="*/ 0 h 10"/>
                          <a:gd name="T104" fmla="*/ 4176 w 4248"/>
                          <a:gd name="T105" fmla="*/ 0 h 10"/>
                          <a:gd name="T106" fmla="*/ 4180 w 4248"/>
                          <a:gd name="T107" fmla="*/ 0 h 10"/>
                          <a:gd name="T108" fmla="*/ 4190 w 4248"/>
                          <a:gd name="T109" fmla="*/ 0 h 10"/>
                          <a:gd name="T110" fmla="*/ 4247 w 4248"/>
                          <a:gd name="T111" fmla="*/ 0 h 10"/>
                          <a:gd name="T112" fmla="*/ 4154 w 4248"/>
                          <a:gd name="T113" fmla="*/ 0 h 10"/>
                          <a:gd name="T114" fmla="*/ 3840 w 4248"/>
                          <a:gd name="T115" fmla="*/ 3 h 10"/>
                          <a:gd name="T116" fmla="*/ 3804 w 4248"/>
                          <a:gd name="T117" fmla="*/ 4 h 10"/>
                          <a:gd name="T118" fmla="*/ 3768 w 4248"/>
                          <a:gd name="T119" fmla="*/ 4 h 10"/>
                          <a:gd name="T120" fmla="*/ 3732 w 4248"/>
                          <a:gd name="T121" fmla="*/ 1 h 10"/>
                          <a:gd name="T122" fmla="*/ 4045 w 4248"/>
                          <a:gd name="T123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1160" y="9"/>
                            </a:moveTo>
                            <a:lnTo>
                              <a:pt x="1160" y="9"/>
                            </a:lnTo>
                            <a:lnTo>
                              <a:pt x="1159" y="10"/>
                            </a:lnTo>
                            <a:lnTo>
                              <a:pt x="1160" y="9"/>
                            </a:lnTo>
                            <a:close/>
                            <a:moveTo>
                              <a:pt x="1296" y="9"/>
                            </a:moveTo>
                            <a:lnTo>
                              <a:pt x="1299" y="9"/>
                            </a:lnTo>
                            <a:lnTo>
                              <a:pt x="1297" y="9"/>
                            </a:lnTo>
                            <a:lnTo>
                              <a:pt x="1296" y="9"/>
                            </a:lnTo>
                            <a:close/>
                            <a:moveTo>
                              <a:pt x="1517" y="3"/>
                            </a:moveTo>
                            <a:lnTo>
                              <a:pt x="1557" y="3"/>
                            </a:lnTo>
                            <a:lnTo>
                              <a:pt x="1597" y="3"/>
                            </a:lnTo>
                            <a:lnTo>
                              <a:pt x="1699" y="4"/>
                            </a:lnTo>
                            <a:lnTo>
                              <a:pt x="1801" y="4"/>
                            </a:lnTo>
                            <a:lnTo>
                              <a:pt x="1843" y="4"/>
                            </a:lnTo>
                            <a:lnTo>
                              <a:pt x="1843" y="7"/>
                            </a:lnTo>
                            <a:lnTo>
                              <a:pt x="1810" y="7"/>
                            </a:lnTo>
                            <a:lnTo>
                              <a:pt x="1773" y="8"/>
                            </a:lnTo>
                            <a:lnTo>
                              <a:pt x="1748" y="7"/>
                            </a:lnTo>
                            <a:lnTo>
                              <a:pt x="1749" y="7"/>
                            </a:lnTo>
                            <a:lnTo>
                              <a:pt x="1750" y="7"/>
                            </a:lnTo>
                            <a:lnTo>
                              <a:pt x="1721" y="8"/>
                            </a:lnTo>
                            <a:lnTo>
                              <a:pt x="1727" y="7"/>
                            </a:lnTo>
                            <a:lnTo>
                              <a:pt x="1698" y="7"/>
                            </a:lnTo>
                            <a:lnTo>
                              <a:pt x="1515" y="8"/>
                            </a:lnTo>
                            <a:lnTo>
                              <a:pt x="1333" y="9"/>
                            </a:lnTo>
                            <a:lnTo>
                              <a:pt x="1299" y="9"/>
                            </a:lnTo>
                            <a:lnTo>
                              <a:pt x="1301" y="9"/>
                            </a:lnTo>
                            <a:lnTo>
                              <a:pt x="1301" y="8"/>
                            </a:lnTo>
                            <a:lnTo>
                              <a:pt x="1303" y="8"/>
                            </a:lnTo>
                            <a:lnTo>
                              <a:pt x="1291" y="8"/>
                            </a:lnTo>
                            <a:lnTo>
                              <a:pt x="1289" y="8"/>
                            </a:lnTo>
                            <a:lnTo>
                              <a:pt x="1276" y="8"/>
                            </a:lnTo>
                            <a:lnTo>
                              <a:pt x="1262" y="8"/>
                            </a:lnTo>
                            <a:lnTo>
                              <a:pt x="1248" y="8"/>
                            </a:lnTo>
                            <a:lnTo>
                              <a:pt x="1240" y="8"/>
                            </a:lnTo>
                            <a:lnTo>
                              <a:pt x="1241" y="8"/>
                            </a:lnTo>
                            <a:lnTo>
                              <a:pt x="1242" y="8"/>
                            </a:lnTo>
                            <a:lnTo>
                              <a:pt x="1242" y="8"/>
                            </a:lnTo>
                            <a:lnTo>
                              <a:pt x="1238" y="8"/>
                            </a:lnTo>
                            <a:lnTo>
                              <a:pt x="1234" y="8"/>
                            </a:lnTo>
                            <a:lnTo>
                              <a:pt x="1234" y="4"/>
                            </a:lnTo>
                            <a:lnTo>
                              <a:pt x="1244" y="4"/>
                            </a:lnTo>
                            <a:lnTo>
                              <a:pt x="1295" y="5"/>
                            </a:lnTo>
                            <a:lnTo>
                              <a:pt x="1407" y="4"/>
                            </a:lnTo>
                            <a:lnTo>
                              <a:pt x="1517" y="3"/>
                            </a:lnTo>
                            <a:close/>
                            <a:moveTo>
                              <a:pt x="899" y="3"/>
                            </a:moveTo>
                            <a:lnTo>
                              <a:pt x="1037" y="4"/>
                            </a:lnTo>
                            <a:lnTo>
                              <a:pt x="1076" y="5"/>
                            </a:lnTo>
                            <a:lnTo>
                              <a:pt x="1140" y="4"/>
                            </a:lnTo>
                            <a:lnTo>
                              <a:pt x="1204" y="4"/>
                            </a:lnTo>
                            <a:lnTo>
                              <a:pt x="1229" y="4"/>
                            </a:lnTo>
                            <a:lnTo>
                              <a:pt x="1229" y="8"/>
                            </a:lnTo>
                            <a:lnTo>
                              <a:pt x="1219" y="7"/>
                            </a:lnTo>
                            <a:lnTo>
                              <a:pt x="1198" y="7"/>
                            </a:lnTo>
                            <a:lnTo>
                              <a:pt x="1195" y="7"/>
                            </a:lnTo>
                            <a:lnTo>
                              <a:pt x="1197" y="7"/>
                            </a:lnTo>
                            <a:lnTo>
                              <a:pt x="1195" y="7"/>
                            </a:lnTo>
                            <a:lnTo>
                              <a:pt x="1177" y="8"/>
                            </a:lnTo>
                            <a:lnTo>
                              <a:pt x="1160" y="9"/>
                            </a:lnTo>
                            <a:lnTo>
                              <a:pt x="1081" y="8"/>
                            </a:lnTo>
                            <a:lnTo>
                              <a:pt x="1000" y="8"/>
                            </a:lnTo>
                            <a:lnTo>
                              <a:pt x="939" y="8"/>
                            </a:lnTo>
                            <a:lnTo>
                              <a:pt x="881" y="9"/>
                            </a:lnTo>
                            <a:lnTo>
                              <a:pt x="880" y="9"/>
                            </a:lnTo>
                            <a:lnTo>
                              <a:pt x="877" y="9"/>
                            </a:lnTo>
                            <a:lnTo>
                              <a:pt x="873" y="9"/>
                            </a:lnTo>
                            <a:lnTo>
                              <a:pt x="868" y="9"/>
                            </a:lnTo>
                            <a:lnTo>
                              <a:pt x="863" y="9"/>
                            </a:lnTo>
                            <a:lnTo>
                              <a:pt x="860" y="9"/>
                            </a:lnTo>
                            <a:lnTo>
                              <a:pt x="856" y="9"/>
                            </a:lnTo>
                            <a:lnTo>
                              <a:pt x="855" y="8"/>
                            </a:lnTo>
                            <a:lnTo>
                              <a:pt x="831" y="9"/>
                            </a:lnTo>
                            <a:lnTo>
                              <a:pt x="806" y="9"/>
                            </a:lnTo>
                            <a:lnTo>
                              <a:pt x="783" y="9"/>
                            </a:lnTo>
                            <a:lnTo>
                              <a:pt x="766" y="10"/>
                            </a:lnTo>
                            <a:lnTo>
                              <a:pt x="746" y="9"/>
                            </a:lnTo>
                            <a:lnTo>
                              <a:pt x="730" y="8"/>
                            </a:lnTo>
                            <a:lnTo>
                              <a:pt x="713" y="8"/>
                            </a:lnTo>
                            <a:lnTo>
                              <a:pt x="691" y="9"/>
                            </a:lnTo>
                            <a:lnTo>
                              <a:pt x="668" y="9"/>
                            </a:lnTo>
                            <a:lnTo>
                              <a:pt x="644" y="9"/>
                            </a:lnTo>
                            <a:lnTo>
                              <a:pt x="647" y="9"/>
                            </a:lnTo>
                            <a:lnTo>
                              <a:pt x="622" y="9"/>
                            </a:lnTo>
                            <a:lnTo>
                              <a:pt x="619" y="9"/>
                            </a:lnTo>
                            <a:lnTo>
                              <a:pt x="619" y="5"/>
                            </a:lnTo>
                            <a:lnTo>
                              <a:pt x="672" y="5"/>
                            </a:lnTo>
                            <a:lnTo>
                              <a:pt x="785" y="4"/>
                            </a:lnTo>
                            <a:lnTo>
                              <a:pt x="899" y="3"/>
                            </a:lnTo>
                            <a:close/>
                            <a:moveTo>
                              <a:pt x="2458" y="3"/>
                            </a:moveTo>
                            <a:lnTo>
                              <a:pt x="2458" y="5"/>
                            </a:lnTo>
                            <a:lnTo>
                              <a:pt x="2398" y="5"/>
                            </a:lnTo>
                            <a:lnTo>
                              <a:pt x="2316" y="5"/>
                            </a:lnTo>
                            <a:lnTo>
                              <a:pt x="2317" y="5"/>
                            </a:lnTo>
                            <a:lnTo>
                              <a:pt x="2235" y="7"/>
                            </a:lnTo>
                            <a:lnTo>
                              <a:pt x="2218" y="7"/>
                            </a:lnTo>
                            <a:lnTo>
                              <a:pt x="2172" y="7"/>
                            </a:lnTo>
                            <a:lnTo>
                              <a:pt x="2126" y="8"/>
                            </a:lnTo>
                            <a:lnTo>
                              <a:pt x="2032" y="7"/>
                            </a:lnTo>
                            <a:lnTo>
                              <a:pt x="1909" y="8"/>
                            </a:lnTo>
                            <a:lnTo>
                              <a:pt x="1910" y="8"/>
                            </a:lnTo>
                            <a:lnTo>
                              <a:pt x="1910" y="7"/>
                            </a:lnTo>
                            <a:lnTo>
                              <a:pt x="1909" y="7"/>
                            </a:lnTo>
                            <a:lnTo>
                              <a:pt x="1902" y="8"/>
                            </a:lnTo>
                            <a:lnTo>
                              <a:pt x="1894" y="8"/>
                            </a:lnTo>
                            <a:lnTo>
                              <a:pt x="1882" y="8"/>
                            </a:lnTo>
                            <a:lnTo>
                              <a:pt x="1876" y="8"/>
                            </a:lnTo>
                            <a:lnTo>
                              <a:pt x="1868" y="8"/>
                            </a:lnTo>
                            <a:lnTo>
                              <a:pt x="1862" y="8"/>
                            </a:lnTo>
                            <a:lnTo>
                              <a:pt x="1855" y="8"/>
                            </a:lnTo>
                            <a:lnTo>
                              <a:pt x="1852" y="8"/>
                            </a:lnTo>
                            <a:lnTo>
                              <a:pt x="1852" y="8"/>
                            </a:lnTo>
                            <a:lnTo>
                              <a:pt x="1854" y="8"/>
                            </a:lnTo>
                            <a:lnTo>
                              <a:pt x="1855" y="7"/>
                            </a:lnTo>
                            <a:lnTo>
                              <a:pt x="1855" y="7"/>
                            </a:lnTo>
                            <a:lnTo>
                              <a:pt x="1848" y="7"/>
                            </a:lnTo>
                            <a:lnTo>
                              <a:pt x="1848" y="4"/>
                            </a:lnTo>
                            <a:lnTo>
                              <a:pt x="1852" y="4"/>
                            </a:lnTo>
                            <a:lnTo>
                              <a:pt x="1851" y="4"/>
                            </a:lnTo>
                            <a:lnTo>
                              <a:pt x="1994" y="4"/>
                            </a:lnTo>
                            <a:lnTo>
                              <a:pt x="2134" y="4"/>
                            </a:lnTo>
                            <a:lnTo>
                              <a:pt x="2225" y="4"/>
                            </a:lnTo>
                            <a:lnTo>
                              <a:pt x="2286" y="3"/>
                            </a:lnTo>
                            <a:lnTo>
                              <a:pt x="2349" y="3"/>
                            </a:lnTo>
                            <a:lnTo>
                              <a:pt x="2380" y="3"/>
                            </a:lnTo>
                            <a:lnTo>
                              <a:pt x="2413" y="3"/>
                            </a:lnTo>
                            <a:lnTo>
                              <a:pt x="2458" y="3"/>
                            </a:lnTo>
                            <a:close/>
                            <a:moveTo>
                              <a:pt x="3571" y="1"/>
                            </a:moveTo>
                            <a:lnTo>
                              <a:pt x="3571" y="1"/>
                            </a:lnTo>
                            <a:lnTo>
                              <a:pt x="3593" y="1"/>
                            </a:lnTo>
                            <a:lnTo>
                              <a:pt x="3639" y="1"/>
                            </a:lnTo>
                            <a:lnTo>
                              <a:pt x="3685" y="3"/>
                            </a:lnTo>
                            <a:lnTo>
                              <a:pt x="3688" y="3"/>
                            </a:lnTo>
                            <a:lnTo>
                              <a:pt x="3688" y="4"/>
                            </a:lnTo>
                            <a:lnTo>
                              <a:pt x="3605" y="5"/>
                            </a:lnTo>
                            <a:lnTo>
                              <a:pt x="3521" y="5"/>
                            </a:lnTo>
                            <a:lnTo>
                              <a:pt x="3493" y="5"/>
                            </a:lnTo>
                            <a:lnTo>
                              <a:pt x="3495" y="5"/>
                            </a:lnTo>
                            <a:lnTo>
                              <a:pt x="3474" y="5"/>
                            </a:lnTo>
                            <a:lnTo>
                              <a:pt x="3449" y="5"/>
                            </a:lnTo>
                            <a:lnTo>
                              <a:pt x="3426" y="5"/>
                            </a:lnTo>
                            <a:lnTo>
                              <a:pt x="3388" y="5"/>
                            </a:lnTo>
                            <a:lnTo>
                              <a:pt x="3389" y="5"/>
                            </a:lnTo>
                            <a:lnTo>
                              <a:pt x="3338" y="5"/>
                            </a:lnTo>
                            <a:lnTo>
                              <a:pt x="3286" y="5"/>
                            </a:lnTo>
                            <a:lnTo>
                              <a:pt x="3281" y="5"/>
                            </a:lnTo>
                            <a:lnTo>
                              <a:pt x="3281" y="5"/>
                            </a:lnTo>
                            <a:lnTo>
                              <a:pt x="3266" y="5"/>
                            </a:lnTo>
                            <a:lnTo>
                              <a:pt x="3267" y="5"/>
                            </a:lnTo>
                            <a:lnTo>
                              <a:pt x="3247" y="5"/>
                            </a:lnTo>
                            <a:lnTo>
                              <a:pt x="3228" y="5"/>
                            </a:lnTo>
                            <a:lnTo>
                              <a:pt x="3210" y="5"/>
                            </a:lnTo>
                            <a:lnTo>
                              <a:pt x="3192" y="5"/>
                            </a:lnTo>
                            <a:lnTo>
                              <a:pt x="3177" y="5"/>
                            </a:lnTo>
                            <a:lnTo>
                              <a:pt x="3182" y="5"/>
                            </a:lnTo>
                            <a:lnTo>
                              <a:pt x="3180" y="5"/>
                            </a:lnTo>
                            <a:lnTo>
                              <a:pt x="3134" y="5"/>
                            </a:lnTo>
                            <a:lnTo>
                              <a:pt x="3088" y="5"/>
                            </a:lnTo>
                            <a:lnTo>
                              <a:pt x="3079" y="5"/>
                            </a:lnTo>
                            <a:lnTo>
                              <a:pt x="3079" y="3"/>
                            </a:lnTo>
                            <a:lnTo>
                              <a:pt x="3078" y="1"/>
                            </a:lnTo>
                            <a:lnTo>
                              <a:pt x="3084" y="1"/>
                            </a:lnTo>
                            <a:lnTo>
                              <a:pt x="3203" y="1"/>
                            </a:lnTo>
                            <a:lnTo>
                              <a:pt x="3244" y="1"/>
                            </a:lnTo>
                            <a:lnTo>
                              <a:pt x="3285" y="1"/>
                            </a:lnTo>
                            <a:lnTo>
                              <a:pt x="3485" y="3"/>
                            </a:lnTo>
                            <a:lnTo>
                              <a:pt x="3504" y="1"/>
                            </a:lnTo>
                            <a:lnTo>
                              <a:pt x="3523" y="1"/>
                            </a:lnTo>
                            <a:lnTo>
                              <a:pt x="3549" y="1"/>
                            </a:lnTo>
                            <a:lnTo>
                              <a:pt x="3571" y="1"/>
                            </a:lnTo>
                            <a:close/>
                            <a:moveTo>
                              <a:pt x="22" y="1"/>
                            </a:moveTo>
                            <a:lnTo>
                              <a:pt x="26" y="1"/>
                            </a:lnTo>
                            <a:lnTo>
                              <a:pt x="30" y="1"/>
                            </a:lnTo>
                            <a:lnTo>
                              <a:pt x="26" y="1"/>
                            </a:lnTo>
                            <a:lnTo>
                              <a:pt x="24" y="1"/>
                            </a:lnTo>
                            <a:lnTo>
                              <a:pt x="22" y="1"/>
                            </a:lnTo>
                            <a:lnTo>
                              <a:pt x="22" y="3"/>
                            </a:lnTo>
                            <a:lnTo>
                              <a:pt x="24" y="3"/>
                            </a:lnTo>
                            <a:lnTo>
                              <a:pt x="25" y="3"/>
                            </a:lnTo>
                            <a:lnTo>
                              <a:pt x="26" y="3"/>
                            </a:lnTo>
                            <a:lnTo>
                              <a:pt x="26" y="3"/>
                            </a:lnTo>
                            <a:lnTo>
                              <a:pt x="26" y="3"/>
                            </a:lnTo>
                            <a:lnTo>
                              <a:pt x="25" y="3"/>
                            </a:lnTo>
                            <a:lnTo>
                              <a:pt x="26" y="4"/>
                            </a:lnTo>
                            <a:lnTo>
                              <a:pt x="27" y="4"/>
                            </a:lnTo>
                            <a:lnTo>
                              <a:pt x="31" y="4"/>
                            </a:lnTo>
                            <a:lnTo>
                              <a:pt x="35" y="4"/>
                            </a:lnTo>
                            <a:lnTo>
                              <a:pt x="42" y="4"/>
                            </a:lnTo>
                            <a:lnTo>
                              <a:pt x="48" y="4"/>
                            </a:lnTo>
                            <a:lnTo>
                              <a:pt x="51" y="4"/>
                            </a:lnTo>
                            <a:lnTo>
                              <a:pt x="55" y="5"/>
                            </a:lnTo>
                            <a:lnTo>
                              <a:pt x="58" y="5"/>
                            </a:lnTo>
                            <a:lnTo>
                              <a:pt x="58" y="5"/>
                            </a:lnTo>
                            <a:lnTo>
                              <a:pt x="62" y="5"/>
                            </a:lnTo>
                            <a:lnTo>
                              <a:pt x="64" y="5"/>
                            </a:lnTo>
                            <a:lnTo>
                              <a:pt x="64" y="5"/>
                            </a:lnTo>
                            <a:lnTo>
                              <a:pt x="65" y="5"/>
                            </a:lnTo>
                            <a:lnTo>
                              <a:pt x="68" y="5"/>
                            </a:lnTo>
                            <a:lnTo>
                              <a:pt x="71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3" y="5"/>
                            </a:lnTo>
                            <a:lnTo>
                              <a:pt x="73" y="5"/>
                            </a:lnTo>
                            <a:lnTo>
                              <a:pt x="76" y="5"/>
                            </a:lnTo>
                            <a:lnTo>
                              <a:pt x="80" y="5"/>
                            </a:lnTo>
                            <a:lnTo>
                              <a:pt x="81" y="5"/>
                            </a:lnTo>
                            <a:lnTo>
                              <a:pt x="85" y="5"/>
                            </a:lnTo>
                            <a:lnTo>
                              <a:pt x="90" y="5"/>
                            </a:lnTo>
                            <a:lnTo>
                              <a:pt x="96" y="4"/>
                            </a:lnTo>
                            <a:lnTo>
                              <a:pt x="102" y="4"/>
                            </a:lnTo>
                            <a:lnTo>
                              <a:pt x="109" y="3"/>
                            </a:lnTo>
                            <a:lnTo>
                              <a:pt x="114" y="4"/>
                            </a:lnTo>
                            <a:lnTo>
                              <a:pt x="111" y="4"/>
                            </a:lnTo>
                            <a:lnTo>
                              <a:pt x="117" y="4"/>
                            </a:lnTo>
                            <a:lnTo>
                              <a:pt x="123" y="4"/>
                            </a:lnTo>
                            <a:lnTo>
                              <a:pt x="131" y="4"/>
                            </a:lnTo>
                            <a:lnTo>
                              <a:pt x="140" y="4"/>
                            </a:lnTo>
                            <a:lnTo>
                              <a:pt x="158" y="4"/>
                            </a:lnTo>
                            <a:lnTo>
                              <a:pt x="170" y="4"/>
                            </a:lnTo>
                            <a:lnTo>
                              <a:pt x="169" y="3"/>
                            </a:lnTo>
                            <a:lnTo>
                              <a:pt x="179" y="3"/>
                            </a:lnTo>
                            <a:lnTo>
                              <a:pt x="243" y="4"/>
                            </a:lnTo>
                            <a:lnTo>
                              <a:pt x="306" y="5"/>
                            </a:lnTo>
                            <a:lnTo>
                              <a:pt x="336" y="5"/>
                            </a:lnTo>
                            <a:lnTo>
                              <a:pt x="436" y="7"/>
                            </a:lnTo>
                            <a:lnTo>
                              <a:pt x="524" y="5"/>
                            </a:lnTo>
                            <a:lnTo>
                              <a:pt x="613" y="5"/>
                            </a:lnTo>
                            <a:lnTo>
                              <a:pt x="615" y="5"/>
                            </a:lnTo>
                            <a:lnTo>
                              <a:pt x="615" y="9"/>
                            </a:lnTo>
                            <a:lnTo>
                              <a:pt x="592" y="9"/>
                            </a:lnTo>
                            <a:lnTo>
                              <a:pt x="572" y="8"/>
                            </a:lnTo>
                            <a:lnTo>
                              <a:pt x="558" y="9"/>
                            </a:lnTo>
                            <a:lnTo>
                              <a:pt x="541" y="9"/>
                            </a:lnTo>
                            <a:lnTo>
                              <a:pt x="526" y="9"/>
                            </a:lnTo>
                            <a:lnTo>
                              <a:pt x="512" y="9"/>
                            </a:lnTo>
                            <a:lnTo>
                              <a:pt x="486" y="10"/>
                            </a:lnTo>
                            <a:lnTo>
                              <a:pt x="378" y="9"/>
                            </a:lnTo>
                            <a:lnTo>
                              <a:pt x="378" y="9"/>
                            </a:lnTo>
                            <a:lnTo>
                              <a:pt x="377" y="8"/>
                            </a:lnTo>
                            <a:lnTo>
                              <a:pt x="376" y="8"/>
                            </a:lnTo>
                            <a:lnTo>
                              <a:pt x="370" y="9"/>
                            </a:lnTo>
                            <a:lnTo>
                              <a:pt x="364" y="9"/>
                            </a:lnTo>
                            <a:lnTo>
                              <a:pt x="357" y="9"/>
                            </a:lnTo>
                            <a:lnTo>
                              <a:pt x="347" y="9"/>
                            </a:lnTo>
                            <a:lnTo>
                              <a:pt x="338" y="9"/>
                            </a:lnTo>
                            <a:lnTo>
                              <a:pt x="333" y="9"/>
                            </a:lnTo>
                            <a:lnTo>
                              <a:pt x="329" y="9"/>
                            </a:lnTo>
                            <a:lnTo>
                              <a:pt x="327" y="9"/>
                            </a:lnTo>
                            <a:lnTo>
                              <a:pt x="319" y="9"/>
                            </a:lnTo>
                            <a:lnTo>
                              <a:pt x="314" y="9"/>
                            </a:lnTo>
                            <a:lnTo>
                              <a:pt x="309" y="9"/>
                            </a:lnTo>
                            <a:lnTo>
                              <a:pt x="304" y="9"/>
                            </a:lnTo>
                            <a:lnTo>
                              <a:pt x="298" y="9"/>
                            </a:lnTo>
                            <a:lnTo>
                              <a:pt x="293" y="9"/>
                            </a:lnTo>
                            <a:lnTo>
                              <a:pt x="288" y="9"/>
                            </a:lnTo>
                            <a:lnTo>
                              <a:pt x="281" y="9"/>
                            </a:lnTo>
                            <a:lnTo>
                              <a:pt x="281" y="9"/>
                            </a:lnTo>
                            <a:lnTo>
                              <a:pt x="283" y="9"/>
                            </a:lnTo>
                            <a:lnTo>
                              <a:pt x="284" y="9"/>
                            </a:lnTo>
                            <a:lnTo>
                              <a:pt x="281" y="9"/>
                            </a:lnTo>
                            <a:lnTo>
                              <a:pt x="270" y="9"/>
                            </a:lnTo>
                            <a:lnTo>
                              <a:pt x="257" y="8"/>
                            </a:lnTo>
                            <a:lnTo>
                              <a:pt x="242" y="8"/>
                            </a:lnTo>
                            <a:lnTo>
                              <a:pt x="233" y="7"/>
                            </a:lnTo>
                            <a:lnTo>
                              <a:pt x="234" y="8"/>
                            </a:lnTo>
                            <a:lnTo>
                              <a:pt x="230" y="8"/>
                            </a:lnTo>
                            <a:lnTo>
                              <a:pt x="224" y="8"/>
                            </a:lnTo>
                            <a:lnTo>
                              <a:pt x="216" y="8"/>
                            </a:lnTo>
                            <a:lnTo>
                              <a:pt x="211" y="8"/>
                            </a:lnTo>
                            <a:lnTo>
                              <a:pt x="151" y="8"/>
                            </a:lnTo>
                            <a:lnTo>
                              <a:pt x="93" y="9"/>
                            </a:lnTo>
                            <a:lnTo>
                              <a:pt x="94" y="8"/>
                            </a:lnTo>
                            <a:lnTo>
                              <a:pt x="94" y="8"/>
                            </a:lnTo>
                            <a:lnTo>
                              <a:pt x="92" y="8"/>
                            </a:lnTo>
                            <a:lnTo>
                              <a:pt x="88" y="8"/>
                            </a:lnTo>
                            <a:lnTo>
                              <a:pt x="85" y="9"/>
                            </a:lnTo>
                            <a:lnTo>
                              <a:pt x="81" y="9"/>
                            </a:lnTo>
                            <a:lnTo>
                              <a:pt x="79" y="9"/>
                            </a:lnTo>
                            <a:lnTo>
                              <a:pt x="76" y="8"/>
                            </a:lnTo>
                            <a:lnTo>
                              <a:pt x="71" y="8"/>
                            </a:lnTo>
                            <a:lnTo>
                              <a:pt x="67" y="8"/>
                            </a:lnTo>
                            <a:lnTo>
                              <a:pt x="60" y="8"/>
                            </a:lnTo>
                            <a:lnTo>
                              <a:pt x="54" y="8"/>
                            </a:lnTo>
                            <a:lnTo>
                              <a:pt x="48" y="9"/>
                            </a:lnTo>
                            <a:lnTo>
                              <a:pt x="48" y="9"/>
                            </a:lnTo>
                            <a:lnTo>
                              <a:pt x="41" y="8"/>
                            </a:lnTo>
                            <a:lnTo>
                              <a:pt x="34" y="8"/>
                            </a:lnTo>
                            <a:lnTo>
                              <a:pt x="26" y="7"/>
                            </a:lnTo>
                            <a:lnTo>
                              <a:pt x="16" y="7"/>
                            </a:lnTo>
                            <a:lnTo>
                              <a:pt x="14" y="7"/>
                            </a:lnTo>
                            <a:lnTo>
                              <a:pt x="14" y="7"/>
                            </a:lnTo>
                            <a:lnTo>
                              <a:pt x="13" y="5"/>
                            </a:lnTo>
                            <a:lnTo>
                              <a:pt x="12" y="5"/>
                            </a:lnTo>
                            <a:lnTo>
                              <a:pt x="10" y="5"/>
                            </a:lnTo>
                            <a:lnTo>
                              <a:pt x="9" y="5"/>
                            </a:lnTo>
                            <a:lnTo>
                              <a:pt x="8" y="7"/>
                            </a:lnTo>
                            <a:lnTo>
                              <a:pt x="4" y="5"/>
                            </a:lnTo>
                            <a:lnTo>
                              <a:pt x="1" y="5"/>
                            </a:lnTo>
                            <a:lnTo>
                              <a:pt x="0" y="5"/>
                            </a:lnTo>
                            <a:lnTo>
                              <a:pt x="0" y="5"/>
                            </a:lnTo>
                            <a:lnTo>
                              <a:pt x="0" y="4"/>
                            </a:lnTo>
                            <a:lnTo>
                              <a:pt x="1" y="4"/>
                            </a:lnTo>
                            <a:lnTo>
                              <a:pt x="4" y="3"/>
                            </a:lnTo>
                            <a:lnTo>
                              <a:pt x="4" y="3"/>
                            </a:lnTo>
                            <a:lnTo>
                              <a:pt x="5" y="1"/>
                            </a:lnTo>
                            <a:lnTo>
                              <a:pt x="7" y="1"/>
                            </a:lnTo>
                            <a:lnTo>
                              <a:pt x="9" y="1"/>
                            </a:lnTo>
                            <a:lnTo>
                              <a:pt x="13" y="1"/>
                            </a:lnTo>
                            <a:lnTo>
                              <a:pt x="17" y="1"/>
                            </a:lnTo>
                            <a:lnTo>
                              <a:pt x="22" y="1"/>
                            </a:lnTo>
                            <a:close/>
                            <a:moveTo>
                              <a:pt x="2842" y="0"/>
                            </a:moveTo>
                            <a:lnTo>
                              <a:pt x="2956" y="0"/>
                            </a:lnTo>
                            <a:lnTo>
                              <a:pt x="3074" y="1"/>
                            </a:lnTo>
                            <a:lnTo>
                              <a:pt x="3074" y="5"/>
                            </a:lnTo>
                            <a:lnTo>
                              <a:pt x="3048" y="5"/>
                            </a:lnTo>
                            <a:lnTo>
                              <a:pt x="3049" y="5"/>
                            </a:lnTo>
                            <a:lnTo>
                              <a:pt x="3050" y="5"/>
                            </a:lnTo>
                            <a:lnTo>
                              <a:pt x="3050" y="4"/>
                            </a:lnTo>
                            <a:lnTo>
                              <a:pt x="3051" y="4"/>
                            </a:lnTo>
                            <a:lnTo>
                              <a:pt x="3045" y="4"/>
                            </a:lnTo>
                            <a:lnTo>
                              <a:pt x="3038" y="4"/>
                            </a:lnTo>
                            <a:lnTo>
                              <a:pt x="3012" y="5"/>
                            </a:lnTo>
                            <a:lnTo>
                              <a:pt x="3015" y="4"/>
                            </a:lnTo>
                            <a:lnTo>
                              <a:pt x="2987" y="5"/>
                            </a:lnTo>
                            <a:lnTo>
                              <a:pt x="2952" y="4"/>
                            </a:lnTo>
                            <a:lnTo>
                              <a:pt x="2921" y="4"/>
                            </a:lnTo>
                            <a:lnTo>
                              <a:pt x="2888" y="5"/>
                            </a:lnTo>
                            <a:lnTo>
                              <a:pt x="2877" y="4"/>
                            </a:lnTo>
                            <a:lnTo>
                              <a:pt x="2877" y="5"/>
                            </a:lnTo>
                            <a:lnTo>
                              <a:pt x="2876" y="5"/>
                            </a:lnTo>
                            <a:lnTo>
                              <a:pt x="2873" y="5"/>
                            </a:lnTo>
                            <a:lnTo>
                              <a:pt x="2870" y="5"/>
                            </a:lnTo>
                            <a:lnTo>
                              <a:pt x="2866" y="5"/>
                            </a:lnTo>
                            <a:lnTo>
                              <a:pt x="2862" y="5"/>
                            </a:lnTo>
                            <a:lnTo>
                              <a:pt x="2859" y="5"/>
                            </a:lnTo>
                            <a:lnTo>
                              <a:pt x="2853" y="5"/>
                            </a:lnTo>
                            <a:lnTo>
                              <a:pt x="2847" y="5"/>
                            </a:lnTo>
                            <a:lnTo>
                              <a:pt x="2843" y="7"/>
                            </a:lnTo>
                            <a:lnTo>
                              <a:pt x="2847" y="5"/>
                            </a:lnTo>
                            <a:lnTo>
                              <a:pt x="2803" y="7"/>
                            </a:lnTo>
                            <a:lnTo>
                              <a:pt x="2752" y="5"/>
                            </a:lnTo>
                            <a:lnTo>
                              <a:pt x="2702" y="5"/>
                            </a:lnTo>
                            <a:lnTo>
                              <a:pt x="2661" y="5"/>
                            </a:lnTo>
                            <a:lnTo>
                              <a:pt x="2661" y="5"/>
                            </a:lnTo>
                            <a:lnTo>
                              <a:pt x="2634" y="5"/>
                            </a:lnTo>
                            <a:lnTo>
                              <a:pt x="2608" y="5"/>
                            </a:lnTo>
                            <a:lnTo>
                              <a:pt x="2582" y="5"/>
                            </a:lnTo>
                            <a:lnTo>
                              <a:pt x="2567" y="5"/>
                            </a:lnTo>
                            <a:lnTo>
                              <a:pt x="2545" y="5"/>
                            </a:lnTo>
                            <a:lnTo>
                              <a:pt x="2472" y="5"/>
                            </a:lnTo>
                            <a:lnTo>
                              <a:pt x="2464" y="5"/>
                            </a:lnTo>
                            <a:lnTo>
                              <a:pt x="2464" y="3"/>
                            </a:lnTo>
                            <a:lnTo>
                              <a:pt x="2530" y="1"/>
                            </a:lnTo>
                            <a:lnTo>
                              <a:pt x="2530" y="1"/>
                            </a:lnTo>
                            <a:lnTo>
                              <a:pt x="2559" y="1"/>
                            </a:lnTo>
                            <a:lnTo>
                              <a:pt x="2591" y="1"/>
                            </a:lnTo>
                            <a:lnTo>
                              <a:pt x="2623" y="1"/>
                            </a:lnTo>
                            <a:lnTo>
                              <a:pt x="2652" y="1"/>
                            </a:lnTo>
                            <a:lnTo>
                              <a:pt x="2651" y="1"/>
                            </a:lnTo>
                            <a:lnTo>
                              <a:pt x="2650" y="1"/>
                            </a:lnTo>
                            <a:lnTo>
                              <a:pt x="2650" y="3"/>
                            </a:lnTo>
                            <a:lnTo>
                              <a:pt x="2650" y="3"/>
                            </a:lnTo>
                            <a:lnTo>
                              <a:pt x="2748" y="1"/>
                            </a:lnTo>
                            <a:lnTo>
                              <a:pt x="2842" y="0"/>
                            </a:lnTo>
                            <a:close/>
                            <a:moveTo>
                              <a:pt x="4050" y="0"/>
                            </a:moveTo>
                            <a:lnTo>
                              <a:pt x="4061" y="0"/>
                            </a:lnTo>
                            <a:lnTo>
                              <a:pt x="4073" y="0"/>
                            </a:lnTo>
                            <a:lnTo>
                              <a:pt x="4084" y="0"/>
                            </a:lnTo>
                            <a:lnTo>
                              <a:pt x="4092" y="1"/>
                            </a:lnTo>
                            <a:lnTo>
                              <a:pt x="4133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76" y="0"/>
                            </a:lnTo>
                            <a:lnTo>
                              <a:pt x="4176" y="0"/>
                            </a:lnTo>
                            <a:lnTo>
                              <a:pt x="4175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80" y="0"/>
                            </a:lnTo>
                            <a:lnTo>
                              <a:pt x="4183" y="0"/>
                            </a:lnTo>
                            <a:lnTo>
                              <a:pt x="4185" y="0"/>
                            </a:lnTo>
                            <a:lnTo>
                              <a:pt x="4185" y="0"/>
                            </a:lnTo>
                            <a:lnTo>
                              <a:pt x="4186" y="0"/>
                            </a:lnTo>
                            <a:lnTo>
                              <a:pt x="4186" y="0"/>
                            </a:lnTo>
                            <a:lnTo>
                              <a:pt x="4188" y="0"/>
                            </a:lnTo>
                            <a:lnTo>
                              <a:pt x="4190" y="0"/>
                            </a:lnTo>
                            <a:lnTo>
                              <a:pt x="4194" y="0"/>
                            </a:lnTo>
                            <a:lnTo>
                              <a:pt x="4192" y="0"/>
                            </a:lnTo>
                            <a:lnTo>
                              <a:pt x="4202" y="0"/>
                            </a:lnTo>
                            <a:lnTo>
                              <a:pt x="4221" y="0"/>
                            </a:lnTo>
                            <a:lnTo>
                              <a:pt x="4228" y="0"/>
                            </a:lnTo>
                            <a:lnTo>
                              <a:pt x="4238" y="0"/>
                            </a:lnTo>
                            <a:lnTo>
                              <a:pt x="4247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7" y="0"/>
                            </a:lnTo>
                            <a:lnTo>
                              <a:pt x="4248" y="1"/>
                            </a:lnTo>
                            <a:lnTo>
                              <a:pt x="4247" y="1"/>
                            </a:lnTo>
                            <a:lnTo>
                              <a:pt x="4154" y="0"/>
                            </a:lnTo>
                            <a:lnTo>
                              <a:pt x="4058" y="3"/>
                            </a:lnTo>
                            <a:lnTo>
                              <a:pt x="4059" y="1"/>
                            </a:lnTo>
                            <a:lnTo>
                              <a:pt x="4058" y="1"/>
                            </a:lnTo>
                            <a:lnTo>
                              <a:pt x="4056" y="1"/>
                            </a:lnTo>
                            <a:lnTo>
                              <a:pt x="3946" y="3"/>
                            </a:lnTo>
                            <a:lnTo>
                              <a:pt x="3838" y="3"/>
                            </a:lnTo>
                            <a:lnTo>
                              <a:pt x="3840" y="3"/>
                            </a:lnTo>
                            <a:lnTo>
                              <a:pt x="3838" y="4"/>
                            </a:lnTo>
                            <a:lnTo>
                              <a:pt x="3837" y="4"/>
                            </a:lnTo>
                            <a:lnTo>
                              <a:pt x="3833" y="4"/>
                            </a:lnTo>
                            <a:lnTo>
                              <a:pt x="3829" y="4"/>
                            </a:lnTo>
                            <a:lnTo>
                              <a:pt x="3823" y="4"/>
                            </a:lnTo>
                            <a:lnTo>
                              <a:pt x="3813" y="4"/>
                            </a:lnTo>
                            <a:lnTo>
                              <a:pt x="3804" y="4"/>
                            </a:lnTo>
                            <a:lnTo>
                              <a:pt x="3782" y="4"/>
                            </a:lnTo>
                            <a:lnTo>
                              <a:pt x="3773" y="4"/>
                            </a:lnTo>
                            <a:lnTo>
                              <a:pt x="3765" y="4"/>
                            </a:lnTo>
                            <a:lnTo>
                              <a:pt x="3768" y="4"/>
                            </a:lnTo>
                            <a:lnTo>
                              <a:pt x="3769" y="4"/>
                            </a:lnTo>
                            <a:lnTo>
                              <a:pt x="3769" y="4"/>
                            </a:lnTo>
                            <a:lnTo>
                              <a:pt x="3768" y="4"/>
                            </a:lnTo>
                            <a:lnTo>
                              <a:pt x="3761" y="4"/>
                            </a:lnTo>
                            <a:lnTo>
                              <a:pt x="3754" y="4"/>
                            </a:lnTo>
                            <a:lnTo>
                              <a:pt x="3756" y="4"/>
                            </a:lnTo>
                            <a:lnTo>
                              <a:pt x="3757" y="4"/>
                            </a:lnTo>
                            <a:lnTo>
                              <a:pt x="3693" y="4"/>
                            </a:lnTo>
                            <a:lnTo>
                              <a:pt x="3693" y="3"/>
                            </a:lnTo>
                            <a:lnTo>
                              <a:pt x="3732" y="1"/>
                            </a:lnTo>
                            <a:lnTo>
                              <a:pt x="3743" y="1"/>
                            </a:lnTo>
                            <a:lnTo>
                              <a:pt x="3857" y="1"/>
                            </a:lnTo>
                            <a:lnTo>
                              <a:pt x="3969" y="0"/>
                            </a:lnTo>
                            <a:lnTo>
                              <a:pt x="4033" y="1"/>
                            </a:lnTo>
                            <a:lnTo>
                              <a:pt x="4036" y="0"/>
                            </a:lnTo>
                            <a:lnTo>
                              <a:pt x="4040" y="0"/>
                            </a:lnTo>
                            <a:lnTo>
                              <a:pt x="4045" y="0"/>
                            </a:lnTo>
                            <a:lnTo>
                              <a:pt x="405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A90E0CD" id="Freeform 46" o:spid="_x0000_s1026" style="position:absolute;margin-left:-3pt;margin-top:208.5pt;width:535.85pt;height:1.25pt;z-index:-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" path="m1160,9r,l1159,10r1,-1xm1296,9r3,l1297,9r-1,xm1517,3r40,l1597,3r102,1l1801,4r42,l1843,7r-33,l1773,8,1748,7r1,l1750,7r-29,1l1727,7r-29,l1515,8,1333,9r-34,l1301,9r,-1l1303,8r-12,l1289,8r-13,l1262,8r-14,l1240,8r1,l1242,8r,l1238,8r-4,l1234,4r10,l1295,5,1407,4,1517,3xm899,3r138,1l1076,5r64,-1l1204,4r25,l1229,8,1219,7r-21,l1195,7r2,l1195,7r-18,1l1160,9,1081,8r-81,l939,8,881,9r-1,l877,9r-4,l868,9r-5,l860,9r-4,l855,8,831,9r-25,l783,9r-17,1l746,9,730,8r-17,l691,9r-23,l644,9r3,l622,9r-3,l619,5r53,l785,4,899,3xm2458,3r,2l2398,5r-82,l2317,5r-82,2l2218,7r-46,l2126,8,2032,7,1909,8r1,l1910,7r-1,l1902,8r-8,l1882,8r-6,l1868,8r-6,l1855,8r-3,l1852,8r2,l1855,7r,l1848,7r,-3l1852,4r-1,l1994,4r140,l2225,4r61,-1l2349,3r31,l2413,3r45,xm3571,1r,l3593,1r46,l3685,3r3,l3688,4r-83,1l3521,5r-28,l3495,5r-21,l3449,5r-23,l3388,5r1,l3338,5r-52,l3281,5r,l3266,5r1,l3247,5r-19,l3210,5r-18,l3177,5r5,l3180,5r-46,l3088,5r-9,l3079,3r-1,-2l3084,1r119,l3244,1r41,l3485,3r19,-2l3523,1r26,l3571,1xm22,1r4,l30,1r-4,l24,1r-2,l22,3r2,l25,3r1,l26,3r,l25,3r1,1l27,4r4,l35,4r7,l48,4r3,l55,5r3,l58,5r4,l64,5r,l65,5r3,l71,5r1,l72,5r,l73,5r,l76,5r4,l81,5r4,l90,5,96,4r6,l109,3r5,1l111,4r6,l123,4r8,l140,4r18,l170,4,169,3r10,l243,4r63,1l336,5,436,7,524,5r89,l615,5r,4l592,9,572,8,558,9r-17,l526,9r-14,l486,10,378,9r,l377,8r-1,l370,9r-6,l357,9r-10,l338,9r-5,l329,9r-2,l319,9r-5,l309,9r-5,l298,9r-5,l288,9r-7,l281,9r2,l284,9r-3,l270,9,257,8r-15,l233,7r1,1l230,8r-6,l216,8r-5,l151,8,93,9,94,8r,l92,8r-4,l85,9r-4,l79,9,76,8r-5,l67,8r-7,l54,8,48,9r,l41,8r-7,l26,7,16,7r-2,l14,7,13,5r-1,l10,5,9,5,8,7,4,5,1,5,,5r,l,4r1,l4,3r,l5,1r2,l9,1r4,l17,1r5,xm2842,r114,l3074,1r,4l3048,5r1,l3050,5r,-1l3051,4r-6,l3038,4r-26,1l3015,4r-28,1l2952,4r-31,l2888,5,2877,4r,1l2876,5r-3,l2870,5r-4,l2862,5r-3,l2853,5r-6,l2843,7r4,-2l2803,7,2752,5r-50,l2661,5r,l2634,5r-26,l2582,5r-15,l2545,5r-73,l2464,5r,-2l2530,1r,l2559,1r32,l2623,1r29,l2651,1r-1,l2650,3r,l2748,1,2842,xm4050,r11,l4073,r11,l4092,1,4133,r43,l4177,r-1,l4176,r-1,l4176,r1,l4180,r3,l4185,r,l4186,r,l4188,r2,l4194,r-2,l4202,r19,l4228,r10,l4247,r-2,l4245,r,l4247,r1,1l4247,1,4154,r-96,3l4059,1r-1,l4056,1,3946,3r-108,l3840,3r-2,1l3837,4r-4,l3829,4r-6,l3813,4r-9,l3782,4r-9,l3765,4r3,l3769,4r,l3768,4r-7,l3754,4r2,l3757,4r-64,l3693,3r39,-2l3743,1r114,l3969,r64,1l4036,r4,l4045,r5,xe" fillcolor="#8ed6ef [1300]" strokecolor="#8ed6ef [1300]" strokeweight="0">
              <v:path arrowok="t" o:connecttype="custom" o:connectlocs="2077794,14288;2952486,6350;2757042,12700;2084202,12700;1986480,12700;1992888,6350;1826280,6350;1917594,11113;1411362,14288;1371312,14288;1169460,12700;991638,14288;3841595,7938;3255264,11113;3014964,12700;2970108,12700;3194388,6350;3937715,4763;5908175,6350;5488451,7938;5232131,7938;5097563,7938;4940567,1588;5685497,1588;35244,1588;40050,4763;81702,6350;104130,7938;116946,7938;163404,6350;224280,6350;538272,7938;916344,12700;605556,14288;541476,14288;487008,14288;454968,14288;368460,12700;150588,12700;113742,12700;54468,12700;16020,7938;0,6350;20826,1588;4882895,7938;4825223,7938;4608953,7938;4570505,7938;4262921,7938;3960143,7938;4202045,1588;4552883,0;6689951,0;6696359,0;6712379,0;6803693,0;6654707,0;6151679,4763;6094007,6350;6036335,6350;5978663,1588;6480089,0" o:connectangles="0,0,0,0,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48000" behindDoc="1" locked="1" layoutInCell="1" allowOverlap="1" wp14:anchorId="030A1036" wp14:editId="030A1037">
              <wp:simplePos x="0" y="0"/>
              <wp:positionH relativeFrom="column">
                <wp:posOffset>5991335</wp:posOffset>
              </wp:positionH>
              <wp:positionV relativeFrom="page">
                <wp:posOffset>2657475</wp:posOffset>
              </wp:positionV>
              <wp:extent cx="1270" cy="1270"/>
              <wp:effectExtent l="0" t="0" r="0" b="0"/>
              <wp:wrapNone/>
              <wp:docPr id="47" name="Rectangle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5CE7316D" id="Rectangle 47" o:spid="_x0000_s1026" style="position:absolute;margin-left:471.75pt;margin-top:209.25pt;width:.1pt;height:.1pt;z-index:-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49024" behindDoc="1" locked="1" layoutInCell="1" allowOverlap="1" wp14:anchorId="030A1038" wp14:editId="030A1039">
              <wp:simplePos x="0" y="0"/>
              <wp:positionH relativeFrom="column">
                <wp:posOffset>38101</wp:posOffset>
              </wp:positionH>
              <wp:positionV relativeFrom="page">
                <wp:posOffset>2657475</wp:posOffset>
              </wp:positionV>
              <wp:extent cx="6350" cy="0"/>
              <wp:effectExtent l="0" t="0" r="0" b="0"/>
              <wp:wrapNone/>
              <wp:docPr id="48" name="Freeform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4 w 4"/>
                          <a:gd name="T2" fmla="*/ 3 w 4"/>
                          <a:gd name="T3" fmla="*/ 2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9F5A08C" id="Freeform 48" o:spid="_x0000_s1026" style="position:absolute;margin-left:3pt;margin-top:209.25pt;width:.5pt;height:0;z-index:-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" path="m,l4,,3,,2,,,xe" fillcolor="#8ed6ef [1300]" strokecolor="#8ed6ef [1300]" strokeweight="0">
              <v:path arrowok="t" o:connecttype="custom" o:connectlocs="0,0;6350,0;4763,0;3175,0;0,0" o:connectangles="0,0,0,0,0"/>
              <w10:wrap anchory="page"/>
              <w10:anchorlock/>
            </v:shape>
          </w:pict>
        </mc:Fallback>
      </mc:AlternateContent>
    </w: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50048" behindDoc="1" locked="1" layoutInCell="1" allowOverlap="1" wp14:anchorId="030A103A" wp14:editId="030A103B">
              <wp:simplePos x="0" y="0"/>
              <wp:positionH relativeFrom="column">
                <wp:posOffset>-28575</wp:posOffset>
              </wp:positionH>
              <wp:positionV relativeFrom="page">
                <wp:posOffset>1714500</wp:posOffset>
              </wp:positionV>
              <wp:extent cx="12700" cy="3175"/>
              <wp:effectExtent l="0" t="0" r="25400" b="15875"/>
              <wp:wrapNone/>
              <wp:docPr id="49" name="Freeform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3175"/>
                      </a:xfrm>
                      <a:custGeom>
                        <a:avLst/>
                        <a:gdLst>
                          <a:gd name="T0" fmla="*/ 8 w 8"/>
                          <a:gd name="T1" fmla="*/ 0 h 2"/>
                          <a:gd name="T2" fmla="*/ 4 w 8"/>
                          <a:gd name="T3" fmla="*/ 2 h 2"/>
                          <a:gd name="T4" fmla="*/ 3 w 8"/>
                          <a:gd name="T5" fmla="*/ 2 h 2"/>
                          <a:gd name="T6" fmla="*/ 0 w 8"/>
                          <a:gd name="T7" fmla="*/ 2 h 2"/>
                          <a:gd name="T8" fmla="*/ 4 w 8"/>
                          <a:gd name="T9" fmla="*/ 0 h 2"/>
                          <a:gd name="T10" fmla="*/ 8 w 8"/>
                          <a:gd name="T11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" h="2">
                            <a:moveTo>
                              <a:pt x="8" y="0"/>
                            </a:moveTo>
                            <a:lnTo>
                              <a:pt x="4" y="2"/>
                            </a:lnTo>
                            <a:lnTo>
                              <a:pt x="3" y="2"/>
                            </a:lnTo>
                            <a:lnTo>
                              <a:pt x="0" y="2"/>
                            </a:lnTo>
                            <a:lnTo>
                              <a:pt x="4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DF42160" id="Freeform 49" o:spid="_x0000_s1026" style="position:absolute;margin-left:-2.25pt;margin-top:135pt;width:1pt;height:.25pt;z-index:-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" path="m8,l4,2,3,2,,2,4,,8,xe" fillcolor="#8ed6ef [1300]" strokecolor="#8ed6ef [1300]" strokeweight="0">
              <v:path arrowok="t" o:connecttype="custom" o:connectlocs="12700,0;6350,3175;4763,3175;0,3175;6350,0;12700,0" o:connectangles="0,0,0,0,0,0"/>
              <w10:wrap anchory="page"/>
              <w10:anchorlock/>
            </v:shape>
          </w:pict>
        </mc:Fallback>
      </mc:AlternateContent>
    </w: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51072" behindDoc="1" locked="1" layoutInCell="1" allowOverlap="1" wp14:anchorId="030A103C" wp14:editId="030A103D">
              <wp:simplePos x="0" y="0"/>
              <wp:positionH relativeFrom="column">
                <wp:posOffset>-9524</wp:posOffset>
              </wp:positionH>
              <wp:positionV relativeFrom="page">
                <wp:posOffset>1714500</wp:posOffset>
              </wp:positionV>
              <wp:extent cx="34925" cy="4445"/>
              <wp:effectExtent l="0" t="0" r="22225" b="14605"/>
              <wp:wrapNone/>
              <wp:docPr id="50" name="Freeform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445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0 h 3"/>
                          <a:gd name="T6" fmla="*/ 20 w 22"/>
                          <a:gd name="T7" fmla="*/ 0 h 3"/>
                          <a:gd name="T8" fmla="*/ 17 w 22"/>
                          <a:gd name="T9" fmla="*/ 0 h 3"/>
                          <a:gd name="T10" fmla="*/ 13 w 22"/>
                          <a:gd name="T11" fmla="*/ 1 h 3"/>
                          <a:gd name="T12" fmla="*/ 9 w 22"/>
                          <a:gd name="T13" fmla="*/ 1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0"/>
                            </a:lnTo>
                            <a:lnTo>
                              <a:pt x="20" y="0"/>
                            </a:lnTo>
                            <a:lnTo>
                              <a:pt x="17" y="0"/>
                            </a:lnTo>
                            <a:lnTo>
                              <a:pt x="13" y="1"/>
                            </a:lnTo>
                            <a:lnTo>
                              <a:pt x="9" y="1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6BBF4FA" id="Freeform 50" o:spid="_x0000_s1026" style="position:absolute;margin-left:-.75pt;margin-top:135pt;width:2.75pt;height:.35pt;z-index:-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" path="m21,r,l22,,20,,17,,13,1,9,1,4,3,,3,21,xe" fillcolor="#8ed6ef [1300]" strokecolor="#8ed6ef [1300]" strokeweight="0">
              <v:path arrowok="t" o:connecttype="custom" o:connectlocs="33338,0;33338,0;34925,0;31750,0;26988,0;20638,1482;14288,1482;6350,4445;0,4445;33338,0" o:connectangles="0,0,0,0,0,0,0,0,0,0"/>
              <w10:wrap anchory="page"/>
              <w10:anchorlock/>
            </v:shape>
          </w:pict>
        </mc:Fallback>
      </mc:AlternateContent>
    </w: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52096" behindDoc="1" locked="1" layoutInCell="1" allowOverlap="1" wp14:anchorId="030A103E" wp14:editId="030A103F">
              <wp:simplePos x="0" y="0"/>
              <wp:positionH relativeFrom="column">
                <wp:posOffset>38101</wp:posOffset>
              </wp:positionH>
              <wp:positionV relativeFrom="page">
                <wp:posOffset>1714500</wp:posOffset>
              </wp:positionV>
              <wp:extent cx="20320" cy="0"/>
              <wp:effectExtent l="0" t="0" r="17780" b="19050"/>
              <wp:wrapNone/>
              <wp:docPr id="51" name="Freeform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0"/>
                      </a:xfrm>
                      <a:custGeom>
                        <a:avLst/>
                        <a:gdLst>
                          <a:gd name="T0" fmla="*/ 13 w 13"/>
                          <a:gd name="T1" fmla="*/ 11 w 13"/>
                          <a:gd name="T2" fmla="*/ 9 w 13"/>
                          <a:gd name="T3" fmla="*/ 5 w 13"/>
                          <a:gd name="T4" fmla="*/ 0 w 13"/>
                          <a:gd name="T5" fmla="*/ 1 w 13"/>
                          <a:gd name="T6" fmla="*/ 2 w 13"/>
                          <a:gd name="T7" fmla="*/ 3 w 13"/>
                          <a:gd name="T8" fmla="*/ 6 w 13"/>
                          <a:gd name="T9" fmla="*/ 7 w 13"/>
                          <a:gd name="T10" fmla="*/ 10 w 13"/>
                          <a:gd name="T11" fmla="*/ 13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13" y="0"/>
                            </a:move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5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3769AF8" id="Freeform 51" o:spid="_x0000_s1026" style="position:absolute;margin-left:3pt;margin-top:135pt;width:1.6pt;height:0;z-index:-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" path="m13,l11,,9,,5,,,,1,,2,,3,,6,,7,r3,l13,xe" fillcolor="#8ed6ef [1300]" strokecolor="#8ed6ef [1300]" strokeweight="0">
              <v:path arrowok="t" o:connecttype="custom" o:connectlocs="20320,0;17194,0;14068,0;7815,0;0,0;1563,0;3126,0;4689,0;9378,0;10942,0;15631,0;20320,0" o:connectangles="0,0,0,0,0,0,0,0,0,0,0,0"/>
              <w10:wrap anchory="page"/>
              <w10:anchorlock/>
            </v:shape>
          </w:pict>
        </mc:Fallback>
      </mc:AlternateContent>
    </w: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53120" behindDoc="1" locked="1" layoutInCell="1" allowOverlap="1" wp14:anchorId="030A1040" wp14:editId="030A1041">
              <wp:simplePos x="0" y="0"/>
              <wp:positionH relativeFrom="column">
                <wp:posOffset>1143022</wp:posOffset>
              </wp:positionH>
              <wp:positionV relativeFrom="page">
                <wp:posOffset>1714500</wp:posOffset>
              </wp:positionV>
              <wp:extent cx="4445" cy="0"/>
              <wp:effectExtent l="0" t="0" r="0" b="0"/>
              <wp:wrapNone/>
              <wp:docPr id="52" name="Freeform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80FBCD3" id="Freeform 52" o:spid="_x0000_s1026" style="position:absolute;margin-left:90pt;margin-top:135pt;width:.35pt;height:0;z-index:-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" path="m3,l1,,,,3,xe" fillcolor="#8ed6ef [1300]" strokecolor="#8ed6ef [1300]" strokeweight="0">
              <v:path arrowok="t" o:connecttype="custom" o:connectlocs="4445,0;1482,0;0,0;4445,0" o:connectangles="0,0,0,0"/>
              <w10:wrap anchory="page"/>
              <w10:anchorlock/>
            </v:shape>
          </w:pict>
        </mc:Fallback>
      </mc:AlternateContent>
    </w: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54144" behindDoc="1" locked="1" layoutInCell="1" allowOverlap="1" wp14:anchorId="030A1042" wp14:editId="030A1043">
              <wp:simplePos x="0" y="0"/>
              <wp:positionH relativeFrom="column">
                <wp:posOffset>66677</wp:posOffset>
              </wp:positionH>
              <wp:positionV relativeFrom="page">
                <wp:posOffset>1704975</wp:posOffset>
              </wp:positionV>
              <wp:extent cx="6805295" cy="15875"/>
              <wp:effectExtent l="0" t="0" r="14605" b="22225"/>
              <wp:wrapNone/>
              <wp:docPr id="53" name="Freeform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5875"/>
                      </a:xfrm>
                      <a:custGeom>
                        <a:avLst/>
                        <a:gdLst>
                          <a:gd name="T0" fmla="*/ 480 w 4248"/>
                          <a:gd name="T1" fmla="*/ 6 h 10"/>
                          <a:gd name="T2" fmla="*/ 516 w 4248"/>
                          <a:gd name="T3" fmla="*/ 9 h 10"/>
                          <a:gd name="T4" fmla="*/ 203 w 4248"/>
                          <a:gd name="T5" fmla="*/ 10 h 10"/>
                          <a:gd name="T6" fmla="*/ 72 w 4248"/>
                          <a:gd name="T7" fmla="*/ 10 h 10"/>
                          <a:gd name="T8" fmla="*/ 68 w 4248"/>
                          <a:gd name="T9" fmla="*/ 9 h 10"/>
                          <a:gd name="T10" fmla="*/ 57 w 4248"/>
                          <a:gd name="T11" fmla="*/ 10 h 10"/>
                          <a:gd name="T12" fmla="*/ 1 w 4248"/>
                          <a:gd name="T13" fmla="*/ 10 h 10"/>
                          <a:gd name="T14" fmla="*/ 94 w 4248"/>
                          <a:gd name="T15" fmla="*/ 9 h 10"/>
                          <a:gd name="T16" fmla="*/ 408 w 4248"/>
                          <a:gd name="T17" fmla="*/ 6 h 10"/>
                          <a:gd name="T18" fmla="*/ 444 w 4248"/>
                          <a:gd name="T19" fmla="*/ 6 h 10"/>
                          <a:gd name="T20" fmla="*/ 1001 w 4248"/>
                          <a:gd name="T21" fmla="*/ 5 h 10"/>
                          <a:gd name="T22" fmla="*/ 1114 w 4248"/>
                          <a:gd name="T23" fmla="*/ 5 h 10"/>
                          <a:gd name="T24" fmla="*/ 963 w 4248"/>
                          <a:gd name="T25" fmla="*/ 9 h 10"/>
                          <a:gd name="T26" fmla="*/ 654 w 4248"/>
                          <a:gd name="T27" fmla="*/ 9 h 10"/>
                          <a:gd name="T28" fmla="*/ 755 w 4248"/>
                          <a:gd name="T29" fmla="*/ 5 h 10"/>
                          <a:gd name="T30" fmla="*/ 910 w 4248"/>
                          <a:gd name="T31" fmla="*/ 5 h 10"/>
                          <a:gd name="T32" fmla="*/ 1586 w 4248"/>
                          <a:gd name="T33" fmla="*/ 5 h 10"/>
                          <a:gd name="T34" fmla="*/ 1776 w 4248"/>
                          <a:gd name="T35" fmla="*/ 5 h 10"/>
                          <a:gd name="T36" fmla="*/ 1624 w 4248"/>
                          <a:gd name="T37" fmla="*/ 8 h 10"/>
                          <a:gd name="T38" fmla="*/ 1406 w 4248"/>
                          <a:gd name="T39" fmla="*/ 10 h 10"/>
                          <a:gd name="T40" fmla="*/ 1198 w 4248"/>
                          <a:gd name="T41" fmla="*/ 5 h 10"/>
                          <a:gd name="T42" fmla="*/ 1296 w 4248"/>
                          <a:gd name="T43" fmla="*/ 6 h 10"/>
                          <a:gd name="T44" fmla="*/ 1378 w 4248"/>
                          <a:gd name="T45" fmla="*/ 5 h 10"/>
                          <a:gd name="T46" fmla="*/ 2354 w 4248"/>
                          <a:gd name="T47" fmla="*/ 2 h 10"/>
                          <a:gd name="T48" fmla="*/ 2395 w 4248"/>
                          <a:gd name="T49" fmla="*/ 2 h 10"/>
                          <a:gd name="T50" fmla="*/ 2397 w 4248"/>
                          <a:gd name="T51" fmla="*/ 6 h 10"/>
                          <a:gd name="T52" fmla="*/ 1835 w 4248"/>
                          <a:gd name="T53" fmla="*/ 8 h 10"/>
                          <a:gd name="T54" fmla="*/ 2022 w 4248"/>
                          <a:gd name="T55" fmla="*/ 4 h 10"/>
                          <a:gd name="T56" fmla="*/ 2338 w 4248"/>
                          <a:gd name="T57" fmla="*/ 2 h 10"/>
                          <a:gd name="T58" fmla="*/ 2951 w 4248"/>
                          <a:gd name="T59" fmla="*/ 1 h 10"/>
                          <a:gd name="T60" fmla="*/ 2958 w 4248"/>
                          <a:gd name="T61" fmla="*/ 2 h 10"/>
                          <a:gd name="T62" fmla="*/ 3006 w 4248"/>
                          <a:gd name="T63" fmla="*/ 2 h 10"/>
                          <a:gd name="T64" fmla="*/ 2731 w 4248"/>
                          <a:gd name="T65" fmla="*/ 8 h 10"/>
                          <a:gd name="T66" fmla="*/ 2401 w 4248"/>
                          <a:gd name="T67" fmla="*/ 4 h 10"/>
                          <a:gd name="T68" fmla="*/ 2521 w 4248"/>
                          <a:gd name="T69" fmla="*/ 2 h 10"/>
                          <a:gd name="T70" fmla="*/ 3089 w 4248"/>
                          <a:gd name="T71" fmla="*/ 0 h 10"/>
                          <a:gd name="T72" fmla="*/ 3884 w 4248"/>
                          <a:gd name="T73" fmla="*/ 1 h 10"/>
                          <a:gd name="T74" fmla="*/ 3928 w 4248"/>
                          <a:gd name="T75" fmla="*/ 1 h 10"/>
                          <a:gd name="T76" fmla="*/ 3966 w 4248"/>
                          <a:gd name="T77" fmla="*/ 1 h 10"/>
                          <a:gd name="T78" fmla="*/ 4006 w 4248"/>
                          <a:gd name="T79" fmla="*/ 2 h 10"/>
                          <a:gd name="T80" fmla="*/ 4097 w 4248"/>
                          <a:gd name="T81" fmla="*/ 2 h 10"/>
                          <a:gd name="T82" fmla="*/ 4167 w 4248"/>
                          <a:gd name="T83" fmla="*/ 1 h 10"/>
                          <a:gd name="T84" fmla="*/ 4199 w 4248"/>
                          <a:gd name="T85" fmla="*/ 1 h 10"/>
                          <a:gd name="T86" fmla="*/ 4233 w 4248"/>
                          <a:gd name="T87" fmla="*/ 4 h 10"/>
                          <a:gd name="T88" fmla="*/ 4247 w 4248"/>
                          <a:gd name="T89" fmla="*/ 5 h 10"/>
                          <a:gd name="T90" fmla="*/ 4244 w 4248"/>
                          <a:gd name="T91" fmla="*/ 8 h 10"/>
                          <a:gd name="T92" fmla="*/ 4218 w 4248"/>
                          <a:gd name="T93" fmla="*/ 9 h 10"/>
                          <a:gd name="T94" fmla="*/ 4222 w 4248"/>
                          <a:gd name="T95" fmla="*/ 8 h 10"/>
                          <a:gd name="T96" fmla="*/ 4212 w 4248"/>
                          <a:gd name="T97" fmla="*/ 5 h 10"/>
                          <a:gd name="T98" fmla="*/ 4186 w 4248"/>
                          <a:gd name="T99" fmla="*/ 4 h 10"/>
                          <a:gd name="T100" fmla="*/ 4176 w 4248"/>
                          <a:gd name="T101" fmla="*/ 5 h 10"/>
                          <a:gd name="T102" fmla="*/ 4163 w 4248"/>
                          <a:gd name="T103" fmla="*/ 5 h 10"/>
                          <a:gd name="T104" fmla="*/ 4131 w 4248"/>
                          <a:gd name="T105" fmla="*/ 6 h 10"/>
                          <a:gd name="T106" fmla="*/ 4079 w 4248"/>
                          <a:gd name="T107" fmla="*/ 6 h 10"/>
                          <a:gd name="T108" fmla="*/ 3635 w 4248"/>
                          <a:gd name="T109" fmla="*/ 5 h 10"/>
                          <a:gd name="T110" fmla="*/ 3722 w 4248"/>
                          <a:gd name="T111" fmla="*/ 1 h 10"/>
                          <a:gd name="T112" fmla="*/ 3557 w 4248"/>
                          <a:gd name="T113" fmla="*/ 1 h 10"/>
                          <a:gd name="T114" fmla="*/ 3462 w 4248"/>
                          <a:gd name="T115" fmla="*/ 6 h 10"/>
                          <a:gd name="T116" fmla="*/ 3016 w 4248"/>
                          <a:gd name="T117" fmla="*/ 2 h 10"/>
                          <a:gd name="T118" fmla="*/ 3088 w 4248"/>
                          <a:gd name="T119" fmla="*/ 0 h 10"/>
                          <a:gd name="T120" fmla="*/ 3375 w 4248"/>
                          <a:gd name="T121" fmla="*/ 1 h 10"/>
                          <a:gd name="T122" fmla="*/ 3441 w 4248"/>
                          <a:gd name="T123" fmla="*/ 1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466" y="5"/>
                            </a:moveTo>
                            <a:lnTo>
                              <a:pt x="475" y="6"/>
                            </a:lnTo>
                            <a:lnTo>
                              <a:pt x="483" y="6"/>
                            </a:lnTo>
                            <a:lnTo>
                              <a:pt x="480" y="6"/>
                            </a:lnTo>
                            <a:lnTo>
                              <a:pt x="479" y="6"/>
                            </a:lnTo>
                            <a:lnTo>
                              <a:pt x="479" y="6"/>
                            </a:lnTo>
                            <a:lnTo>
                              <a:pt x="480" y="6"/>
                            </a:lnTo>
                            <a:lnTo>
                              <a:pt x="487" y="6"/>
                            </a:lnTo>
                            <a:lnTo>
                              <a:pt x="493" y="6"/>
                            </a:lnTo>
                            <a:lnTo>
                              <a:pt x="492" y="6"/>
                            </a:lnTo>
                            <a:lnTo>
                              <a:pt x="491" y="6"/>
                            </a:lnTo>
                            <a:lnTo>
                              <a:pt x="552" y="6"/>
                            </a:lnTo>
                            <a:lnTo>
                              <a:pt x="552" y="8"/>
                            </a:lnTo>
                            <a:lnTo>
                              <a:pt x="516" y="9"/>
                            </a:lnTo>
                            <a:lnTo>
                              <a:pt x="505" y="9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10"/>
                            </a:lnTo>
                            <a:lnTo>
                              <a:pt x="208" y="10"/>
                            </a:lnTo>
                            <a:lnTo>
                              <a:pt x="203" y="10"/>
                            </a:lnTo>
                            <a:lnTo>
                              <a:pt x="198" y="10"/>
                            </a:lnTo>
                            <a:lnTo>
                              <a:pt x="187" y="10"/>
                            </a:lnTo>
                            <a:lnTo>
                              <a:pt x="175" y="10"/>
                            </a:lnTo>
                            <a:lnTo>
                              <a:pt x="163" y="10"/>
                            </a:lnTo>
                            <a:lnTo>
                              <a:pt x="156" y="9"/>
                            </a:lnTo>
                            <a:lnTo>
                              <a:pt x="115" y="10"/>
                            </a:lnTo>
                            <a:lnTo>
                              <a:pt x="72" y="10"/>
                            </a:lnTo>
                            <a:lnTo>
                              <a:pt x="71" y="10"/>
                            </a:lnTo>
                            <a:lnTo>
                              <a:pt x="72" y="10"/>
                            </a:lnTo>
                            <a:lnTo>
                              <a:pt x="72" y="10"/>
                            </a:lnTo>
                            <a:lnTo>
                              <a:pt x="73" y="10"/>
                            </a:lnTo>
                            <a:lnTo>
                              <a:pt x="72" y="10"/>
                            </a:lnTo>
                            <a:lnTo>
                              <a:pt x="71" y="10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10"/>
                            </a:lnTo>
                            <a:lnTo>
                              <a:pt x="61" y="10"/>
                            </a:lnTo>
                            <a:lnTo>
                              <a:pt x="61" y="10"/>
                            </a:lnTo>
                            <a:lnTo>
                              <a:pt x="60" y="10"/>
                            </a:lnTo>
                            <a:lnTo>
                              <a:pt x="57" y="10"/>
                            </a:lnTo>
                            <a:lnTo>
                              <a:pt x="54" y="10"/>
                            </a:lnTo>
                            <a:lnTo>
                              <a:pt x="56" y="10"/>
                            </a:lnTo>
                            <a:lnTo>
                              <a:pt x="46" y="9"/>
                            </a:lnTo>
                            <a:lnTo>
                              <a:pt x="27" y="10"/>
                            </a:lnTo>
                            <a:lnTo>
                              <a:pt x="19" y="10"/>
                            </a:lnTo>
                            <a:lnTo>
                              <a:pt x="10" y="10"/>
                            </a:lnTo>
                            <a:lnTo>
                              <a:pt x="1" y="10"/>
                            </a:lnTo>
                            <a:lnTo>
                              <a:pt x="2" y="10"/>
                            </a:lnTo>
                            <a:lnTo>
                              <a:pt x="2" y="10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9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9"/>
                            </a:lnTo>
                            <a:lnTo>
                              <a:pt x="190" y="9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8"/>
                            </a:lnTo>
                            <a:lnTo>
                              <a:pt x="408" y="6"/>
                            </a:lnTo>
                            <a:lnTo>
                              <a:pt x="410" y="6"/>
                            </a:lnTo>
                            <a:lnTo>
                              <a:pt x="411" y="6"/>
                            </a:lnTo>
                            <a:lnTo>
                              <a:pt x="415" y="6"/>
                            </a:lnTo>
                            <a:lnTo>
                              <a:pt x="419" y="6"/>
                            </a:lnTo>
                            <a:lnTo>
                              <a:pt x="425" y="6"/>
                            </a:lnTo>
                            <a:lnTo>
                              <a:pt x="434" y="6"/>
                            </a:lnTo>
                            <a:lnTo>
                              <a:pt x="444" y="6"/>
                            </a:lnTo>
                            <a:lnTo>
                              <a:pt x="466" y="5"/>
                            </a:lnTo>
                            <a:close/>
                            <a:moveTo>
                              <a:pt x="962" y="4"/>
                            </a:moveTo>
                            <a:lnTo>
                              <a:pt x="967" y="4"/>
                            </a:lnTo>
                            <a:lnTo>
                              <a:pt x="967" y="5"/>
                            </a:lnTo>
                            <a:lnTo>
                              <a:pt x="982" y="5"/>
                            </a:lnTo>
                            <a:lnTo>
                              <a:pt x="980" y="5"/>
                            </a:lnTo>
                            <a:lnTo>
                              <a:pt x="1001" y="5"/>
                            </a:lnTo>
                            <a:lnTo>
                              <a:pt x="1020" y="5"/>
                            </a:lnTo>
                            <a:lnTo>
                              <a:pt x="1038" y="5"/>
                            </a:lnTo>
                            <a:lnTo>
                              <a:pt x="1056" y="5"/>
                            </a:lnTo>
                            <a:lnTo>
                              <a:pt x="1071" y="4"/>
                            </a:lnTo>
                            <a:lnTo>
                              <a:pt x="1065" y="5"/>
                            </a:lnTo>
                            <a:lnTo>
                              <a:pt x="1068" y="5"/>
                            </a:lnTo>
                            <a:lnTo>
                              <a:pt x="1114" y="5"/>
                            </a:lnTo>
                            <a:lnTo>
                              <a:pt x="1160" y="4"/>
                            </a:lnTo>
                            <a:lnTo>
                              <a:pt x="1166" y="4"/>
                            </a:lnTo>
                            <a:lnTo>
                              <a:pt x="1166" y="9"/>
                            </a:lnTo>
                            <a:lnTo>
                              <a:pt x="1164" y="9"/>
                            </a:lnTo>
                            <a:lnTo>
                              <a:pt x="1044" y="9"/>
                            </a:lnTo>
                            <a:lnTo>
                              <a:pt x="1004" y="9"/>
                            </a:lnTo>
                            <a:lnTo>
                              <a:pt x="963" y="9"/>
                            </a:lnTo>
                            <a:lnTo>
                              <a:pt x="763" y="8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9"/>
                            </a:lnTo>
                            <a:lnTo>
                              <a:pt x="677" y="9"/>
                            </a:lnTo>
                            <a:lnTo>
                              <a:pt x="654" y="9"/>
                            </a:lnTo>
                            <a:lnTo>
                              <a:pt x="609" y="9"/>
                            </a:lnTo>
                            <a:lnTo>
                              <a:pt x="563" y="8"/>
                            </a:lnTo>
                            <a:lnTo>
                              <a:pt x="556" y="8"/>
                            </a:lnTo>
                            <a:lnTo>
                              <a:pt x="556" y="6"/>
                            </a:lnTo>
                            <a:lnTo>
                              <a:pt x="641" y="5"/>
                            </a:lnTo>
                            <a:lnTo>
                              <a:pt x="726" y="5"/>
                            </a:lnTo>
                            <a:lnTo>
                              <a:pt x="755" y="5"/>
                            </a:lnTo>
                            <a:lnTo>
                              <a:pt x="753" y="5"/>
                            </a:lnTo>
                            <a:lnTo>
                              <a:pt x="774" y="5"/>
                            </a:lnTo>
                            <a:lnTo>
                              <a:pt x="798" y="5"/>
                            </a:lnTo>
                            <a:lnTo>
                              <a:pt x="822" y="5"/>
                            </a:lnTo>
                            <a:lnTo>
                              <a:pt x="860" y="4"/>
                            </a:lnTo>
                            <a:lnTo>
                              <a:pt x="859" y="5"/>
                            </a:lnTo>
                            <a:lnTo>
                              <a:pt x="910" y="5"/>
                            </a:lnTo>
                            <a:lnTo>
                              <a:pt x="962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5"/>
                            </a:lnTo>
                            <a:lnTo>
                              <a:pt x="1445" y="4"/>
                            </a:lnTo>
                            <a:lnTo>
                              <a:pt x="1496" y="5"/>
                            </a:lnTo>
                            <a:lnTo>
                              <a:pt x="1546" y="5"/>
                            </a:lnTo>
                            <a:lnTo>
                              <a:pt x="1586" y="5"/>
                            </a:lnTo>
                            <a:lnTo>
                              <a:pt x="1586" y="5"/>
                            </a:lnTo>
                            <a:lnTo>
                              <a:pt x="1614" y="5"/>
                            </a:lnTo>
                            <a:lnTo>
                              <a:pt x="1640" y="5"/>
                            </a:lnTo>
                            <a:lnTo>
                              <a:pt x="1666" y="5"/>
                            </a:lnTo>
                            <a:lnTo>
                              <a:pt x="1681" y="5"/>
                            </a:lnTo>
                            <a:lnTo>
                              <a:pt x="1703" y="5"/>
                            </a:lnTo>
                            <a:lnTo>
                              <a:pt x="1776" y="5"/>
                            </a:lnTo>
                            <a:lnTo>
                              <a:pt x="1782" y="5"/>
                            </a:lnTo>
                            <a:lnTo>
                              <a:pt x="1782" y="8"/>
                            </a:lnTo>
                            <a:lnTo>
                              <a:pt x="1717" y="9"/>
                            </a:lnTo>
                            <a:lnTo>
                              <a:pt x="1717" y="8"/>
                            </a:lnTo>
                            <a:lnTo>
                              <a:pt x="1689" y="9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9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6" y="10"/>
                            </a:lnTo>
                            <a:lnTo>
                              <a:pt x="1289" y="9"/>
                            </a:lnTo>
                            <a:lnTo>
                              <a:pt x="1170" y="9"/>
                            </a:lnTo>
                            <a:lnTo>
                              <a:pt x="1170" y="4"/>
                            </a:lnTo>
                            <a:lnTo>
                              <a:pt x="1200" y="5"/>
                            </a:lnTo>
                            <a:lnTo>
                              <a:pt x="1199" y="5"/>
                            </a:lnTo>
                            <a:lnTo>
                              <a:pt x="1198" y="5"/>
                            </a:lnTo>
                            <a:lnTo>
                              <a:pt x="1198" y="5"/>
                            </a:lnTo>
                            <a:lnTo>
                              <a:pt x="1196" y="5"/>
                            </a:lnTo>
                            <a:lnTo>
                              <a:pt x="1203" y="6"/>
                            </a:lnTo>
                            <a:lnTo>
                              <a:pt x="1209" y="6"/>
                            </a:lnTo>
                            <a:lnTo>
                              <a:pt x="1236" y="5"/>
                            </a:lnTo>
                            <a:lnTo>
                              <a:pt x="1233" y="6"/>
                            </a:lnTo>
                            <a:lnTo>
                              <a:pt x="1260" y="5"/>
                            </a:lnTo>
                            <a:lnTo>
                              <a:pt x="1296" y="6"/>
                            </a:lnTo>
                            <a:lnTo>
                              <a:pt x="1327" y="6"/>
                            </a:lnTo>
                            <a:lnTo>
                              <a:pt x="1360" y="5"/>
                            </a:lnTo>
                            <a:lnTo>
                              <a:pt x="1370" y="6"/>
                            </a:lnTo>
                            <a:lnTo>
                              <a:pt x="1370" y="5"/>
                            </a:lnTo>
                            <a:lnTo>
                              <a:pt x="1372" y="5"/>
                            </a:lnTo>
                            <a:lnTo>
                              <a:pt x="1374" y="5"/>
                            </a:lnTo>
                            <a:lnTo>
                              <a:pt x="1378" y="5"/>
                            </a:lnTo>
                            <a:lnTo>
                              <a:pt x="1382" y="5"/>
                            </a:lnTo>
                            <a:lnTo>
                              <a:pt x="1386" y="5"/>
                            </a:lnTo>
                            <a:lnTo>
                              <a:pt x="1389" y="5"/>
                            </a:lnTo>
                            <a:lnTo>
                              <a:pt x="1395" y="5"/>
                            </a:lnTo>
                            <a:lnTo>
                              <a:pt x="1401" y="5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2"/>
                            </a:moveTo>
                            <a:lnTo>
                              <a:pt x="2365" y="2"/>
                            </a:lnTo>
                            <a:lnTo>
                              <a:pt x="2372" y="2"/>
                            </a:lnTo>
                            <a:lnTo>
                              <a:pt x="2380" y="2"/>
                            </a:lnTo>
                            <a:lnTo>
                              <a:pt x="2386" y="2"/>
                            </a:lnTo>
                            <a:lnTo>
                              <a:pt x="2393" y="2"/>
                            </a:lnTo>
                            <a:lnTo>
                              <a:pt x="2395" y="2"/>
                            </a:lnTo>
                            <a:lnTo>
                              <a:pt x="2395" y="2"/>
                            </a:lnTo>
                            <a:lnTo>
                              <a:pt x="2394" y="2"/>
                            </a:lnTo>
                            <a:lnTo>
                              <a:pt x="2393" y="2"/>
                            </a:lnTo>
                            <a:lnTo>
                              <a:pt x="2393" y="4"/>
                            </a:lnTo>
                            <a:lnTo>
                              <a:pt x="2397" y="4"/>
                            </a:lnTo>
                            <a:lnTo>
                              <a:pt x="2397" y="6"/>
                            </a:lnTo>
                            <a:lnTo>
                              <a:pt x="2395" y="6"/>
                            </a:lnTo>
                            <a:lnTo>
                              <a:pt x="2397" y="6"/>
                            </a:lnTo>
                            <a:lnTo>
                              <a:pt x="2254" y="6"/>
                            </a:lnTo>
                            <a:lnTo>
                              <a:pt x="2114" y="6"/>
                            </a:lnTo>
                            <a:lnTo>
                              <a:pt x="2022" y="6"/>
                            </a:lnTo>
                            <a:lnTo>
                              <a:pt x="1962" y="8"/>
                            </a:lnTo>
                            <a:lnTo>
                              <a:pt x="1901" y="8"/>
                            </a:lnTo>
                            <a:lnTo>
                              <a:pt x="1868" y="8"/>
                            </a:lnTo>
                            <a:lnTo>
                              <a:pt x="1835" y="8"/>
                            </a:lnTo>
                            <a:lnTo>
                              <a:pt x="1785" y="8"/>
                            </a:lnTo>
                            <a:lnTo>
                              <a:pt x="1785" y="5"/>
                            </a:lnTo>
                            <a:lnTo>
                              <a:pt x="1850" y="5"/>
                            </a:lnTo>
                            <a:lnTo>
                              <a:pt x="1932" y="5"/>
                            </a:lnTo>
                            <a:lnTo>
                              <a:pt x="1931" y="5"/>
                            </a:lnTo>
                            <a:lnTo>
                              <a:pt x="2013" y="4"/>
                            </a:lnTo>
                            <a:lnTo>
                              <a:pt x="2022" y="4"/>
                            </a:lnTo>
                            <a:lnTo>
                              <a:pt x="2030" y="4"/>
                            </a:lnTo>
                            <a:lnTo>
                              <a:pt x="2076" y="4"/>
                            </a:lnTo>
                            <a:lnTo>
                              <a:pt x="2122" y="2"/>
                            </a:lnTo>
                            <a:lnTo>
                              <a:pt x="2216" y="2"/>
                            </a:lnTo>
                            <a:lnTo>
                              <a:pt x="2339" y="2"/>
                            </a:lnTo>
                            <a:lnTo>
                              <a:pt x="2338" y="2"/>
                            </a:lnTo>
                            <a:lnTo>
                              <a:pt x="2338" y="2"/>
                            </a:lnTo>
                            <a:lnTo>
                              <a:pt x="2339" y="4"/>
                            </a:lnTo>
                            <a:lnTo>
                              <a:pt x="2346" y="2"/>
                            </a:lnTo>
                            <a:lnTo>
                              <a:pt x="2354" y="2"/>
                            </a:lnTo>
                            <a:close/>
                            <a:moveTo>
                              <a:pt x="2951" y="1"/>
                            </a:moveTo>
                            <a:lnTo>
                              <a:pt x="2953" y="1"/>
                            </a:lnTo>
                            <a:lnTo>
                              <a:pt x="2949" y="1"/>
                            </a:lnTo>
                            <a:lnTo>
                              <a:pt x="2951" y="1"/>
                            </a:lnTo>
                            <a:close/>
                            <a:moveTo>
                              <a:pt x="2915" y="1"/>
                            </a:moveTo>
                            <a:lnTo>
                              <a:pt x="2949" y="1"/>
                            </a:lnTo>
                            <a:lnTo>
                              <a:pt x="2947" y="1"/>
                            </a:lnTo>
                            <a:lnTo>
                              <a:pt x="2947" y="2"/>
                            </a:lnTo>
                            <a:lnTo>
                              <a:pt x="2945" y="2"/>
                            </a:lnTo>
                            <a:lnTo>
                              <a:pt x="2957" y="1"/>
                            </a:lnTo>
                            <a:lnTo>
                              <a:pt x="2958" y="2"/>
                            </a:lnTo>
                            <a:lnTo>
                              <a:pt x="2971" y="2"/>
                            </a:lnTo>
                            <a:lnTo>
                              <a:pt x="2986" y="2"/>
                            </a:lnTo>
                            <a:lnTo>
                              <a:pt x="3000" y="2"/>
                            </a:lnTo>
                            <a:lnTo>
                              <a:pt x="3008" y="2"/>
                            </a:lnTo>
                            <a:lnTo>
                              <a:pt x="3007" y="2"/>
                            </a:lnTo>
                            <a:lnTo>
                              <a:pt x="3006" y="2"/>
                            </a:lnTo>
                            <a:lnTo>
                              <a:pt x="3006" y="2"/>
                            </a:lnTo>
                            <a:lnTo>
                              <a:pt x="3009" y="2"/>
                            </a:lnTo>
                            <a:lnTo>
                              <a:pt x="3012" y="2"/>
                            </a:lnTo>
                            <a:lnTo>
                              <a:pt x="3012" y="6"/>
                            </a:lnTo>
                            <a:lnTo>
                              <a:pt x="3004" y="6"/>
                            </a:lnTo>
                            <a:lnTo>
                              <a:pt x="2953" y="5"/>
                            </a:lnTo>
                            <a:lnTo>
                              <a:pt x="2841" y="6"/>
                            </a:lnTo>
                            <a:lnTo>
                              <a:pt x="2731" y="8"/>
                            </a:lnTo>
                            <a:lnTo>
                              <a:pt x="2691" y="8"/>
                            </a:lnTo>
                            <a:lnTo>
                              <a:pt x="2651" y="8"/>
                            </a:lnTo>
                            <a:lnTo>
                              <a:pt x="2549" y="6"/>
                            </a:lnTo>
                            <a:lnTo>
                              <a:pt x="2447" y="6"/>
                            </a:lnTo>
                            <a:lnTo>
                              <a:pt x="2399" y="6"/>
                            </a:lnTo>
                            <a:lnTo>
                              <a:pt x="2399" y="4"/>
                            </a:lnTo>
                            <a:lnTo>
                              <a:pt x="2401" y="4"/>
                            </a:lnTo>
                            <a:lnTo>
                              <a:pt x="2437" y="2"/>
                            </a:lnTo>
                            <a:lnTo>
                              <a:pt x="2475" y="2"/>
                            </a:lnTo>
                            <a:lnTo>
                              <a:pt x="2500" y="2"/>
                            </a:lnTo>
                            <a:lnTo>
                              <a:pt x="2499" y="2"/>
                            </a:lnTo>
                            <a:lnTo>
                              <a:pt x="2498" y="4"/>
                            </a:lnTo>
                            <a:lnTo>
                              <a:pt x="2526" y="2"/>
                            </a:lnTo>
                            <a:lnTo>
                              <a:pt x="2521" y="2"/>
                            </a:lnTo>
                            <a:lnTo>
                              <a:pt x="2550" y="2"/>
                            </a:lnTo>
                            <a:lnTo>
                              <a:pt x="2735" y="2"/>
                            </a:lnTo>
                            <a:lnTo>
                              <a:pt x="2915" y="1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1"/>
                            </a:lnTo>
                            <a:lnTo>
                              <a:pt x="3870" y="1"/>
                            </a:lnTo>
                            <a:lnTo>
                              <a:pt x="3871" y="1"/>
                            </a:lnTo>
                            <a:lnTo>
                              <a:pt x="3872" y="2"/>
                            </a:lnTo>
                            <a:lnTo>
                              <a:pt x="3877" y="1"/>
                            </a:lnTo>
                            <a:lnTo>
                              <a:pt x="3884" y="1"/>
                            </a:lnTo>
                            <a:lnTo>
                              <a:pt x="3890" y="1"/>
                            </a:lnTo>
                            <a:lnTo>
                              <a:pt x="3901" y="1"/>
                            </a:lnTo>
                            <a:lnTo>
                              <a:pt x="3910" y="1"/>
                            </a:lnTo>
                            <a:lnTo>
                              <a:pt x="3915" y="1"/>
                            </a:lnTo>
                            <a:lnTo>
                              <a:pt x="3919" y="1"/>
                            </a:lnTo>
                            <a:lnTo>
                              <a:pt x="3921" y="0"/>
                            </a:lnTo>
                            <a:lnTo>
                              <a:pt x="3928" y="1"/>
                            </a:lnTo>
                            <a:lnTo>
                              <a:pt x="3934" y="1"/>
                            </a:lnTo>
                            <a:lnTo>
                              <a:pt x="3939" y="1"/>
                            </a:lnTo>
                            <a:lnTo>
                              <a:pt x="3944" y="1"/>
                            </a:lnTo>
                            <a:lnTo>
                              <a:pt x="3949" y="1"/>
                            </a:lnTo>
                            <a:lnTo>
                              <a:pt x="3955" y="0"/>
                            </a:lnTo>
                            <a:lnTo>
                              <a:pt x="3960" y="1"/>
                            </a:lnTo>
                            <a:lnTo>
                              <a:pt x="3966" y="1"/>
                            </a:lnTo>
                            <a:lnTo>
                              <a:pt x="3966" y="1"/>
                            </a:lnTo>
                            <a:lnTo>
                              <a:pt x="3965" y="1"/>
                            </a:lnTo>
                            <a:lnTo>
                              <a:pt x="3964" y="1"/>
                            </a:lnTo>
                            <a:lnTo>
                              <a:pt x="3966" y="1"/>
                            </a:lnTo>
                            <a:lnTo>
                              <a:pt x="3978" y="1"/>
                            </a:lnTo>
                            <a:lnTo>
                              <a:pt x="3991" y="2"/>
                            </a:lnTo>
                            <a:lnTo>
                              <a:pt x="4006" y="2"/>
                            </a:lnTo>
                            <a:lnTo>
                              <a:pt x="4015" y="4"/>
                            </a:lnTo>
                            <a:lnTo>
                              <a:pt x="4014" y="2"/>
                            </a:lnTo>
                            <a:lnTo>
                              <a:pt x="4017" y="2"/>
                            </a:lnTo>
                            <a:lnTo>
                              <a:pt x="4024" y="2"/>
                            </a:lnTo>
                            <a:lnTo>
                              <a:pt x="4032" y="2"/>
                            </a:lnTo>
                            <a:lnTo>
                              <a:pt x="4037" y="2"/>
                            </a:lnTo>
                            <a:lnTo>
                              <a:pt x="4097" y="2"/>
                            </a:lnTo>
                            <a:lnTo>
                              <a:pt x="4155" y="1"/>
                            </a:lnTo>
                            <a:lnTo>
                              <a:pt x="4154" y="2"/>
                            </a:lnTo>
                            <a:lnTo>
                              <a:pt x="4154" y="2"/>
                            </a:lnTo>
                            <a:lnTo>
                              <a:pt x="4156" y="2"/>
                            </a:lnTo>
                            <a:lnTo>
                              <a:pt x="4160" y="1"/>
                            </a:lnTo>
                            <a:lnTo>
                              <a:pt x="4163" y="1"/>
                            </a:lnTo>
                            <a:lnTo>
                              <a:pt x="4167" y="1"/>
                            </a:lnTo>
                            <a:lnTo>
                              <a:pt x="4169" y="1"/>
                            </a:lnTo>
                            <a:lnTo>
                              <a:pt x="4172" y="2"/>
                            </a:lnTo>
                            <a:lnTo>
                              <a:pt x="4177" y="2"/>
                            </a:lnTo>
                            <a:lnTo>
                              <a:pt x="4181" y="2"/>
                            </a:lnTo>
                            <a:lnTo>
                              <a:pt x="4188" y="2"/>
                            </a:lnTo>
                            <a:lnTo>
                              <a:pt x="4194" y="2"/>
                            </a:lnTo>
                            <a:lnTo>
                              <a:pt x="4199" y="1"/>
                            </a:lnTo>
                            <a:lnTo>
                              <a:pt x="4199" y="1"/>
                            </a:lnTo>
                            <a:lnTo>
                              <a:pt x="4207" y="2"/>
                            </a:lnTo>
                            <a:lnTo>
                              <a:pt x="4214" y="2"/>
                            </a:lnTo>
                            <a:lnTo>
                              <a:pt x="4222" y="4"/>
                            </a:lnTo>
                            <a:lnTo>
                              <a:pt x="4232" y="4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5"/>
                            </a:lnTo>
                            <a:lnTo>
                              <a:pt x="4237" y="5"/>
                            </a:lnTo>
                            <a:lnTo>
                              <a:pt x="4240" y="4"/>
                            </a:lnTo>
                            <a:lnTo>
                              <a:pt x="4240" y="4"/>
                            </a:lnTo>
                            <a:lnTo>
                              <a:pt x="4244" y="4"/>
                            </a:lnTo>
                            <a:lnTo>
                              <a:pt x="4247" y="5"/>
                            </a:lnTo>
                            <a:lnTo>
                              <a:pt x="4248" y="5"/>
                            </a:lnTo>
                            <a:lnTo>
                              <a:pt x="4248" y="6"/>
                            </a:lnTo>
                            <a:lnTo>
                              <a:pt x="4247" y="6"/>
                            </a:lnTo>
                            <a:lnTo>
                              <a:pt x="4245" y="6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9"/>
                            </a:lnTo>
                            <a:lnTo>
                              <a:pt x="4240" y="9"/>
                            </a:lnTo>
                            <a:lnTo>
                              <a:pt x="4236" y="9"/>
                            </a:lnTo>
                            <a:lnTo>
                              <a:pt x="4231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9"/>
                            </a:lnTo>
                            <a:lnTo>
                              <a:pt x="4222" y="9"/>
                            </a:lnTo>
                            <a:lnTo>
                              <a:pt x="4224" y="9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3" y="8"/>
                            </a:lnTo>
                            <a:lnTo>
                              <a:pt x="4222" y="6"/>
                            </a:lnTo>
                            <a:lnTo>
                              <a:pt x="4220" y="6"/>
                            </a:lnTo>
                            <a:lnTo>
                              <a:pt x="4216" y="5"/>
                            </a:lnTo>
                            <a:lnTo>
                              <a:pt x="4212" y="5"/>
                            </a:lnTo>
                            <a:lnTo>
                              <a:pt x="4206" y="5"/>
                            </a:lnTo>
                            <a:lnTo>
                              <a:pt x="4199" y="5"/>
                            </a:lnTo>
                            <a:lnTo>
                              <a:pt x="4197" y="5"/>
                            </a:lnTo>
                            <a:lnTo>
                              <a:pt x="4193" y="5"/>
                            </a:lnTo>
                            <a:lnTo>
                              <a:pt x="4190" y="5"/>
                            </a:lnTo>
                            <a:lnTo>
                              <a:pt x="4190" y="5"/>
                            </a:lnTo>
                            <a:lnTo>
                              <a:pt x="4186" y="4"/>
                            </a:lnTo>
                            <a:lnTo>
                              <a:pt x="4185" y="5"/>
                            </a:lnTo>
                            <a:lnTo>
                              <a:pt x="4184" y="5"/>
                            </a:lnTo>
                            <a:lnTo>
                              <a:pt x="4182" y="5"/>
                            </a:lnTo>
                            <a:lnTo>
                              <a:pt x="4180" y="5"/>
                            </a:lnTo>
                            <a:lnTo>
                              <a:pt x="4177" y="5"/>
                            </a:lnTo>
                            <a:lnTo>
                              <a:pt x="4176" y="5"/>
                            </a:lnTo>
                            <a:lnTo>
                              <a:pt x="4176" y="5"/>
                            </a:lnTo>
                            <a:lnTo>
                              <a:pt x="4176" y="5"/>
                            </a:lnTo>
                            <a:lnTo>
                              <a:pt x="4175" y="5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5"/>
                            </a:lnTo>
                            <a:lnTo>
                              <a:pt x="4163" y="5"/>
                            </a:lnTo>
                            <a:lnTo>
                              <a:pt x="4158" y="5"/>
                            </a:lnTo>
                            <a:lnTo>
                              <a:pt x="4152" y="6"/>
                            </a:lnTo>
                            <a:lnTo>
                              <a:pt x="4146" y="6"/>
                            </a:lnTo>
                            <a:lnTo>
                              <a:pt x="4139" y="6"/>
                            </a:lnTo>
                            <a:lnTo>
                              <a:pt x="4134" y="6"/>
                            </a:lnTo>
                            <a:lnTo>
                              <a:pt x="4137" y="6"/>
                            </a:lnTo>
                            <a:lnTo>
                              <a:pt x="4131" y="6"/>
                            </a:lnTo>
                            <a:lnTo>
                              <a:pt x="4125" y="5"/>
                            </a:lnTo>
                            <a:lnTo>
                              <a:pt x="4117" y="6"/>
                            </a:lnTo>
                            <a:lnTo>
                              <a:pt x="4108" y="6"/>
                            </a:lnTo>
                            <a:lnTo>
                              <a:pt x="4099" y="6"/>
                            </a:lnTo>
                            <a:lnTo>
                              <a:pt x="4089" y="6"/>
                            </a:lnTo>
                            <a:lnTo>
                              <a:pt x="4078" y="6"/>
                            </a:lnTo>
                            <a:lnTo>
                              <a:pt x="4079" y="6"/>
                            </a:lnTo>
                            <a:lnTo>
                              <a:pt x="4068" y="6"/>
                            </a:lnTo>
                            <a:lnTo>
                              <a:pt x="4004" y="6"/>
                            </a:lnTo>
                            <a:lnTo>
                              <a:pt x="3942" y="5"/>
                            </a:lnTo>
                            <a:lnTo>
                              <a:pt x="3911" y="5"/>
                            </a:lnTo>
                            <a:lnTo>
                              <a:pt x="3812" y="4"/>
                            </a:lnTo>
                            <a:lnTo>
                              <a:pt x="3724" y="5"/>
                            </a:lnTo>
                            <a:lnTo>
                              <a:pt x="3635" y="5"/>
                            </a:lnTo>
                            <a:lnTo>
                              <a:pt x="3629" y="5"/>
                            </a:lnTo>
                            <a:lnTo>
                              <a:pt x="3629" y="1"/>
                            </a:lnTo>
                            <a:lnTo>
                              <a:pt x="3655" y="1"/>
                            </a:lnTo>
                            <a:lnTo>
                              <a:pt x="3676" y="1"/>
                            </a:lnTo>
                            <a:lnTo>
                              <a:pt x="3690" y="1"/>
                            </a:lnTo>
                            <a:lnTo>
                              <a:pt x="3707" y="1"/>
                            </a:lnTo>
                            <a:lnTo>
                              <a:pt x="3722" y="1"/>
                            </a:lnTo>
                            <a:lnTo>
                              <a:pt x="3736" y="1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1"/>
                            </a:lnTo>
                            <a:lnTo>
                              <a:pt x="3517" y="2"/>
                            </a:lnTo>
                            <a:lnTo>
                              <a:pt x="3534" y="1"/>
                            </a:lnTo>
                            <a:lnTo>
                              <a:pt x="3557" y="1"/>
                            </a:lnTo>
                            <a:lnTo>
                              <a:pt x="3580" y="1"/>
                            </a:lnTo>
                            <a:lnTo>
                              <a:pt x="3604" y="1"/>
                            </a:lnTo>
                            <a:lnTo>
                              <a:pt x="3601" y="1"/>
                            </a:lnTo>
                            <a:lnTo>
                              <a:pt x="3625" y="1"/>
                            </a:lnTo>
                            <a:lnTo>
                              <a:pt x="3625" y="5"/>
                            </a:lnTo>
                            <a:lnTo>
                              <a:pt x="3576" y="5"/>
                            </a:lnTo>
                            <a:lnTo>
                              <a:pt x="3462" y="6"/>
                            </a:lnTo>
                            <a:lnTo>
                              <a:pt x="3348" y="8"/>
                            </a:lnTo>
                            <a:lnTo>
                              <a:pt x="3211" y="5"/>
                            </a:lnTo>
                            <a:lnTo>
                              <a:pt x="3172" y="5"/>
                            </a:lnTo>
                            <a:lnTo>
                              <a:pt x="3108" y="5"/>
                            </a:lnTo>
                            <a:lnTo>
                              <a:pt x="3043" y="6"/>
                            </a:lnTo>
                            <a:lnTo>
                              <a:pt x="3016" y="6"/>
                            </a:lnTo>
                            <a:lnTo>
                              <a:pt x="3016" y="2"/>
                            </a:lnTo>
                            <a:lnTo>
                              <a:pt x="3029" y="4"/>
                            </a:lnTo>
                            <a:lnTo>
                              <a:pt x="3050" y="4"/>
                            </a:lnTo>
                            <a:lnTo>
                              <a:pt x="3053" y="4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2"/>
                            </a:lnTo>
                            <a:lnTo>
                              <a:pt x="3088" y="0"/>
                            </a:lnTo>
                            <a:lnTo>
                              <a:pt x="3167" y="2"/>
                            </a:lnTo>
                            <a:lnTo>
                              <a:pt x="3248" y="2"/>
                            </a:lnTo>
                            <a:lnTo>
                              <a:pt x="3309" y="2"/>
                            </a:lnTo>
                            <a:lnTo>
                              <a:pt x="3367" y="1"/>
                            </a:lnTo>
                            <a:lnTo>
                              <a:pt x="3368" y="1"/>
                            </a:lnTo>
                            <a:lnTo>
                              <a:pt x="3371" y="1"/>
                            </a:lnTo>
                            <a:lnTo>
                              <a:pt x="3375" y="1"/>
                            </a:lnTo>
                            <a:lnTo>
                              <a:pt x="3380" y="1"/>
                            </a:lnTo>
                            <a:lnTo>
                              <a:pt x="3385" y="1"/>
                            </a:lnTo>
                            <a:lnTo>
                              <a:pt x="3388" y="1"/>
                            </a:lnTo>
                            <a:lnTo>
                              <a:pt x="3392" y="1"/>
                            </a:lnTo>
                            <a:lnTo>
                              <a:pt x="3393" y="1"/>
                            </a:lnTo>
                            <a:lnTo>
                              <a:pt x="3417" y="1"/>
                            </a:lnTo>
                            <a:lnTo>
                              <a:pt x="3441" y="1"/>
                            </a:lnTo>
                            <a:lnTo>
                              <a:pt x="3465" y="1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DDF9C7F" id="Freeform 53" o:spid="_x0000_s1026" style="position:absolute;margin-left:5.25pt;margin-top:134.25pt;width:535.85pt;height:1.25pt;z-index:-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" path="m466,5r9,1l483,6r-3,l479,6r,l480,6r7,l493,6r-1,l491,6r61,l552,8,516,9r-11,l391,9,279,9r-64,l212,10r-4,l203,10r-5,l187,10r-12,l163,10,156,9r-41,1l72,10r-1,l72,10r,l73,10r-1,l71,10,68,9r-3,l63,9r,1l61,10r,l60,10r-3,l54,10r2,l46,9,27,10r-8,l10,10r-9,l2,10r,l2,9,1,9,,9r1,l94,9,190,8r-2,1l190,9r2,l302,8r108,l408,6r2,l411,6r4,l419,6r6,l434,6r10,l466,5xm962,4r5,l967,5r15,l980,5r21,l1020,5r18,l1056,5r15,-1l1065,5r3,l1114,5r46,-1l1166,4r,5l1164,9r-120,l1004,9r-41,l763,8r-20,l725,8r-26,l677,9r,l654,9r-45,l563,8r-7,l556,6,641,5r85,l755,5r-2,l774,5r24,l822,5,860,4r-1,1l910,5,962,4xm1404,4r-3,1l1445,4r51,1l1546,5r40,l1586,5r28,l1640,5r26,l1681,5r22,l1776,5r6,l1782,8r-65,1l1717,8r-28,1l1657,8r-33,l1596,9r1,-1l1598,8r,l1598,8r-98,1l1406,10,1289,9r-119,l1170,4r30,1l1199,5r-1,l1198,5r-2,l1203,6r6,l1236,5r-3,1l1260,5r36,1l1327,6r33,-1l1370,6r,-1l1372,5r2,l1378,5r4,l1386,5r3,l1395,5r6,l1404,4xm2354,2r11,l2372,2r8,l2386,2r7,l2395,2r,l2394,2r-1,l2393,4r4,l2397,6r-2,l2397,6r-143,l2114,6r-92,l1962,8r-61,l1868,8r-33,l1785,8r,-3l1850,5r82,l1931,5r82,-1l2022,4r8,l2076,4r46,-2l2216,2r123,l2338,2r,l2339,4r7,-2l2354,2xm2951,1r2,l2949,1r2,xm2915,1r34,l2947,1r,1l2945,2r12,-1l2958,2r13,l2986,2r14,l3008,2r-1,l3006,2r,l3009,2r3,l3012,6r-8,l2953,5,2841,6,2731,8r-40,l2651,8,2549,6r-102,l2399,6r,-2l2401,4r36,-2l2475,2r25,l2499,2r-1,2l2526,2r-5,l2550,2r185,l2915,1xm3089,r-1,l3088,r1,xm3762,r108,1l3870,1r1,l3872,2r5,-1l3884,1r6,l3901,1r9,l3915,1r4,l3921,r7,1l3934,1r5,l3944,1r5,l3955,r5,1l3966,1r,l3965,1r-1,l3966,1r12,l3991,2r15,l4015,4r-1,-2l4017,2r7,l4032,2r5,l4097,2r58,-1l4154,2r,l4156,2r4,-1l4163,1r4,l4169,1r3,1l4177,2r4,l4188,2r6,l4199,1r,l4207,2r7,l4222,4r10,l4233,4r,l4235,4r1,1l4237,5r3,-1l4240,4r4,l4247,5r1,l4248,6r-1,l4245,6r-1,2l4244,8r,l4243,9r-3,l4236,9r-5,l4226,9r-4,l4218,9r4,l4224,9r2,-1l4226,8r-2,l4223,8r-1,l4222,8r,l4223,8r-1,-2l4220,6r-4,-1l4212,5r-6,l4199,5r-2,l4193,5r-3,l4190,5r-4,-1l4185,5r-1,l4182,5r-2,l4177,5r-1,l4176,5r,l4175,5r,-1l4172,4r-4,l4167,5r-4,l4158,5r-6,1l4146,6r-7,l4134,6r3,l4131,6r-6,-1l4117,6r-9,l4099,6r-10,l4078,6r1,l4068,6r-64,l3942,5r-31,l3812,4r-88,1l3635,5r-6,l3629,1r26,l3676,1r14,l3707,1r15,l3736,1,3762,xm3482,r20,1l3517,2r17,-1l3557,1r23,l3604,1r-3,l3625,1r,4l3576,5,3462,6,3348,8,3211,5r-39,l3108,5r-65,1l3016,6r,-4l3029,4r21,l3053,4r-2,l3053,4r18,-2l3088,r79,2l3248,2r61,l3367,1r1,l3371,1r4,l3380,1r5,l3388,1r4,l3393,1r24,l3441,1r24,l3482,xe" fillcolor="#8ed6ef [1300]" strokecolor="#8ed6ef [1300]" strokeweight="0">
              <v:path arrowok="t" o:connecttype="custom" o:connectlocs="768960,9525;826632,14288;325206,15875;115344,15875;108936,14288;91314,15875;1602,15875;150588,14288;653616,9525;711288,9525;1603602,7938;1784628,7938;1542726,14288;1047708,14288;1209510,7938;1457820,7938;2540772,7938;2845152,7938;2601648,12700;2252412,15875;1919196,7938;2076192,9525;2207556,7938;3771107,3175;3836789,3175;3839993,9525;2939670,12700;3239244,6350;3745475,3175;4727501,1588;4738715,3175;4815611,3175;4375061,12700;3846401,6350;4038641,3175;4948577,0;6222167,1588;6292655,1588;6353531,1588;6417611,3175;6563393,3175;6675533,1588;6726797,1588;6781265,6350;6803693,7938;6798887,12700;6757235,14288;6763643,12700;6747623,7938;6705971,6350;6689951,7938;6669125,7938;6617861,9525;6534557,9525;5823269,7938;5962643,1588;5698313,1588;5546123,9525;4831631,3175;4946975,0;5406749,1588;5512481,1588" o:connectangles="0,0,0,0,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55168" behindDoc="1" locked="1" layoutInCell="1" allowOverlap="1" wp14:anchorId="030A1044" wp14:editId="030A1045">
              <wp:simplePos x="0" y="0"/>
              <wp:positionH relativeFrom="column">
                <wp:posOffset>838216</wp:posOffset>
              </wp:positionH>
              <wp:positionV relativeFrom="page">
                <wp:posOffset>1714500</wp:posOffset>
              </wp:positionV>
              <wp:extent cx="1270" cy="1270"/>
              <wp:effectExtent l="0" t="0" r="0" b="0"/>
              <wp:wrapNone/>
              <wp:docPr id="54" name="Rectangle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3900F0D1" id="Rectangle 54" o:spid="_x0000_s1026" style="position:absolute;margin-left:66pt;margin-top:135pt;width:.1pt;height:.1pt;z-index:-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56192" behindDoc="1" locked="1" layoutInCell="1" allowOverlap="1" wp14:anchorId="030A1046" wp14:editId="030A1047">
              <wp:simplePos x="0" y="0"/>
              <wp:positionH relativeFrom="column">
                <wp:posOffset>6781925</wp:posOffset>
              </wp:positionH>
              <wp:positionV relativeFrom="page">
                <wp:posOffset>1704975</wp:posOffset>
              </wp:positionV>
              <wp:extent cx="6350" cy="0"/>
              <wp:effectExtent l="0" t="0" r="0" b="0"/>
              <wp:wrapNone/>
              <wp:docPr id="55" name="Freeform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DB498BA" id="Freeform 55" o:spid="_x0000_s1026" style="position:absolute;margin-left:534pt;margin-top:134.25pt;width:.5pt;height:0;z-index:-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" path="m,l2,,3,,4,,,xe" fillcolor="#8ed6ef [1300]" strokecolor="#8ed6ef [1300]" strokeweight="0">
              <v:path arrowok="t" o:connecttype="custom" o:connectlocs="0,0;3175,0;4763,0;6350,0;0,0" o:connectangles="0,0,0,0,0"/>
              <w10:wrap anchory="page"/>
              <w10:anchorlock/>
            </v:shape>
          </w:pict>
        </mc:Fallback>
      </mc:AlternateContent>
    </w: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59264" behindDoc="1" locked="1" layoutInCell="1" allowOverlap="1" wp14:anchorId="030A1048" wp14:editId="030A1049">
              <wp:simplePos x="0" y="0"/>
              <wp:positionH relativeFrom="column">
                <wp:posOffset>5867508</wp:posOffset>
              </wp:positionH>
              <wp:positionV relativeFrom="page">
                <wp:posOffset>762000</wp:posOffset>
              </wp:positionV>
              <wp:extent cx="17145" cy="5586095"/>
              <wp:effectExtent l="0" t="0" r="20955" b="14605"/>
              <wp:wrapNone/>
              <wp:docPr id="60" name="Freeform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145" cy="5586095"/>
                      </a:xfrm>
                      <a:custGeom>
                        <a:avLst/>
                        <a:gdLst>
                          <a:gd name="T0" fmla="*/ 7 w 11"/>
                          <a:gd name="T1" fmla="*/ 1 h 3511"/>
                          <a:gd name="T2" fmla="*/ 10 w 11"/>
                          <a:gd name="T3" fmla="*/ 10 h 3511"/>
                          <a:gd name="T4" fmla="*/ 8 w 11"/>
                          <a:gd name="T5" fmla="*/ 20 h 3511"/>
                          <a:gd name="T6" fmla="*/ 7 w 11"/>
                          <a:gd name="T7" fmla="*/ 21 h 3511"/>
                          <a:gd name="T8" fmla="*/ 4 w 11"/>
                          <a:gd name="T9" fmla="*/ 48 h 3511"/>
                          <a:gd name="T10" fmla="*/ 6 w 11"/>
                          <a:gd name="T11" fmla="*/ 59 h 3511"/>
                          <a:gd name="T12" fmla="*/ 4 w 11"/>
                          <a:gd name="T13" fmla="*/ 60 h 3511"/>
                          <a:gd name="T14" fmla="*/ 7 w 11"/>
                          <a:gd name="T15" fmla="*/ 94 h 3511"/>
                          <a:gd name="T16" fmla="*/ 7 w 11"/>
                          <a:gd name="T17" fmla="*/ 139 h 3511"/>
                          <a:gd name="T18" fmla="*/ 4 w 11"/>
                          <a:gd name="T19" fmla="*/ 556 h 3511"/>
                          <a:gd name="T20" fmla="*/ 6 w 11"/>
                          <a:gd name="T21" fmla="*/ 897 h 3511"/>
                          <a:gd name="T22" fmla="*/ 7 w 11"/>
                          <a:gd name="T23" fmla="*/ 1189 h 3511"/>
                          <a:gd name="T24" fmla="*/ 7 w 11"/>
                          <a:gd name="T25" fmla="*/ 1776 h 3511"/>
                          <a:gd name="T26" fmla="*/ 8 w 11"/>
                          <a:gd name="T27" fmla="*/ 2091 h 3511"/>
                          <a:gd name="T28" fmla="*/ 8 w 11"/>
                          <a:gd name="T29" fmla="*/ 2190 h 3511"/>
                          <a:gd name="T30" fmla="*/ 10 w 11"/>
                          <a:gd name="T31" fmla="*/ 2459 h 3511"/>
                          <a:gd name="T32" fmla="*/ 8 w 11"/>
                          <a:gd name="T33" fmla="*/ 2934 h 3511"/>
                          <a:gd name="T34" fmla="*/ 8 w 11"/>
                          <a:gd name="T35" fmla="*/ 3048 h 3511"/>
                          <a:gd name="T36" fmla="*/ 11 w 11"/>
                          <a:gd name="T37" fmla="*/ 3343 h 3511"/>
                          <a:gd name="T38" fmla="*/ 11 w 11"/>
                          <a:gd name="T39" fmla="*/ 3416 h 3511"/>
                          <a:gd name="T40" fmla="*/ 10 w 11"/>
                          <a:gd name="T41" fmla="*/ 3453 h 3511"/>
                          <a:gd name="T42" fmla="*/ 11 w 11"/>
                          <a:gd name="T43" fmla="*/ 3461 h 3511"/>
                          <a:gd name="T44" fmla="*/ 11 w 11"/>
                          <a:gd name="T45" fmla="*/ 3508 h 3511"/>
                          <a:gd name="T46" fmla="*/ 10 w 11"/>
                          <a:gd name="T47" fmla="*/ 3511 h 3511"/>
                          <a:gd name="T48" fmla="*/ 8 w 11"/>
                          <a:gd name="T49" fmla="*/ 3261 h 3511"/>
                          <a:gd name="T50" fmla="*/ 7 w 11"/>
                          <a:gd name="T51" fmla="*/ 3158 h 3511"/>
                          <a:gd name="T52" fmla="*/ 7 w 11"/>
                          <a:gd name="T53" fmla="*/ 3114 h 3511"/>
                          <a:gd name="T54" fmla="*/ 6 w 11"/>
                          <a:gd name="T55" fmla="*/ 2967 h 3511"/>
                          <a:gd name="T56" fmla="*/ 6 w 11"/>
                          <a:gd name="T57" fmla="*/ 2802 h 3511"/>
                          <a:gd name="T58" fmla="*/ 6 w 11"/>
                          <a:gd name="T59" fmla="*/ 2681 h 3511"/>
                          <a:gd name="T60" fmla="*/ 4 w 11"/>
                          <a:gd name="T61" fmla="*/ 2555 h 3511"/>
                          <a:gd name="T62" fmla="*/ 6 w 11"/>
                          <a:gd name="T63" fmla="*/ 2489 h 3511"/>
                          <a:gd name="T64" fmla="*/ 6 w 11"/>
                          <a:gd name="T65" fmla="*/ 2378 h 3511"/>
                          <a:gd name="T66" fmla="*/ 6 w 11"/>
                          <a:gd name="T67" fmla="*/ 2360 h 3511"/>
                          <a:gd name="T68" fmla="*/ 6 w 11"/>
                          <a:gd name="T69" fmla="*/ 2199 h 3511"/>
                          <a:gd name="T70" fmla="*/ 4 w 11"/>
                          <a:gd name="T71" fmla="*/ 1915 h 3511"/>
                          <a:gd name="T72" fmla="*/ 3 w 11"/>
                          <a:gd name="T73" fmla="*/ 1668 h 3511"/>
                          <a:gd name="T74" fmla="*/ 2 w 11"/>
                          <a:gd name="T75" fmla="*/ 1566 h 3511"/>
                          <a:gd name="T76" fmla="*/ 3 w 11"/>
                          <a:gd name="T77" fmla="*/ 1533 h 3511"/>
                          <a:gd name="T78" fmla="*/ 3 w 11"/>
                          <a:gd name="T79" fmla="*/ 1423 h 3511"/>
                          <a:gd name="T80" fmla="*/ 2 w 11"/>
                          <a:gd name="T81" fmla="*/ 1076 h 3511"/>
                          <a:gd name="T82" fmla="*/ 3 w 11"/>
                          <a:gd name="T83" fmla="*/ 1025 h 3511"/>
                          <a:gd name="T84" fmla="*/ 4 w 11"/>
                          <a:gd name="T85" fmla="*/ 989 h 3511"/>
                          <a:gd name="T86" fmla="*/ 3 w 11"/>
                          <a:gd name="T87" fmla="*/ 783 h 3511"/>
                          <a:gd name="T88" fmla="*/ 2 w 11"/>
                          <a:gd name="T89" fmla="*/ 687 h 3511"/>
                          <a:gd name="T90" fmla="*/ 2 w 11"/>
                          <a:gd name="T91" fmla="*/ 595 h 3511"/>
                          <a:gd name="T92" fmla="*/ 2 w 11"/>
                          <a:gd name="T93" fmla="*/ 490 h 3511"/>
                          <a:gd name="T94" fmla="*/ 2 w 11"/>
                          <a:gd name="T95" fmla="*/ 313 h 3511"/>
                          <a:gd name="T96" fmla="*/ 2 w 11"/>
                          <a:gd name="T97" fmla="*/ 282 h 3511"/>
                          <a:gd name="T98" fmla="*/ 2 w 11"/>
                          <a:gd name="T99" fmla="*/ 233 h 3511"/>
                          <a:gd name="T100" fmla="*/ 4 w 11"/>
                          <a:gd name="T101" fmla="*/ 192 h 3511"/>
                          <a:gd name="T102" fmla="*/ 3 w 11"/>
                          <a:gd name="T103" fmla="*/ 183 h 3511"/>
                          <a:gd name="T104" fmla="*/ 2 w 11"/>
                          <a:gd name="T105" fmla="*/ 77 h 3511"/>
                          <a:gd name="T106" fmla="*/ 2 w 11"/>
                          <a:gd name="T107" fmla="*/ 67 h 3511"/>
                          <a:gd name="T108" fmla="*/ 3 w 11"/>
                          <a:gd name="T109" fmla="*/ 31 h 3511"/>
                          <a:gd name="T110" fmla="*/ 6 w 11"/>
                          <a:gd name="T111" fmla="*/ 8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0" y="957"/>
                            </a:moveTo>
                            <a:lnTo>
                              <a:pt x="0" y="959"/>
                            </a:lnTo>
                            <a:lnTo>
                              <a:pt x="0" y="959"/>
                            </a:lnTo>
                            <a:lnTo>
                              <a:pt x="0" y="957"/>
                            </a:lnTo>
                            <a:close/>
                            <a:moveTo>
                              <a:pt x="6" y="0"/>
                            </a:moveTo>
                            <a:lnTo>
                              <a:pt x="7" y="1"/>
                            </a:lnTo>
                            <a:lnTo>
                              <a:pt x="7" y="3"/>
                            </a:lnTo>
                            <a:lnTo>
                              <a:pt x="8" y="4"/>
                            </a:lnTo>
                            <a:lnTo>
                              <a:pt x="8" y="4"/>
                            </a:lnTo>
                            <a:lnTo>
                              <a:pt x="8" y="5"/>
                            </a:lnTo>
                            <a:lnTo>
                              <a:pt x="10" y="6"/>
                            </a:lnTo>
                            <a:lnTo>
                              <a:pt x="10" y="10"/>
                            </a:lnTo>
                            <a:lnTo>
                              <a:pt x="10" y="14"/>
                            </a:lnTo>
                            <a:lnTo>
                              <a:pt x="10" y="18"/>
                            </a:lnTo>
                            <a:lnTo>
                              <a:pt x="10" y="22"/>
                            </a:lnTo>
                            <a:lnTo>
                              <a:pt x="10" y="25"/>
                            </a:lnTo>
                            <a:lnTo>
                              <a:pt x="10" y="21"/>
                            </a:lnTo>
                            <a:lnTo>
                              <a:pt x="8" y="20"/>
                            </a:lnTo>
                            <a:lnTo>
                              <a:pt x="8" y="18"/>
                            </a:lnTo>
                            <a:lnTo>
                              <a:pt x="8" y="20"/>
                            </a:lnTo>
                            <a:lnTo>
                              <a:pt x="8" y="20"/>
                            </a:lnTo>
                            <a:lnTo>
                              <a:pt x="8" y="21"/>
                            </a:lnTo>
                            <a:lnTo>
                              <a:pt x="7" y="22"/>
                            </a:lnTo>
                            <a:lnTo>
                              <a:pt x="7" y="21"/>
                            </a:lnTo>
                            <a:lnTo>
                              <a:pt x="7" y="21"/>
                            </a:lnTo>
                            <a:lnTo>
                              <a:pt x="6" y="23"/>
                            </a:lnTo>
                            <a:lnTo>
                              <a:pt x="6" y="30"/>
                            </a:lnTo>
                            <a:lnTo>
                              <a:pt x="6" y="38"/>
                            </a:lnTo>
                            <a:lnTo>
                              <a:pt x="6" y="44"/>
                            </a:lnTo>
                            <a:lnTo>
                              <a:pt x="4" y="48"/>
                            </a:lnTo>
                            <a:lnTo>
                              <a:pt x="4" y="51"/>
                            </a:lnTo>
                            <a:lnTo>
                              <a:pt x="4" y="52"/>
                            </a:lnTo>
                            <a:lnTo>
                              <a:pt x="6" y="54"/>
                            </a:lnTo>
                            <a:lnTo>
                              <a:pt x="6" y="55"/>
                            </a:lnTo>
                            <a:lnTo>
                              <a:pt x="6" y="56"/>
                            </a:lnTo>
                            <a:lnTo>
                              <a:pt x="6" y="59"/>
                            </a:lnTo>
                            <a:lnTo>
                              <a:pt x="6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3"/>
                            </a:lnTo>
                            <a:lnTo>
                              <a:pt x="4" y="65"/>
                            </a:lnTo>
                            <a:lnTo>
                              <a:pt x="6" y="67"/>
                            </a:lnTo>
                            <a:lnTo>
                              <a:pt x="6" y="74"/>
                            </a:lnTo>
                            <a:lnTo>
                              <a:pt x="7" y="84"/>
                            </a:lnTo>
                            <a:lnTo>
                              <a:pt x="7" y="94"/>
                            </a:lnTo>
                            <a:lnTo>
                              <a:pt x="7" y="91"/>
                            </a:lnTo>
                            <a:lnTo>
                              <a:pt x="6" y="102"/>
                            </a:lnTo>
                            <a:lnTo>
                              <a:pt x="7" y="114"/>
                            </a:lnTo>
                            <a:lnTo>
                              <a:pt x="7" y="128"/>
                            </a:lnTo>
                            <a:lnTo>
                              <a:pt x="7" y="141"/>
                            </a:lnTo>
                            <a:lnTo>
                              <a:pt x="7" y="139"/>
                            </a:lnTo>
                            <a:lnTo>
                              <a:pt x="7" y="187"/>
                            </a:lnTo>
                            <a:lnTo>
                              <a:pt x="6" y="233"/>
                            </a:lnTo>
                            <a:lnTo>
                              <a:pt x="6" y="277"/>
                            </a:lnTo>
                            <a:lnTo>
                              <a:pt x="4" y="369"/>
                            </a:lnTo>
                            <a:lnTo>
                              <a:pt x="6" y="462"/>
                            </a:lnTo>
                            <a:lnTo>
                              <a:pt x="4" y="556"/>
                            </a:lnTo>
                            <a:lnTo>
                              <a:pt x="6" y="591"/>
                            </a:lnTo>
                            <a:lnTo>
                              <a:pt x="6" y="595"/>
                            </a:lnTo>
                            <a:lnTo>
                              <a:pt x="7" y="683"/>
                            </a:lnTo>
                            <a:lnTo>
                              <a:pt x="8" y="769"/>
                            </a:lnTo>
                            <a:lnTo>
                              <a:pt x="6" y="857"/>
                            </a:lnTo>
                            <a:lnTo>
                              <a:pt x="6" y="897"/>
                            </a:lnTo>
                            <a:lnTo>
                              <a:pt x="6" y="942"/>
                            </a:lnTo>
                            <a:lnTo>
                              <a:pt x="7" y="986"/>
                            </a:lnTo>
                            <a:lnTo>
                              <a:pt x="6" y="1028"/>
                            </a:lnTo>
                            <a:lnTo>
                              <a:pt x="6" y="1108"/>
                            </a:lnTo>
                            <a:lnTo>
                              <a:pt x="7" y="1188"/>
                            </a:lnTo>
                            <a:lnTo>
                              <a:pt x="7" y="1189"/>
                            </a:lnTo>
                            <a:lnTo>
                              <a:pt x="7" y="1287"/>
                            </a:lnTo>
                            <a:lnTo>
                              <a:pt x="7" y="1409"/>
                            </a:lnTo>
                            <a:lnTo>
                              <a:pt x="7" y="1530"/>
                            </a:lnTo>
                            <a:lnTo>
                              <a:pt x="6" y="1530"/>
                            </a:lnTo>
                            <a:lnTo>
                              <a:pt x="7" y="1653"/>
                            </a:lnTo>
                            <a:lnTo>
                              <a:pt x="7" y="1776"/>
                            </a:lnTo>
                            <a:lnTo>
                              <a:pt x="7" y="1780"/>
                            </a:lnTo>
                            <a:lnTo>
                              <a:pt x="7" y="1840"/>
                            </a:lnTo>
                            <a:lnTo>
                              <a:pt x="8" y="1923"/>
                            </a:lnTo>
                            <a:lnTo>
                              <a:pt x="8" y="2008"/>
                            </a:lnTo>
                            <a:lnTo>
                              <a:pt x="8" y="2091"/>
                            </a:lnTo>
                            <a:lnTo>
                              <a:pt x="8" y="2091"/>
                            </a:lnTo>
                            <a:lnTo>
                              <a:pt x="8" y="2141"/>
                            </a:lnTo>
                            <a:lnTo>
                              <a:pt x="8" y="2192"/>
                            </a:lnTo>
                            <a:lnTo>
                              <a:pt x="8" y="2191"/>
                            </a:lnTo>
                            <a:lnTo>
                              <a:pt x="8" y="2191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10" y="2281"/>
                            </a:lnTo>
                            <a:lnTo>
                              <a:pt x="10" y="2371"/>
                            </a:lnTo>
                            <a:lnTo>
                              <a:pt x="10" y="2373"/>
                            </a:lnTo>
                            <a:lnTo>
                              <a:pt x="10" y="2459"/>
                            </a:lnTo>
                            <a:lnTo>
                              <a:pt x="10" y="2549"/>
                            </a:lnTo>
                            <a:lnTo>
                              <a:pt x="8" y="2715"/>
                            </a:lnTo>
                            <a:lnTo>
                              <a:pt x="7" y="2880"/>
                            </a:lnTo>
                            <a:lnTo>
                              <a:pt x="8" y="2896"/>
                            </a:lnTo>
                            <a:lnTo>
                              <a:pt x="8" y="2916"/>
                            </a:lnTo>
                            <a:lnTo>
                              <a:pt x="8" y="2934"/>
                            </a:lnTo>
                            <a:lnTo>
                              <a:pt x="10" y="2951"/>
                            </a:lnTo>
                            <a:lnTo>
                              <a:pt x="8" y="2951"/>
                            </a:lnTo>
                            <a:lnTo>
                              <a:pt x="10" y="2963"/>
                            </a:lnTo>
                            <a:lnTo>
                              <a:pt x="10" y="2967"/>
                            </a:lnTo>
                            <a:lnTo>
                              <a:pt x="8" y="3007"/>
                            </a:lnTo>
                            <a:lnTo>
                              <a:pt x="8" y="3048"/>
                            </a:lnTo>
                            <a:lnTo>
                              <a:pt x="10" y="3084"/>
                            </a:lnTo>
                            <a:lnTo>
                              <a:pt x="10" y="3210"/>
                            </a:lnTo>
                            <a:lnTo>
                              <a:pt x="10" y="3334"/>
                            </a:lnTo>
                            <a:lnTo>
                              <a:pt x="10" y="3335"/>
                            </a:lnTo>
                            <a:lnTo>
                              <a:pt x="11" y="3339"/>
                            </a:lnTo>
                            <a:lnTo>
                              <a:pt x="11" y="3343"/>
                            </a:lnTo>
                            <a:lnTo>
                              <a:pt x="11" y="3348"/>
                            </a:lnTo>
                            <a:lnTo>
                              <a:pt x="11" y="3356"/>
                            </a:lnTo>
                            <a:lnTo>
                              <a:pt x="11" y="3365"/>
                            </a:lnTo>
                            <a:lnTo>
                              <a:pt x="11" y="3376"/>
                            </a:lnTo>
                            <a:lnTo>
                              <a:pt x="10" y="3382"/>
                            </a:lnTo>
                            <a:lnTo>
                              <a:pt x="11" y="3416"/>
                            </a:lnTo>
                            <a:lnTo>
                              <a:pt x="11" y="3452"/>
                            </a:lnTo>
                            <a:lnTo>
                              <a:pt x="11" y="3452"/>
                            </a:lnTo>
                            <a:lnTo>
                              <a:pt x="11" y="3452"/>
                            </a:lnTo>
                            <a:lnTo>
                              <a:pt x="11" y="3451"/>
                            </a:lnTo>
                            <a:lnTo>
                              <a:pt x="10" y="3452"/>
                            </a:lnTo>
                            <a:lnTo>
                              <a:pt x="10" y="3453"/>
                            </a:lnTo>
                            <a:lnTo>
                              <a:pt x="10" y="3456"/>
                            </a:lnTo>
                            <a:lnTo>
                              <a:pt x="10" y="3458"/>
                            </a:lnTo>
                            <a:lnTo>
                              <a:pt x="10" y="3460"/>
                            </a:lnTo>
                            <a:lnTo>
                              <a:pt x="11" y="3460"/>
                            </a:lnTo>
                            <a:lnTo>
                              <a:pt x="11" y="3460"/>
                            </a:lnTo>
                            <a:lnTo>
                              <a:pt x="11" y="3461"/>
                            </a:lnTo>
                            <a:lnTo>
                              <a:pt x="11" y="3464"/>
                            </a:lnTo>
                            <a:lnTo>
                              <a:pt x="11" y="3466"/>
                            </a:lnTo>
                            <a:lnTo>
                              <a:pt x="10" y="3465"/>
                            </a:lnTo>
                            <a:lnTo>
                              <a:pt x="10" y="3487"/>
                            </a:lnTo>
                            <a:lnTo>
                              <a:pt x="11" y="3511"/>
                            </a:lnTo>
                            <a:lnTo>
                              <a:pt x="11" y="3508"/>
                            </a:lnTo>
                            <a:lnTo>
                              <a:pt x="10" y="3508"/>
                            </a:lnTo>
                            <a:lnTo>
                              <a:pt x="10" y="3508"/>
                            </a:lnTo>
                            <a:lnTo>
                              <a:pt x="10" y="3509"/>
                            </a:lnTo>
                            <a:lnTo>
                              <a:pt x="10" y="3511"/>
                            </a:lnTo>
                            <a:lnTo>
                              <a:pt x="10" y="3511"/>
                            </a:lnTo>
                            <a:lnTo>
                              <a:pt x="10" y="3511"/>
                            </a:lnTo>
                            <a:lnTo>
                              <a:pt x="10" y="3432"/>
                            </a:lnTo>
                            <a:lnTo>
                              <a:pt x="8" y="3355"/>
                            </a:lnTo>
                            <a:lnTo>
                              <a:pt x="8" y="3355"/>
                            </a:lnTo>
                            <a:lnTo>
                              <a:pt x="10" y="3354"/>
                            </a:lnTo>
                            <a:lnTo>
                              <a:pt x="10" y="3352"/>
                            </a:lnTo>
                            <a:lnTo>
                              <a:pt x="8" y="3261"/>
                            </a:lnTo>
                            <a:lnTo>
                              <a:pt x="7" y="3172"/>
                            </a:lnTo>
                            <a:lnTo>
                              <a:pt x="7" y="3173"/>
                            </a:lnTo>
                            <a:lnTo>
                              <a:pt x="7" y="3172"/>
                            </a:lnTo>
                            <a:lnTo>
                              <a:pt x="7" y="3171"/>
                            </a:lnTo>
                            <a:lnTo>
                              <a:pt x="6" y="3168"/>
                            </a:lnTo>
                            <a:lnTo>
                              <a:pt x="7" y="3158"/>
                            </a:lnTo>
                            <a:lnTo>
                              <a:pt x="6" y="3142"/>
                            </a:lnTo>
                            <a:lnTo>
                              <a:pt x="6" y="3126"/>
                            </a:lnTo>
                            <a:lnTo>
                              <a:pt x="7" y="3112"/>
                            </a:lnTo>
                            <a:lnTo>
                              <a:pt x="7" y="3114"/>
                            </a:lnTo>
                            <a:lnTo>
                              <a:pt x="7" y="3114"/>
                            </a:lnTo>
                            <a:lnTo>
                              <a:pt x="7" y="3114"/>
                            </a:lnTo>
                            <a:lnTo>
                              <a:pt x="7" y="3109"/>
                            </a:lnTo>
                            <a:lnTo>
                              <a:pt x="6" y="3103"/>
                            </a:lnTo>
                            <a:lnTo>
                              <a:pt x="7" y="3104"/>
                            </a:lnTo>
                            <a:lnTo>
                              <a:pt x="7" y="3105"/>
                            </a:lnTo>
                            <a:lnTo>
                              <a:pt x="6" y="3036"/>
                            </a:lnTo>
                            <a:lnTo>
                              <a:pt x="6" y="2967"/>
                            </a:lnTo>
                            <a:lnTo>
                              <a:pt x="6" y="2963"/>
                            </a:lnTo>
                            <a:lnTo>
                              <a:pt x="4" y="2887"/>
                            </a:lnTo>
                            <a:lnTo>
                              <a:pt x="6" y="2889"/>
                            </a:lnTo>
                            <a:lnTo>
                              <a:pt x="6" y="2844"/>
                            </a:lnTo>
                            <a:lnTo>
                              <a:pt x="4" y="2800"/>
                            </a:lnTo>
                            <a:lnTo>
                              <a:pt x="6" y="2802"/>
                            </a:lnTo>
                            <a:lnTo>
                              <a:pt x="4" y="2757"/>
                            </a:lnTo>
                            <a:lnTo>
                              <a:pt x="4" y="2711"/>
                            </a:lnTo>
                            <a:lnTo>
                              <a:pt x="6" y="2711"/>
                            </a:lnTo>
                            <a:lnTo>
                              <a:pt x="4" y="2700"/>
                            </a:lnTo>
                            <a:lnTo>
                              <a:pt x="6" y="2701"/>
                            </a:lnTo>
                            <a:lnTo>
                              <a:pt x="6" y="2681"/>
                            </a:lnTo>
                            <a:lnTo>
                              <a:pt x="6" y="2662"/>
                            </a:lnTo>
                            <a:lnTo>
                              <a:pt x="6" y="2642"/>
                            </a:lnTo>
                            <a:lnTo>
                              <a:pt x="4" y="2626"/>
                            </a:lnTo>
                            <a:lnTo>
                              <a:pt x="6" y="2630"/>
                            </a:lnTo>
                            <a:lnTo>
                              <a:pt x="6" y="2592"/>
                            </a:lnTo>
                            <a:lnTo>
                              <a:pt x="4" y="2555"/>
                            </a:lnTo>
                            <a:lnTo>
                              <a:pt x="6" y="2519"/>
                            </a:lnTo>
                            <a:lnTo>
                              <a:pt x="6" y="2520"/>
                            </a:lnTo>
                            <a:lnTo>
                              <a:pt x="6" y="2520"/>
                            </a:lnTo>
                            <a:lnTo>
                              <a:pt x="6" y="2522"/>
                            </a:lnTo>
                            <a:lnTo>
                              <a:pt x="6" y="2506"/>
                            </a:lnTo>
                            <a:lnTo>
                              <a:pt x="6" y="2489"/>
                            </a:lnTo>
                            <a:lnTo>
                              <a:pt x="6" y="2492"/>
                            </a:lnTo>
                            <a:lnTo>
                              <a:pt x="6" y="2463"/>
                            </a:lnTo>
                            <a:lnTo>
                              <a:pt x="6" y="2437"/>
                            </a:lnTo>
                            <a:lnTo>
                              <a:pt x="7" y="2412"/>
                            </a:lnTo>
                            <a:lnTo>
                              <a:pt x="6" y="2387"/>
                            </a:lnTo>
                            <a:lnTo>
                              <a:pt x="6" y="2378"/>
                            </a:lnTo>
                            <a:lnTo>
                              <a:pt x="6" y="2378"/>
                            </a:lnTo>
                            <a:lnTo>
                              <a:pt x="6" y="2378"/>
                            </a:lnTo>
                            <a:lnTo>
                              <a:pt x="6" y="2375"/>
                            </a:lnTo>
                            <a:lnTo>
                              <a:pt x="6" y="2373"/>
                            </a:lnTo>
                            <a:lnTo>
                              <a:pt x="6" y="2371"/>
                            </a:lnTo>
                            <a:lnTo>
                              <a:pt x="6" y="2360"/>
                            </a:lnTo>
                            <a:lnTo>
                              <a:pt x="4" y="2350"/>
                            </a:lnTo>
                            <a:lnTo>
                              <a:pt x="6" y="2353"/>
                            </a:lnTo>
                            <a:lnTo>
                              <a:pt x="4" y="2302"/>
                            </a:lnTo>
                            <a:lnTo>
                              <a:pt x="6" y="2250"/>
                            </a:lnTo>
                            <a:lnTo>
                              <a:pt x="4" y="2200"/>
                            </a:lnTo>
                            <a:lnTo>
                              <a:pt x="6" y="2199"/>
                            </a:lnTo>
                            <a:lnTo>
                              <a:pt x="6" y="2173"/>
                            </a:lnTo>
                            <a:lnTo>
                              <a:pt x="6" y="2149"/>
                            </a:lnTo>
                            <a:lnTo>
                              <a:pt x="6" y="2122"/>
                            </a:lnTo>
                            <a:lnTo>
                              <a:pt x="6" y="2052"/>
                            </a:lnTo>
                            <a:lnTo>
                              <a:pt x="6" y="1983"/>
                            </a:lnTo>
                            <a:lnTo>
                              <a:pt x="4" y="1915"/>
                            </a:lnTo>
                            <a:lnTo>
                              <a:pt x="6" y="1915"/>
                            </a:lnTo>
                            <a:lnTo>
                              <a:pt x="4" y="1848"/>
                            </a:lnTo>
                            <a:lnTo>
                              <a:pt x="4" y="1780"/>
                            </a:lnTo>
                            <a:lnTo>
                              <a:pt x="4" y="1776"/>
                            </a:lnTo>
                            <a:lnTo>
                              <a:pt x="3" y="1758"/>
                            </a:lnTo>
                            <a:lnTo>
                              <a:pt x="3" y="1668"/>
                            </a:lnTo>
                            <a:lnTo>
                              <a:pt x="3" y="1577"/>
                            </a:lnTo>
                            <a:lnTo>
                              <a:pt x="3" y="1579"/>
                            </a:lnTo>
                            <a:lnTo>
                              <a:pt x="3" y="1579"/>
                            </a:lnTo>
                            <a:lnTo>
                              <a:pt x="3" y="1579"/>
                            </a:lnTo>
                            <a:lnTo>
                              <a:pt x="3" y="1577"/>
                            </a:lnTo>
                            <a:lnTo>
                              <a:pt x="2" y="1566"/>
                            </a:lnTo>
                            <a:lnTo>
                              <a:pt x="3" y="1551"/>
                            </a:lnTo>
                            <a:lnTo>
                              <a:pt x="3" y="1533"/>
                            </a:lnTo>
                            <a:lnTo>
                              <a:pt x="3" y="1532"/>
                            </a:lnTo>
                            <a:lnTo>
                              <a:pt x="3" y="1530"/>
                            </a:lnTo>
                            <a:lnTo>
                              <a:pt x="3" y="1532"/>
                            </a:lnTo>
                            <a:lnTo>
                              <a:pt x="3" y="1533"/>
                            </a:lnTo>
                            <a:lnTo>
                              <a:pt x="3" y="1533"/>
                            </a:lnTo>
                            <a:lnTo>
                              <a:pt x="3" y="1488"/>
                            </a:lnTo>
                            <a:lnTo>
                              <a:pt x="3" y="1444"/>
                            </a:lnTo>
                            <a:lnTo>
                              <a:pt x="3" y="1445"/>
                            </a:lnTo>
                            <a:lnTo>
                              <a:pt x="3" y="1447"/>
                            </a:lnTo>
                            <a:lnTo>
                              <a:pt x="3" y="1423"/>
                            </a:lnTo>
                            <a:lnTo>
                              <a:pt x="3" y="1427"/>
                            </a:lnTo>
                            <a:lnTo>
                              <a:pt x="2" y="1189"/>
                            </a:lnTo>
                            <a:lnTo>
                              <a:pt x="2" y="1188"/>
                            </a:lnTo>
                            <a:lnTo>
                              <a:pt x="2" y="1072"/>
                            </a:lnTo>
                            <a:lnTo>
                              <a:pt x="2" y="1075"/>
                            </a:lnTo>
                            <a:lnTo>
                              <a:pt x="2" y="1076"/>
                            </a:lnTo>
                            <a:lnTo>
                              <a:pt x="3" y="1076"/>
                            </a:lnTo>
                            <a:lnTo>
                              <a:pt x="2" y="1067"/>
                            </a:lnTo>
                            <a:lnTo>
                              <a:pt x="3" y="1066"/>
                            </a:lnTo>
                            <a:lnTo>
                              <a:pt x="2" y="1044"/>
                            </a:lnTo>
                            <a:lnTo>
                              <a:pt x="3" y="1024"/>
                            </a:lnTo>
                            <a:lnTo>
                              <a:pt x="3" y="1025"/>
                            </a:lnTo>
                            <a:lnTo>
                              <a:pt x="3" y="1027"/>
                            </a:lnTo>
                            <a:lnTo>
                              <a:pt x="3" y="1027"/>
                            </a:lnTo>
                            <a:lnTo>
                              <a:pt x="3" y="1007"/>
                            </a:lnTo>
                            <a:lnTo>
                              <a:pt x="4" y="987"/>
                            </a:lnTo>
                            <a:lnTo>
                              <a:pt x="4" y="989"/>
                            </a:lnTo>
                            <a:lnTo>
                              <a:pt x="4" y="989"/>
                            </a:lnTo>
                            <a:lnTo>
                              <a:pt x="4" y="987"/>
                            </a:lnTo>
                            <a:lnTo>
                              <a:pt x="2" y="973"/>
                            </a:lnTo>
                            <a:lnTo>
                              <a:pt x="0" y="959"/>
                            </a:lnTo>
                            <a:lnTo>
                              <a:pt x="2" y="901"/>
                            </a:lnTo>
                            <a:lnTo>
                              <a:pt x="3" y="842"/>
                            </a:lnTo>
                            <a:lnTo>
                              <a:pt x="3" y="783"/>
                            </a:lnTo>
                            <a:lnTo>
                              <a:pt x="0" y="728"/>
                            </a:lnTo>
                            <a:lnTo>
                              <a:pt x="2" y="725"/>
                            </a:lnTo>
                            <a:lnTo>
                              <a:pt x="2" y="718"/>
                            </a:lnTo>
                            <a:lnTo>
                              <a:pt x="2" y="711"/>
                            </a:lnTo>
                            <a:lnTo>
                              <a:pt x="2" y="706"/>
                            </a:lnTo>
                            <a:lnTo>
                              <a:pt x="2" y="687"/>
                            </a:lnTo>
                            <a:lnTo>
                              <a:pt x="2" y="666"/>
                            </a:lnTo>
                            <a:lnTo>
                              <a:pt x="0" y="647"/>
                            </a:lnTo>
                            <a:lnTo>
                              <a:pt x="0" y="633"/>
                            </a:lnTo>
                            <a:lnTo>
                              <a:pt x="0" y="617"/>
                            </a:lnTo>
                            <a:lnTo>
                              <a:pt x="3" y="604"/>
                            </a:lnTo>
                            <a:lnTo>
                              <a:pt x="2" y="595"/>
                            </a:lnTo>
                            <a:lnTo>
                              <a:pt x="2" y="591"/>
                            </a:lnTo>
                            <a:lnTo>
                              <a:pt x="2" y="562"/>
                            </a:lnTo>
                            <a:lnTo>
                              <a:pt x="2" y="532"/>
                            </a:lnTo>
                            <a:lnTo>
                              <a:pt x="2" y="535"/>
                            </a:lnTo>
                            <a:lnTo>
                              <a:pt x="0" y="513"/>
                            </a:lnTo>
                            <a:lnTo>
                              <a:pt x="2" y="490"/>
                            </a:lnTo>
                            <a:lnTo>
                              <a:pt x="2" y="472"/>
                            </a:lnTo>
                            <a:lnTo>
                              <a:pt x="0" y="456"/>
                            </a:lnTo>
                            <a:lnTo>
                              <a:pt x="0" y="438"/>
                            </a:lnTo>
                            <a:lnTo>
                              <a:pt x="0" y="418"/>
                            </a:lnTo>
                            <a:lnTo>
                              <a:pt x="0" y="401"/>
                            </a:lnTo>
                            <a:lnTo>
                              <a:pt x="2" y="313"/>
                            </a:lnTo>
                            <a:lnTo>
                              <a:pt x="2" y="313"/>
                            </a:lnTo>
                            <a:lnTo>
                              <a:pt x="2" y="311"/>
                            </a:lnTo>
                            <a:lnTo>
                              <a:pt x="2" y="310"/>
                            </a:lnTo>
                            <a:lnTo>
                              <a:pt x="2" y="302"/>
                            </a:lnTo>
                            <a:lnTo>
                              <a:pt x="2" y="293"/>
                            </a:lnTo>
                            <a:lnTo>
                              <a:pt x="2" y="282"/>
                            </a:lnTo>
                            <a:lnTo>
                              <a:pt x="2" y="275"/>
                            </a:lnTo>
                            <a:lnTo>
                              <a:pt x="0" y="271"/>
                            </a:lnTo>
                            <a:lnTo>
                              <a:pt x="2" y="260"/>
                            </a:lnTo>
                            <a:lnTo>
                              <a:pt x="2" y="252"/>
                            </a:lnTo>
                            <a:lnTo>
                              <a:pt x="0" y="243"/>
                            </a:lnTo>
                            <a:lnTo>
                              <a:pt x="2" y="233"/>
                            </a:lnTo>
                            <a:lnTo>
                              <a:pt x="2" y="234"/>
                            </a:lnTo>
                            <a:lnTo>
                              <a:pt x="2" y="234"/>
                            </a:lnTo>
                            <a:lnTo>
                              <a:pt x="2" y="225"/>
                            </a:lnTo>
                            <a:lnTo>
                              <a:pt x="2" y="213"/>
                            </a:lnTo>
                            <a:lnTo>
                              <a:pt x="3" y="201"/>
                            </a:lnTo>
                            <a:lnTo>
                              <a:pt x="4" y="192"/>
                            </a:lnTo>
                            <a:lnTo>
                              <a:pt x="3" y="193"/>
                            </a:lnTo>
                            <a:lnTo>
                              <a:pt x="3" y="193"/>
                            </a:lnTo>
                            <a:lnTo>
                              <a:pt x="3" y="193"/>
                            </a:lnTo>
                            <a:lnTo>
                              <a:pt x="3" y="191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80"/>
                            </a:lnTo>
                            <a:lnTo>
                              <a:pt x="3" y="176"/>
                            </a:lnTo>
                            <a:lnTo>
                              <a:pt x="2" y="174"/>
                            </a:lnTo>
                            <a:lnTo>
                              <a:pt x="2" y="124"/>
                            </a:lnTo>
                            <a:lnTo>
                              <a:pt x="2" y="77"/>
                            </a:lnTo>
                            <a:lnTo>
                              <a:pt x="2" y="77"/>
                            </a:lnTo>
                            <a:lnTo>
                              <a:pt x="2" y="78"/>
                            </a:lnTo>
                            <a:lnTo>
                              <a:pt x="3" y="77"/>
                            </a:lnTo>
                            <a:lnTo>
                              <a:pt x="2" y="74"/>
                            </a:lnTo>
                            <a:lnTo>
                              <a:pt x="2" y="72"/>
                            </a:lnTo>
                            <a:lnTo>
                              <a:pt x="2" y="69"/>
                            </a:lnTo>
                            <a:lnTo>
                              <a:pt x="2" y="67"/>
                            </a:lnTo>
                            <a:lnTo>
                              <a:pt x="2" y="65"/>
                            </a:lnTo>
                            <a:lnTo>
                              <a:pt x="2" y="63"/>
                            </a:lnTo>
                            <a:lnTo>
                              <a:pt x="3" y="52"/>
                            </a:lnTo>
                            <a:lnTo>
                              <a:pt x="2" y="39"/>
                            </a:lnTo>
                            <a:lnTo>
                              <a:pt x="2" y="39"/>
                            </a:lnTo>
                            <a:lnTo>
                              <a:pt x="3" y="31"/>
                            </a:lnTo>
                            <a:lnTo>
                              <a:pt x="3" y="23"/>
                            </a:lnTo>
                            <a:lnTo>
                              <a:pt x="4" y="13"/>
                            </a:lnTo>
                            <a:lnTo>
                              <a:pt x="4" y="12"/>
                            </a:lnTo>
                            <a:lnTo>
                              <a:pt x="4" y="12"/>
                            </a:lnTo>
                            <a:lnTo>
                              <a:pt x="4" y="10"/>
                            </a:lnTo>
                            <a:lnTo>
                              <a:pt x="6" y="8"/>
                            </a:lnTo>
                            <a:lnTo>
                              <a:pt x="4" y="6"/>
                            </a:lnTo>
                            <a:lnTo>
                              <a:pt x="4" y="3"/>
                            </a:lnTo>
                            <a:lnTo>
                              <a:pt x="6" y="0"/>
                            </a:lnTo>
                            <a:lnTo>
                              <a:pt x="6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9C90EE1" id="Freeform 60" o:spid="_x0000_s1026" style="position:absolute;margin-left:462pt;margin-top:60pt;width:1.35pt;height:439.8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" path="m,957r,2l,959r,-2xm6,l7,1r,2l8,4r,l8,5r2,1l10,10r,4l10,18r,4l10,25r,-4l8,20r,-2l8,20r,l8,21,7,22r,-1l7,21,6,23r,7l6,38r,6l4,48r,3l4,52r2,2l6,55r,1l6,59r,1l4,60r,l4,60r,l4,60r,3l4,65r2,2l6,74,7,84r,10l7,91,6,102r1,12l7,128r,13l7,139r,48l6,233r,44l4,369r2,93l4,556r2,35l6,595r1,88l8,769,6,857r,40l6,942r1,44l6,1028r,80l7,1188r,1l7,1287r,122l7,1530r-1,l7,1653r,123l7,1780r,60l8,1923r,85l8,2091r,l8,2141r,51l8,2191r,l8,2190r,l8,2190r,l10,2281r,90l10,2373r,86l10,2549,8,2715,7,2880r1,16l8,2916r,18l10,2951r-2,l10,2963r,4l8,3007r,41l10,3084r,126l10,3334r,1l11,3339r,4l11,3348r,8l11,3365r,11l10,3382r1,34l11,3452r,l11,3452r,-1l10,3452r,1l10,3456r,2l10,3460r1,l11,3460r,1l11,3464r,2l10,3465r,22l11,3511r,-3l10,3508r,l10,3509r,2l10,3511r,l10,3432,8,3355r,l10,3354r,-2l8,3261,7,3172r,1l7,3172r,-1l6,3168r1,-10l6,3142r,-16l7,3112r,2l7,3114r,l7,3109r-1,-6l7,3104r,1l6,3036r,-69l6,2963,4,2887r2,2l6,2844,4,2800r2,2l4,2757r,-46l6,2711,4,2700r2,1l6,2681r,-19l6,2642,4,2626r2,4l6,2592,4,2555r2,-36l6,2520r,l6,2522r,-16l6,2489r,3l6,2463r,-26l7,2412,6,2387r,-9l6,2378r,l6,2375r,-2l6,2371r,-11l4,2350r2,3l4,2302r2,-52l4,2200r2,-1l6,2173r,-24l6,2122r,-70l6,1983,4,1915r2,l4,1848r,-68l4,1776,3,1758r,-90l3,1577r,2l3,1579r,l3,1577,2,1566r1,-15l3,1533r,-1l3,1530r,2l3,1533r,l3,1488r,-44l3,1445r,2l3,1423r,4l2,1189r,-1l2,1072r,3l2,1076r1,l2,1067r1,-1l2,1044r1,-20l3,1025r,2l3,1027r,-20l4,987r,2l4,989r,-2l2,973,,959,2,901,3,842r,-59l,728r2,-3l2,718r,-7l2,706r,-19l2,666,,647,,633,,617,3,604,2,595r,-4l2,562r,-30l2,535,,513,2,490r,-18l,456,,438,,418,,401,2,313r,l2,311r,-1l2,302r,-9l2,282r,-7l,271,2,260r,-8l,243,2,233r,1l2,234r,-9l2,213,3,201r1,-9l3,193r,l3,193r,-2l3,187r,-4l3,180r,-4l2,174r,-50l2,77r,l2,78,3,77,2,74r,-2l2,69r,-2l2,65r,-2l3,52,2,39r,l3,31r,-8l4,13r,-1l4,12r,-2l6,8,4,6,4,3,6,r,xe" fillcolor="#8ed6ef [1300]" strokecolor="#8ed6ef [1300]" strokeweight="0">
              <v:path arrowok="t" o:connecttype="custom" o:connectlocs="10910,1591;15586,15910;12469,31821;10910,33412;6235,76369;9352,93871;6235,95462;10910,149557;10910,221153;6235,884611;9352,1427151;10910,1891731;10910,2825664;12469,3326837;12469,3484349;15586,3912335;12469,4668073;12469,4849450;17145,5318803;17145,5434947;15586,5493815;17145,5506544;17145,5581322;15586,5586095;12469,5188338;10910,5024463;10910,4954457;9352,4720576;9352,4458057;9352,4265543;6235,4065073;9352,3960066;9352,3783462;9352,3754823;9352,3498668;6235,3046816;4676,2653833;3117,2491548;4676,2439044;4676,2264031;3117,1711945;4676,1630802;6235,1573525;4676,1245774;3117,1093035;3117,946661;3117,779603;3117,497991;3117,448670;3117,370709;6235,305477;4676,291158;3117,122509;3117,106599;4676,49322;9352,12728" o:connectangles="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60288" behindDoc="1" locked="1" layoutInCell="1" allowOverlap="1" wp14:anchorId="030A104A" wp14:editId="030A104B">
              <wp:simplePos x="0" y="0"/>
              <wp:positionH relativeFrom="column">
                <wp:posOffset>4886415</wp:posOffset>
              </wp:positionH>
              <wp:positionV relativeFrom="page">
                <wp:posOffset>847725</wp:posOffset>
              </wp:positionV>
              <wp:extent cx="17145" cy="5586095"/>
              <wp:effectExtent l="0" t="0" r="20955" b="14605"/>
              <wp:wrapNone/>
              <wp:docPr id="62" name="Freeform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145" cy="5586095"/>
                      </a:xfrm>
                      <a:custGeom>
                        <a:avLst/>
                        <a:gdLst>
                          <a:gd name="T0" fmla="*/ 2 w 11"/>
                          <a:gd name="T1" fmla="*/ 0 h 3511"/>
                          <a:gd name="T2" fmla="*/ 3 w 11"/>
                          <a:gd name="T3" fmla="*/ 249 h 3511"/>
                          <a:gd name="T4" fmla="*/ 4 w 11"/>
                          <a:gd name="T5" fmla="*/ 353 h 3511"/>
                          <a:gd name="T6" fmla="*/ 4 w 11"/>
                          <a:gd name="T7" fmla="*/ 397 h 3511"/>
                          <a:gd name="T8" fmla="*/ 7 w 11"/>
                          <a:gd name="T9" fmla="*/ 540 h 3511"/>
                          <a:gd name="T10" fmla="*/ 6 w 11"/>
                          <a:gd name="T11" fmla="*/ 709 h 3511"/>
                          <a:gd name="T12" fmla="*/ 7 w 11"/>
                          <a:gd name="T13" fmla="*/ 830 h 3511"/>
                          <a:gd name="T14" fmla="*/ 7 w 11"/>
                          <a:gd name="T15" fmla="*/ 956 h 3511"/>
                          <a:gd name="T16" fmla="*/ 6 w 11"/>
                          <a:gd name="T17" fmla="*/ 1022 h 3511"/>
                          <a:gd name="T18" fmla="*/ 6 w 11"/>
                          <a:gd name="T19" fmla="*/ 1133 h 3511"/>
                          <a:gd name="T20" fmla="*/ 7 w 11"/>
                          <a:gd name="T21" fmla="*/ 1150 h 3511"/>
                          <a:gd name="T22" fmla="*/ 6 w 11"/>
                          <a:gd name="T23" fmla="*/ 1312 h 3511"/>
                          <a:gd name="T24" fmla="*/ 7 w 11"/>
                          <a:gd name="T25" fmla="*/ 1596 h 3511"/>
                          <a:gd name="T26" fmla="*/ 8 w 11"/>
                          <a:gd name="T27" fmla="*/ 1843 h 3511"/>
                          <a:gd name="T28" fmla="*/ 10 w 11"/>
                          <a:gd name="T29" fmla="*/ 1945 h 3511"/>
                          <a:gd name="T30" fmla="*/ 8 w 11"/>
                          <a:gd name="T31" fmla="*/ 1978 h 3511"/>
                          <a:gd name="T32" fmla="*/ 8 w 11"/>
                          <a:gd name="T33" fmla="*/ 2088 h 3511"/>
                          <a:gd name="T34" fmla="*/ 10 w 11"/>
                          <a:gd name="T35" fmla="*/ 2434 h 3511"/>
                          <a:gd name="T36" fmla="*/ 8 w 11"/>
                          <a:gd name="T37" fmla="*/ 2484 h 3511"/>
                          <a:gd name="T38" fmla="*/ 7 w 11"/>
                          <a:gd name="T39" fmla="*/ 2522 h 3511"/>
                          <a:gd name="T40" fmla="*/ 10 w 11"/>
                          <a:gd name="T41" fmla="*/ 2727 h 3511"/>
                          <a:gd name="T42" fmla="*/ 10 w 11"/>
                          <a:gd name="T43" fmla="*/ 2824 h 3511"/>
                          <a:gd name="T44" fmla="*/ 10 w 11"/>
                          <a:gd name="T45" fmla="*/ 2912 h 3511"/>
                          <a:gd name="T46" fmla="*/ 11 w 11"/>
                          <a:gd name="T47" fmla="*/ 2998 h 3511"/>
                          <a:gd name="T48" fmla="*/ 11 w 11"/>
                          <a:gd name="T49" fmla="*/ 3109 h 3511"/>
                          <a:gd name="T50" fmla="*/ 10 w 11"/>
                          <a:gd name="T51" fmla="*/ 3218 h 3511"/>
                          <a:gd name="T52" fmla="*/ 11 w 11"/>
                          <a:gd name="T53" fmla="*/ 3268 h 3511"/>
                          <a:gd name="T54" fmla="*/ 8 w 11"/>
                          <a:gd name="T55" fmla="*/ 3310 h 3511"/>
                          <a:gd name="T56" fmla="*/ 8 w 11"/>
                          <a:gd name="T57" fmla="*/ 3324 h 3511"/>
                          <a:gd name="T58" fmla="*/ 10 w 11"/>
                          <a:gd name="T59" fmla="*/ 3434 h 3511"/>
                          <a:gd name="T60" fmla="*/ 10 w 11"/>
                          <a:gd name="T61" fmla="*/ 3442 h 3511"/>
                          <a:gd name="T62" fmla="*/ 10 w 11"/>
                          <a:gd name="T63" fmla="*/ 3472 h 3511"/>
                          <a:gd name="T64" fmla="*/ 7 w 11"/>
                          <a:gd name="T65" fmla="*/ 3501 h 3511"/>
                          <a:gd name="T66" fmla="*/ 4 w 11"/>
                          <a:gd name="T67" fmla="*/ 3510 h 3511"/>
                          <a:gd name="T68" fmla="*/ 2 w 11"/>
                          <a:gd name="T69" fmla="*/ 3501 h 3511"/>
                          <a:gd name="T70" fmla="*/ 3 w 11"/>
                          <a:gd name="T71" fmla="*/ 3491 h 3511"/>
                          <a:gd name="T72" fmla="*/ 4 w 11"/>
                          <a:gd name="T73" fmla="*/ 3490 h 3511"/>
                          <a:gd name="T74" fmla="*/ 7 w 11"/>
                          <a:gd name="T75" fmla="*/ 3463 h 3511"/>
                          <a:gd name="T76" fmla="*/ 6 w 11"/>
                          <a:gd name="T77" fmla="*/ 3452 h 3511"/>
                          <a:gd name="T78" fmla="*/ 7 w 11"/>
                          <a:gd name="T79" fmla="*/ 3448 h 3511"/>
                          <a:gd name="T80" fmla="*/ 4 w 11"/>
                          <a:gd name="T81" fmla="*/ 3419 h 3511"/>
                          <a:gd name="T82" fmla="*/ 4 w 11"/>
                          <a:gd name="T83" fmla="*/ 3324 h 3511"/>
                          <a:gd name="T84" fmla="*/ 6 w 11"/>
                          <a:gd name="T85" fmla="*/ 2916 h 3511"/>
                          <a:gd name="T86" fmla="*/ 4 w 11"/>
                          <a:gd name="T87" fmla="*/ 2525 h 3511"/>
                          <a:gd name="T88" fmla="*/ 4 w 11"/>
                          <a:gd name="T89" fmla="*/ 2102 h 3511"/>
                          <a:gd name="T90" fmla="*/ 4 w 11"/>
                          <a:gd name="T91" fmla="*/ 1671 h 3511"/>
                          <a:gd name="T92" fmla="*/ 3 w 11"/>
                          <a:gd name="T93" fmla="*/ 1319 h 3511"/>
                          <a:gd name="T94" fmla="*/ 3 w 11"/>
                          <a:gd name="T95" fmla="*/ 1320 h 3511"/>
                          <a:gd name="T96" fmla="*/ 3 w 11"/>
                          <a:gd name="T97" fmla="*/ 796 h 3511"/>
                          <a:gd name="T98" fmla="*/ 3 w 11"/>
                          <a:gd name="T99" fmla="*/ 560 h 3511"/>
                          <a:gd name="T100" fmla="*/ 2 w 11"/>
                          <a:gd name="T101" fmla="*/ 301 h 3511"/>
                          <a:gd name="T102" fmla="*/ 0 w 11"/>
                          <a:gd name="T103" fmla="*/ 155 h 3511"/>
                          <a:gd name="T104" fmla="*/ 0 w 11"/>
                          <a:gd name="T105" fmla="*/ 59 h 3511"/>
                          <a:gd name="T106" fmla="*/ 2 w 11"/>
                          <a:gd name="T107" fmla="*/ 53 h 3511"/>
                          <a:gd name="T108" fmla="*/ 0 w 11"/>
                          <a:gd name="T109" fmla="*/ 45 h 3511"/>
                          <a:gd name="T110" fmla="*/ 2 w 11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11" y="2552"/>
                            </a:moveTo>
                            <a:lnTo>
                              <a:pt x="11" y="2554"/>
                            </a:lnTo>
                            <a:lnTo>
                              <a:pt x="11" y="2552"/>
                            </a:lnTo>
                            <a:lnTo>
                              <a:pt x="11" y="2552"/>
                            </a:lnTo>
                            <a:close/>
                            <a:moveTo>
                              <a:pt x="2" y="0"/>
                            </a:moveTo>
                            <a:lnTo>
                              <a:pt x="2" y="0"/>
                            </a:lnTo>
                            <a:lnTo>
                              <a:pt x="2" y="79"/>
                            </a:lnTo>
                            <a:lnTo>
                              <a:pt x="3" y="156"/>
                            </a:lnTo>
                            <a:lnTo>
                              <a:pt x="3" y="156"/>
                            </a:lnTo>
                            <a:lnTo>
                              <a:pt x="3" y="157"/>
                            </a:lnTo>
                            <a:lnTo>
                              <a:pt x="2" y="158"/>
                            </a:lnTo>
                            <a:lnTo>
                              <a:pt x="3" y="249"/>
                            </a:lnTo>
                            <a:lnTo>
                              <a:pt x="4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6" y="340"/>
                            </a:lnTo>
                            <a:lnTo>
                              <a:pt x="6" y="343"/>
                            </a:lnTo>
                            <a:lnTo>
                              <a:pt x="4" y="353"/>
                            </a:lnTo>
                            <a:lnTo>
                              <a:pt x="6" y="369"/>
                            </a:lnTo>
                            <a:lnTo>
                              <a:pt x="6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6" y="408"/>
                            </a:lnTo>
                            <a:lnTo>
                              <a:pt x="6" y="407"/>
                            </a:lnTo>
                            <a:lnTo>
                              <a:pt x="4" y="406"/>
                            </a:lnTo>
                            <a:lnTo>
                              <a:pt x="6" y="474"/>
                            </a:lnTo>
                            <a:lnTo>
                              <a:pt x="7" y="540"/>
                            </a:lnTo>
                            <a:lnTo>
                              <a:pt x="7" y="544"/>
                            </a:lnTo>
                            <a:lnTo>
                              <a:pt x="7" y="624"/>
                            </a:lnTo>
                            <a:lnTo>
                              <a:pt x="7" y="622"/>
                            </a:lnTo>
                            <a:lnTo>
                              <a:pt x="7" y="667"/>
                            </a:lnTo>
                            <a:lnTo>
                              <a:pt x="7" y="710"/>
                            </a:lnTo>
                            <a:lnTo>
                              <a:pt x="6" y="709"/>
                            </a:lnTo>
                            <a:lnTo>
                              <a:pt x="7" y="754"/>
                            </a:lnTo>
                            <a:lnTo>
                              <a:pt x="7" y="799"/>
                            </a:lnTo>
                            <a:lnTo>
                              <a:pt x="6" y="799"/>
                            </a:lnTo>
                            <a:lnTo>
                              <a:pt x="7" y="811"/>
                            </a:lnTo>
                            <a:lnTo>
                              <a:pt x="6" y="810"/>
                            </a:lnTo>
                            <a:lnTo>
                              <a:pt x="7" y="830"/>
                            </a:lnTo>
                            <a:lnTo>
                              <a:pt x="6" y="849"/>
                            </a:lnTo>
                            <a:lnTo>
                              <a:pt x="7" y="869"/>
                            </a:lnTo>
                            <a:lnTo>
                              <a:pt x="7" y="884"/>
                            </a:lnTo>
                            <a:lnTo>
                              <a:pt x="6" y="881"/>
                            </a:lnTo>
                            <a:lnTo>
                              <a:pt x="7" y="918"/>
                            </a:lnTo>
                            <a:lnTo>
                              <a:pt x="7" y="956"/>
                            </a:lnTo>
                            <a:lnTo>
                              <a:pt x="6" y="992"/>
                            </a:lnTo>
                            <a:lnTo>
                              <a:pt x="6" y="990"/>
                            </a:lnTo>
                            <a:lnTo>
                              <a:pt x="6" y="989"/>
                            </a:lnTo>
                            <a:lnTo>
                              <a:pt x="6" y="989"/>
                            </a:lnTo>
                            <a:lnTo>
                              <a:pt x="6" y="1003"/>
                            </a:lnTo>
                            <a:lnTo>
                              <a:pt x="6" y="1022"/>
                            </a:lnTo>
                            <a:lnTo>
                              <a:pt x="6" y="1019"/>
                            </a:lnTo>
                            <a:lnTo>
                              <a:pt x="6" y="1048"/>
                            </a:lnTo>
                            <a:lnTo>
                              <a:pt x="6" y="1074"/>
                            </a:lnTo>
                            <a:lnTo>
                              <a:pt x="4" y="1099"/>
                            </a:lnTo>
                            <a:lnTo>
                              <a:pt x="6" y="1124"/>
                            </a:lnTo>
                            <a:lnTo>
                              <a:pt x="6" y="1133"/>
                            </a:lnTo>
                            <a:lnTo>
                              <a:pt x="6" y="1133"/>
                            </a:lnTo>
                            <a:lnTo>
                              <a:pt x="6" y="1133"/>
                            </a:lnTo>
                            <a:lnTo>
                              <a:pt x="6" y="1134"/>
                            </a:lnTo>
                            <a:lnTo>
                              <a:pt x="7" y="1136"/>
                            </a:lnTo>
                            <a:lnTo>
                              <a:pt x="7" y="1138"/>
                            </a:lnTo>
                            <a:lnTo>
                              <a:pt x="7" y="1150"/>
                            </a:lnTo>
                            <a:lnTo>
                              <a:pt x="7" y="1160"/>
                            </a:lnTo>
                            <a:lnTo>
                              <a:pt x="6" y="1158"/>
                            </a:lnTo>
                            <a:lnTo>
                              <a:pt x="7" y="1209"/>
                            </a:lnTo>
                            <a:lnTo>
                              <a:pt x="6" y="1261"/>
                            </a:lnTo>
                            <a:lnTo>
                              <a:pt x="7" y="1311"/>
                            </a:lnTo>
                            <a:lnTo>
                              <a:pt x="6" y="1312"/>
                            </a:lnTo>
                            <a:lnTo>
                              <a:pt x="6" y="1338"/>
                            </a:lnTo>
                            <a:lnTo>
                              <a:pt x="7" y="1362"/>
                            </a:lnTo>
                            <a:lnTo>
                              <a:pt x="7" y="1389"/>
                            </a:lnTo>
                            <a:lnTo>
                              <a:pt x="6" y="1459"/>
                            </a:lnTo>
                            <a:lnTo>
                              <a:pt x="6" y="1528"/>
                            </a:lnTo>
                            <a:lnTo>
                              <a:pt x="7" y="1596"/>
                            </a:lnTo>
                            <a:lnTo>
                              <a:pt x="6" y="1596"/>
                            </a:lnTo>
                            <a:lnTo>
                              <a:pt x="7" y="1661"/>
                            </a:lnTo>
                            <a:lnTo>
                              <a:pt x="7" y="1727"/>
                            </a:lnTo>
                            <a:lnTo>
                              <a:pt x="7" y="1729"/>
                            </a:ln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4"/>
                            </a:lnTo>
                            <a:lnTo>
                              <a:pt x="10" y="1945"/>
                            </a:lnTo>
                            <a:lnTo>
                              <a:pt x="8" y="1960"/>
                            </a:lnTo>
                            <a:lnTo>
                              <a:pt x="10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8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8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10" y="2318"/>
                            </a:lnTo>
                            <a:lnTo>
                              <a:pt x="10" y="2323"/>
                            </a:lnTo>
                            <a:lnTo>
                              <a:pt x="10" y="2438"/>
                            </a:lnTo>
                            <a:lnTo>
                              <a:pt x="10" y="2436"/>
                            </a:lnTo>
                            <a:lnTo>
                              <a:pt x="10" y="2434"/>
                            </a:lnTo>
                            <a:lnTo>
                              <a:pt x="8" y="2434"/>
                            </a:lnTo>
                            <a:lnTo>
                              <a:pt x="10" y="2444"/>
                            </a:lnTo>
                            <a:lnTo>
                              <a:pt x="10" y="2445"/>
                            </a:lnTo>
                            <a:lnTo>
                              <a:pt x="10" y="2466"/>
                            </a:lnTo>
                            <a:lnTo>
                              <a:pt x="10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10" y="2538"/>
                            </a:lnTo>
                            <a:lnTo>
                              <a:pt x="11" y="2552"/>
                            </a:lnTo>
                            <a:lnTo>
                              <a:pt x="10" y="2610"/>
                            </a:lnTo>
                            <a:lnTo>
                              <a:pt x="8" y="2669"/>
                            </a:lnTo>
                            <a:lnTo>
                              <a:pt x="10" y="2727"/>
                            </a:lnTo>
                            <a:lnTo>
                              <a:pt x="11" y="2782"/>
                            </a:lnTo>
                            <a:lnTo>
                              <a:pt x="10" y="2786"/>
                            </a:lnTo>
                            <a:lnTo>
                              <a:pt x="10" y="2793"/>
                            </a:lnTo>
                            <a:lnTo>
                              <a:pt x="10" y="2799"/>
                            </a:lnTo>
                            <a:lnTo>
                              <a:pt x="10" y="2805"/>
                            </a:lnTo>
                            <a:lnTo>
                              <a:pt x="10" y="2824"/>
                            </a:lnTo>
                            <a:lnTo>
                              <a:pt x="11" y="2844"/>
                            </a:lnTo>
                            <a:lnTo>
                              <a:pt x="11" y="2864"/>
                            </a:lnTo>
                            <a:lnTo>
                              <a:pt x="11" y="2878"/>
                            </a:lnTo>
                            <a:lnTo>
                              <a:pt x="11" y="2894"/>
                            </a:lnTo>
                            <a:lnTo>
                              <a:pt x="8" y="2907"/>
                            </a:lnTo>
                            <a:lnTo>
                              <a:pt x="10" y="2912"/>
                            </a:lnTo>
                            <a:lnTo>
                              <a:pt x="10" y="2916"/>
                            </a:lnTo>
                            <a:lnTo>
                              <a:pt x="10" y="2935"/>
                            </a:lnTo>
                            <a:lnTo>
                              <a:pt x="10" y="2956"/>
                            </a:lnTo>
                            <a:lnTo>
                              <a:pt x="11" y="2979"/>
                            </a:lnTo>
                            <a:lnTo>
                              <a:pt x="10" y="2976"/>
                            </a:lnTo>
                            <a:lnTo>
                              <a:pt x="11" y="2998"/>
                            </a:lnTo>
                            <a:lnTo>
                              <a:pt x="10" y="3020"/>
                            </a:lnTo>
                            <a:lnTo>
                              <a:pt x="10" y="3039"/>
                            </a:lnTo>
                            <a:lnTo>
                              <a:pt x="11" y="3054"/>
                            </a:lnTo>
                            <a:lnTo>
                              <a:pt x="11" y="3073"/>
                            </a:lnTo>
                            <a:lnTo>
                              <a:pt x="11" y="3092"/>
                            </a:lnTo>
                            <a:lnTo>
                              <a:pt x="11" y="3109"/>
                            </a:lnTo>
                            <a:lnTo>
                              <a:pt x="11" y="3198"/>
                            </a:lnTo>
                            <a:lnTo>
                              <a:pt x="10" y="3198"/>
                            </a:lnTo>
                            <a:lnTo>
                              <a:pt x="10" y="3198"/>
                            </a:lnTo>
                            <a:lnTo>
                              <a:pt x="10" y="3201"/>
                            </a:lnTo>
                            <a:lnTo>
                              <a:pt x="10" y="3209"/>
                            </a:lnTo>
                            <a:lnTo>
                              <a:pt x="10" y="3218"/>
                            </a:lnTo>
                            <a:lnTo>
                              <a:pt x="10" y="3228"/>
                            </a:lnTo>
                            <a:lnTo>
                              <a:pt x="10" y="3236"/>
                            </a:lnTo>
                            <a:lnTo>
                              <a:pt x="11" y="3240"/>
                            </a:lnTo>
                            <a:lnTo>
                              <a:pt x="10" y="3251"/>
                            </a:lnTo>
                            <a:lnTo>
                              <a:pt x="11" y="3259"/>
                            </a:lnTo>
                            <a:lnTo>
                              <a:pt x="11" y="3268"/>
                            </a:lnTo>
                            <a:lnTo>
                              <a:pt x="10" y="3278"/>
                            </a:lnTo>
                            <a:lnTo>
                              <a:pt x="10" y="3277"/>
                            </a:lnTo>
                            <a:lnTo>
                              <a:pt x="10" y="3276"/>
                            </a:lnTo>
                            <a:lnTo>
                              <a:pt x="10" y="3286"/>
                            </a:lnTo>
                            <a:lnTo>
                              <a:pt x="10" y="3298"/>
                            </a:lnTo>
                            <a:lnTo>
                              <a:pt x="8" y="3310"/>
                            </a:lnTo>
                            <a:lnTo>
                              <a:pt x="8" y="3319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10" y="3337"/>
                            </a:lnTo>
                            <a:lnTo>
                              <a:pt x="10" y="3387"/>
                            </a:lnTo>
                            <a:lnTo>
                              <a:pt x="10" y="3434"/>
                            </a:lnTo>
                            <a:lnTo>
                              <a:pt x="10" y="3434"/>
                            </a:lnTo>
                            <a:lnTo>
                              <a:pt x="10" y="3433"/>
                            </a:lnTo>
                            <a:lnTo>
                              <a:pt x="10" y="3434"/>
                            </a:lnTo>
                            <a:lnTo>
                              <a:pt x="10" y="3435"/>
                            </a:lnTo>
                            <a:lnTo>
                              <a:pt x="10" y="3439"/>
                            </a:lnTo>
                            <a:lnTo>
                              <a:pt x="10" y="3442"/>
                            </a:lnTo>
                            <a:lnTo>
                              <a:pt x="10" y="3444"/>
                            </a:lnTo>
                            <a:lnTo>
                              <a:pt x="10" y="3446"/>
                            </a:lnTo>
                            <a:lnTo>
                              <a:pt x="10" y="3448"/>
                            </a:lnTo>
                            <a:lnTo>
                              <a:pt x="10" y="3459"/>
                            </a:lnTo>
                            <a:lnTo>
                              <a:pt x="10" y="3472"/>
                            </a:lnTo>
                            <a:lnTo>
                              <a:pt x="10" y="3472"/>
                            </a:lnTo>
                            <a:lnTo>
                              <a:pt x="10" y="3480"/>
                            </a:lnTo>
                            <a:lnTo>
                              <a:pt x="8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7" y="3501"/>
                            </a:lnTo>
                            <a:lnTo>
                              <a:pt x="6" y="3502"/>
                            </a:lnTo>
                            <a:lnTo>
                              <a:pt x="7" y="3504"/>
                            </a:lnTo>
                            <a:lnTo>
                              <a:pt x="7" y="3508"/>
                            </a:lnTo>
                            <a:lnTo>
                              <a:pt x="6" y="3510"/>
                            </a:lnTo>
                            <a:lnTo>
                              <a:pt x="6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3" y="3506"/>
                            </a:lnTo>
                            <a:lnTo>
                              <a:pt x="3" y="3503"/>
                            </a:lnTo>
                            <a:lnTo>
                              <a:pt x="2" y="3501"/>
                            </a:lnTo>
                            <a:lnTo>
                              <a:pt x="2" y="3497"/>
                            </a:lnTo>
                            <a:lnTo>
                              <a:pt x="2" y="3493"/>
                            </a:lnTo>
                            <a:lnTo>
                              <a:pt x="2" y="3489"/>
                            </a:lnTo>
                            <a:lnTo>
                              <a:pt x="2" y="3486"/>
                            </a:lnTo>
                            <a:lnTo>
                              <a:pt x="3" y="3490"/>
                            </a:lnTo>
                            <a:lnTo>
                              <a:pt x="3" y="3491"/>
                            </a:lnTo>
                            <a:lnTo>
                              <a:pt x="3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4" y="3490"/>
                            </a:lnTo>
                            <a:lnTo>
                              <a:pt x="4" y="3489"/>
                            </a:lnTo>
                            <a:lnTo>
                              <a:pt x="4" y="3490"/>
                            </a:lnTo>
                            <a:lnTo>
                              <a:pt x="4" y="3490"/>
                            </a:lnTo>
                            <a:lnTo>
                              <a:pt x="6" y="3487"/>
                            </a:lnTo>
                            <a:lnTo>
                              <a:pt x="6" y="3481"/>
                            </a:lnTo>
                            <a:lnTo>
                              <a:pt x="6" y="3473"/>
                            </a:lnTo>
                            <a:lnTo>
                              <a:pt x="6" y="3467"/>
                            </a:lnTo>
                            <a:lnTo>
                              <a:pt x="7" y="3463"/>
                            </a:lnTo>
                            <a:lnTo>
                              <a:pt x="7" y="3460"/>
                            </a:lnTo>
                            <a:lnTo>
                              <a:pt x="7" y="3459"/>
                            </a:lnTo>
                            <a:lnTo>
                              <a:pt x="6" y="3457"/>
                            </a:lnTo>
                            <a:lnTo>
                              <a:pt x="6" y="3456"/>
                            </a:lnTo>
                            <a:lnTo>
                              <a:pt x="6" y="3455"/>
                            </a:lnTo>
                            <a:lnTo>
                              <a:pt x="6" y="3452"/>
                            </a:lnTo>
                            <a:lnTo>
                              <a:pt x="6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6" y="3444"/>
                            </a:lnTo>
                            <a:lnTo>
                              <a:pt x="6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6" y="3409"/>
                            </a:lnTo>
                            <a:lnTo>
                              <a:pt x="6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6" y="3278"/>
                            </a:lnTo>
                            <a:lnTo>
                              <a:pt x="6" y="3234"/>
                            </a:lnTo>
                            <a:lnTo>
                              <a:pt x="7" y="3142"/>
                            </a:lnTo>
                            <a:lnTo>
                              <a:pt x="7" y="3049"/>
                            </a:lnTo>
                            <a:lnTo>
                              <a:pt x="7" y="2955"/>
                            </a:lnTo>
                            <a:lnTo>
                              <a:pt x="6" y="2916"/>
                            </a:lnTo>
                            <a:lnTo>
                              <a:pt x="6" y="2912"/>
                            </a:lnTo>
                            <a:lnTo>
                              <a:pt x="3" y="2784"/>
                            </a:lnTo>
                            <a:lnTo>
                              <a:pt x="6" y="2654"/>
                            </a:lnTo>
                            <a:lnTo>
                              <a:pt x="7" y="2614"/>
                            </a:lnTo>
                            <a:lnTo>
                              <a:pt x="6" y="2569"/>
                            </a:lnTo>
                            <a:lnTo>
                              <a:pt x="4" y="2525"/>
                            </a:lnTo>
                            <a:lnTo>
                              <a:pt x="6" y="2483"/>
                            </a:lnTo>
                            <a:lnTo>
                              <a:pt x="6" y="2403"/>
                            </a:lnTo>
                            <a:lnTo>
                              <a:pt x="4" y="2323"/>
                            </a:lnTo>
                            <a:lnTo>
                              <a:pt x="4" y="2318"/>
                            </a:lnTo>
                            <a:lnTo>
                              <a:pt x="4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6" y="1981"/>
                            </a:lnTo>
                            <a:lnTo>
                              <a:pt x="4" y="1855"/>
                            </a:lnTo>
                            <a:lnTo>
                              <a:pt x="4" y="1729"/>
                            </a:lnTo>
                            <a:lnTo>
                              <a:pt x="4" y="1727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3" y="1419"/>
                            </a:lnTo>
                            <a:lnTo>
                              <a:pt x="3" y="1419"/>
                            </a:lnTo>
                            <a:lnTo>
                              <a:pt x="3" y="1370"/>
                            </a:lnTo>
                            <a:lnTo>
                              <a:pt x="3" y="1319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2" y="1228"/>
                            </a:lnTo>
                            <a:lnTo>
                              <a:pt x="2" y="1138"/>
                            </a:lnTo>
                            <a:lnTo>
                              <a:pt x="2" y="1134"/>
                            </a:lnTo>
                            <a:lnTo>
                              <a:pt x="2" y="1049"/>
                            </a:lnTo>
                            <a:lnTo>
                              <a:pt x="3" y="962"/>
                            </a:lnTo>
                            <a:lnTo>
                              <a:pt x="3" y="796"/>
                            </a:lnTo>
                            <a:lnTo>
                              <a:pt x="4" y="631"/>
                            </a:lnTo>
                            <a:lnTo>
                              <a:pt x="3" y="615"/>
                            </a:lnTo>
                            <a:lnTo>
                              <a:pt x="3" y="595"/>
                            </a:lnTo>
                            <a:lnTo>
                              <a:pt x="3" y="577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3" y="544"/>
                            </a:lnTo>
                            <a:lnTo>
                              <a:pt x="3" y="540"/>
                            </a:lnTo>
                            <a:lnTo>
                              <a:pt x="3" y="501"/>
                            </a:lnTo>
                            <a:lnTo>
                              <a:pt x="3" y="462"/>
                            </a:lnTo>
                            <a:lnTo>
                              <a:pt x="2" y="427"/>
                            </a:lnTo>
                            <a:lnTo>
                              <a:pt x="2" y="301"/>
                            </a:lnTo>
                            <a:lnTo>
                              <a:pt x="2" y="177"/>
                            </a:lnTo>
                            <a:lnTo>
                              <a:pt x="2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2" y="144"/>
                            </a:lnTo>
                            <a:lnTo>
                              <a:pt x="2" y="135"/>
                            </a:lnTo>
                            <a:lnTo>
                              <a:pt x="2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2" y="59"/>
                            </a:lnTo>
                            <a:lnTo>
                              <a:pt x="2" y="58"/>
                            </a:lnTo>
                            <a:lnTo>
                              <a:pt x="2" y="55"/>
                            </a:lnTo>
                            <a:lnTo>
                              <a:pt x="2" y="53"/>
                            </a:lnTo>
                            <a:lnTo>
                              <a:pt x="2" y="51"/>
                            </a:lnTo>
                            <a:lnTo>
                              <a:pt x="2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2" y="46"/>
                            </a:lnTo>
                            <a:lnTo>
                              <a:pt x="2" y="24"/>
                            </a:lnTo>
                            <a:lnTo>
                              <a:pt x="0" y="0"/>
                            </a:lnTo>
                            <a:lnTo>
                              <a:pt x="2" y="3"/>
                            </a:lnTo>
                            <a:lnTo>
                              <a:pt x="2" y="3"/>
                            </a:lnTo>
                            <a:lnTo>
                              <a:pt x="2" y="3"/>
                            </a:lnTo>
                            <a:lnTo>
                              <a:pt x="2" y="2"/>
                            </a:lnTo>
                            <a:lnTo>
                              <a:pt x="2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EEFE659" id="Freeform 62" o:spid="_x0000_s1026" style="position:absolute;margin-left:384.75pt;margin-top:66.75pt;width:1.35pt;height:439.8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" path="m11,2552r,2l11,2552r,xm2,r,l2,79r1,77l3,156r,1l2,158r1,91l4,339r,-1l4,339r2,1l6,343,4,353r2,16l6,385,4,399r,-2l4,397r,l4,402r2,6l6,407,4,406r2,68l7,540r,4l7,624r,-2l7,667r,43l6,709r1,45l7,799r-1,l7,811,6,810r1,20l6,849r1,20l7,884,6,881r1,37l7,956,6,992r,-2l6,989r,l6,1003r,19l6,1019r,29l6,1074r-2,25l6,1124r,9l6,1133r,l6,1134r1,2l7,1138r,12l7,1160r-1,-2l7,1209r-1,52l7,1311r-1,1l6,1338r1,24l7,1389r-1,70l6,1528r1,68l6,1596r1,65l7,1727r,2l8,1753r,90l8,1934r,-2l8,1932r,l8,1934r2,11l8,1960r2,18l8,1979r,l8,1979r,-1l8,1978r,44l8,2067r,-1l8,2064r,24l8,2084r2,234l10,2323r,115l10,2436r,-2l8,2434r2,10l10,2445r,21l10,2487r-2,-3l8,2484r,l8,2504r-1,19l7,2522r,l7,2522r3,16l11,2552r-1,58l8,2669r2,58l11,2782r-1,4l10,2793r,6l10,2805r,19l11,2844r,20l11,2878r,16l8,2907r2,5l10,2916r,19l10,2956r1,23l10,2976r1,22l10,3020r,19l11,3054r,19l11,3092r,17l11,3198r-1,l10,3198r,3l10,3209r,9l10,3228r,8l11,3240r-1,11l11,3259r,9l10,3278r,-1l10,3276r,10l10,3298r-2,12l8,3319r,-2l8,3317r,l8,3320r,4l8,3328r,2l8,3334r2,3l10,3387r,47l10,3434r,-1l10,3434r,1l10,3439r,3l10,3444r,2l10,3448r,11l10,3472r,l10,3480r-2,7l7,3498r,1l7,3499r,2l6,3502r1,2l7,3508r-1,2l6,3511r-2,-1l4,3508r-1,-1l3,3507r,-1l3,3503r-1,-2l2,3497r,-4l2,3489r,-3l3,3490r,1l3,3493r,-2l3,3490r1,l4,3489r,1l4,3490r2,-3l6,3481r,-8l6,3467r1,-4l7,3460r,-1l6,3457r,-1l6,3455r,-3l6,3451r1,l7,3451r,l7,3451r,-3l7,3446r-1,-2l6,3436r-2,-9l4,3417r,2l6,3409r,-12l4,3383r,-13l4,3371r,-47l6,3278r,-44l7,3142r,-93l7,2955,6,2916r,-4l3,2784,6,2654r1,-40l6,2569,4,2525r2,-42l6,2403,4,2323r,-5l4,2224r,-122l4,1981r2,l4,1855r,-126l4,1727r,-56l3,1588r,-85l3,1419r,l3,1370r,-51l3,1320r,l3,1320r,l3,1320r,l2,1228r,-90l2,1134r,-85l3,962,3,796,4,631,3,615r,-20l3,577,2,560r1,l3,544r,-4l3,501r,-39l2,427,2,301,2,177r,-3l,172r,-4l,162r,-7l2,144r,-9l2,128,,94,,59r,l,59r,1l2,59r,-1l2,55r,-2l2,51r,l,51,,50,,47,,45r2,1l2,24,,,2,3r,l2,3,2,2,2,r,xe" fillcolor="#8ed6ef [1300]" strokecolor="#8ed6ef [1300]" strokeweight="0">
              <v:path arrowok="t" o:connecttype="custom" o:connectlocs="3117,0;4676,396166;6235,561632;6235,631638;10910,859154;9352,1128038;10910,1320552;10910,1521022;9352,1626029;9352,1802633;10910,1829681;9352,2087427;10910,2539279;12469,2932262;15586,3094547;12469,3147051;12469,3322064;15586,3872559;12469,3952111;10910,4012570;15586,4338730;15586,4493060;15586,4633070;17145,4769898;17145,4946502;15586,5119924;17145,5199475;12469,5266299;12469,5288573;15586,5463586;15586,5476314;15586,5524045;10910,5570185;6235,5584504;3117,5570185;4676,5554274;6235,5552683;10910,5509726;9352,5492224;10910,5485860;6235,5439721;6235,5288573;9352,4639434;6235,4017343;6235,3344338;6235,2658606;4676,2098564;4676,2100155;4676,1266457;4676,890975;3117,478899;0,246609;0,93871;3117,84324;0,71596;3117,4773" o:connectangles="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61312" behindDoc="1" locked="1" layoutInCell="1" allowOverlap="1" wp14:anchorId="030A104C" wp14:editId="030A104D">
              <wp:simplePos x="0" y="0"/>
              <wp:positionH relativeFrom="column">
                <wp:posOffset>4886415</wp:posOffset>
              </wp:positionH>
              <wp:positionV relativeFrom="page">
                <wp:posOffset>1476375</wp:posOffset>
              </wp:positionV>
              <wp:extent cx="3175" cy="0"/>
              <wp:effectExtent l="0" t="0" r="0" b="0"/>
              <wp:wrapNone/>
              <wp:docPr id="63" name="Freeform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0"/>
                      </a:xfrm>
                      <a:custGeom>
                        <a:avLst/>
                        <a:gdLst>
                          <a:gd name="T0" fmla="*/ 0 w 2"/>
                          <a:gd name="T1" fmla="*/ 2 w 2"/>
                          <a:gd name="T2" fmla="*/ 0 w 2"/>
                          <a:gd name="T3" fmla="*/ 0 w 2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2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D096283" id="Freeform 63" o:spid="_x0000_s1026" style="position:absolute;margin-left:384.75pt;margin-top:116.25pt;width:.25pt;height:0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" path="m,l2,,,,,xe" fillcolor="#8ed6ef [1300]" strokecolor="#8ed6ef [1300]" strokeweight="0">
              <v:path arrowok="t" o:connecttype="custom" o:connectlocs="0,0;3175,0;0,0;0,0" o:connectangles="0,0,0,0"/>
              <w10:wrap anchory="page"/>
              <w10:anchorlock/>
            </v:shape>
          </w:pict>
        </mc:Fallback>
      </mc:AlternateContent>
    </w: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65408" behindDoc="1" locked="1" layoutInCell="1" allowOverlap="1" wp14:anchorId="030A104E" wp14:editId="030A104F">
              <wp:simplePos x="0" y="0"/>
              <wp:positionH relativeFrom="column">
                <wp:posOffset>3895797</wp:posOffset>
              </wp:positionH>
              <wp:positionV relativeFrom="page">
                <wp:posOffset>762000</wp:posOffset>
              </wp:positionV>
              <wp:extent cx="17145" cy="5581015"/>
              <wp:effectExtent l="0" t="0" r="20955" b="19685"/>
              <wp:wrapNone/>
              <wp:docPr id="69" name="Freeform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145" cy="5581015"/>
                      </a:xfrm>
                      <a:custGeom>
                        <a:avLst/>
                        <a:gdLst>
                          <a:gd name="T0" fmla="*/ 7 w 11"/>
                          <a:gd name="T1" fmla="*/ 0 h 3508"/>
                          <a:gd name="T2" fmla="*/ 9 w 11"/>
                          <a:gd name="T3" fmla="*/ 3 h 3508"/>
                          <a:gd name="T4" fmla="*/ 9 w 11"/>
                          <a:gd name="T5" fmla="*/ 18 h 3508"/>
                          <a:gd name="T6" fmla="*/ 8 w 11"/>
                          <a:gd name="T7" fmla="*/ 19 h 3508"/>
                          <a:gd name="T8" fmla="*/ 5 w 11"/>
                          <a:gd name="T9" fmla="*/ 41 h 3508"/>
                          <a:gd name="T10" fmla="*/ 5 w 11"/>
                          <a:gd name="T11" fmla="*/ 53 h 3508"/>
                          <a:gd name="T12" fmla="*/ 5 w 11"/>
                          <a:gd name="T13" fmla="*/ 57 h 3508"/>
                          <a:gd name="T14" fmla="*/ 7 w 11"/>
                          <a:gd name="T15" fmla="*/ 81 h 3508"/>
                          <a:gd name="T16" fmla="*/ 7 w 11"/>
                          <a:gd name="T17" fmla="*/ 138 h 3508"/>
                          <a:gd name="T18" fmla="*/ 5 w 11"/>
                          <a:gd name="T19" fmla="*/ 459 h 3508"/>
                          <a:gd name="T20" fmla="*/ 5 w 11"/>
                          <a:gd name="T21" fmla="*/ 854 h 3508"/>
                          <a:gd name="T22" fmla="*/ 7 w 11"/>
                          <a:gd name="T23" fmla="*/ 1185 h 3508"/>
                          <a:gd name="T24" fmla="*/ 7 w 11"/>
                          <a:gd name="T25" fmla="*/ 1652 h 3508"/>
                          <a:gd name="T26" fmla="*/ 9 w 11"/>
                          <a:gd name="T27" fmla="*/ 2088 h 3508"/>
                          <a:gd name="T28" fmla="*/ 8 w 11"/>
                          <a:gd name="T29" fmla="*/ 2187 h 3508"/>
                          <a:gd name="T30" fmla="*/ 11 w 11"/>
                          <a:gd name="T31" fmla="*/ 2371 h 3508"/>
                          <a:gd name="T32" fmla="*/ 8 w 11"/>
                          <a:gd name="T33" fmla="*/ 2913 h 3508"/>
                          <a:gd name="T34" fmla="*/ 9 w 11"/>
                          <a:gd name="T35" fmla="*/ 3005 h 3508"/>
                          <a:gd name="T36" fmla="*/ 11 w 11"/>
                          <a:gd name="T37" fmla="*/ 3336 h 3508"/>
                          <a:gd name="T38" fmla="*/ 9 w 11"/>
                          <a:gd name="T39" fmla="*/ 3379 h 3508"/>
                          <a:gd name="T40" fmla="*/ 11 w 11"/>
                          <a:gd name="T41" fmla="*/ 3449 h 3508"/>
                          <a:gd name="T42" fmla="*/ 11 w 11"/>
                          <a:gd name="T43" fmla="*/ 3457 h 3508"/>
                          <a:gd name="T44" fmla="*/ 11 w 11"/>
                          <a:gd name="T45" fmla="*/ 3508 h 3508"/>
                          <a:gd name="T46" fmla="*/ 9 w 11"/>
                          <a:gd name="T47" fmla="*/ 3508 h 3508"/>
                          <a:gd name="T48" fmla="*/ 9 w 11"/>
                          <a:gd name="T49" fmla="*/ 3349 h 3508"/>
                          <a:gd name="T50" fmla="*/ 7 w 11"/>
                          <a:gd name="T51" fmla="*/ 3165 h 3508"/>
                          <a:gd name="T52" fmla="*/ 7 w 11"/>
                          <a:gd name="T53" fmla="*/ 3111 h 3508"/>
                          <a:gd name="T54" fmla="*/ 5 w 11"/>
                          <a:gd name="T55" fmla="*/ 3033 h 3508"/>
                          <a:gd name="T56" fmla="*/ 4 w 11"/>
                          <a:gd name="T57" fmla="*/ 2797 h 3508"/>
                          <a:gd name="T58" fmla="*/ 5 w 11"/>
                          <a:gd name="T59" fmla="*/ 2698 h 3508"/>
                          <a:gd name="T60" fmla="*/ 5 w 11"/>
                          <a:gd name="T61" fmla="*/ 2589 h 3508"/>
                          <a:gd name="T62" fmla="*/ 7 w 11"/>
                          <a:gd name="T63" fmla="*/ 2503 h 3508"/>
                          <a:gd name="T64" fmla="*/ 5 w 11"/>
                          <a:gd name="T65" fmla="*/ 2384 h 3508"/>
                          <a:gd name="T66" fmla="*/ 5 w 11"/>
                          <a:gd name="T67" fmla="*/ 2368 h 3508"/>
                          <a:gd name="T68" fmla="*/ 5 w 11"/>
                          <a:gd name="T69" fmla="*/ 2197 h 3508"/>
                          <a:gd name="T70" fmla="*/ 5 w 11"/>
                          <a:gd name="T71" fmla="*/ 1980 h 3508"/>
                          <a:gd name="T72" fmla="*/ 3 w 11"/>
                          <a:gd name="T73" fmla="*/ 1755 h 3508"/>
                          <a:gd name="T74" fmla="*/ 4 w 11"/>
                          <a:gd name="T75" fmla="*/ 1574 h 3508"/>
                          <a:gd name="T76" fmla="*/ 3 w 11"/>
                          <a:gd name="T77" fmla="*/ 1529 h 3508"/>
                          <a:gd name="T78" fmla="*/ 4 w 11"/>
                          <a:gd name="T79" fmla="*/ 1444 h 3508"/>
                          <a:gd name="T80" fmla="*/ 1 w 11"/>
                          <a:gd name="T81" fmla="*/ 1072 h 3508"/>
                          <a:gd name="T82" fmla="*/ 3 w 11"/>
                          <a:gd name="T83" fmla="*/ 1021 h 3508"/>
                          <a:gd name="T84" fmla="*/ 4 w 11"/>
                          <a:gd name="T85" fmla="*/ 986 h 3508"/>
                          <a:gd name="T86" fmla="*/ 3 w 11"/>
                          <a:gd name="T87" fmla="*/ 839 h 3508"/>
                          <a:gd name="T88" fmla="*/ 3 w 11"/>
                          <a:gd name="T89" fmla="*/ 703 h 3508"/>
                          <a:gd name="T90" fmla="*/ 3 w 11"/>
                          <a:gd name="T91" fmla="*/ 601 h 3508"/>
                          <a:gd name="T92" fmla="*/ 1 w 11"/>
                          <a:gd name="T93" fmla="*/ 532 h 3508"/>
                          <a:gd name="T94" fmla="*/ 1 w 11"/>
                          <a:gd name="T95" fmla="*/ 415 h 3508"/>
                          <a:gd name="T96" fmla="*/ 1 w 11"/>
                          <a:gd name="T97" fmla="*/ 299 h 3508"/>
                          <a:gd name="T98" fmla="*/ 1 w 11"/>
                          <a:gd name="T99" fmla="*/ 249 h 3508"/>
                          <a:gd name="T100" fmla="*/ 3 w 11"/>
                          <a:gd name="T101" fmla="*/ 210 h 3508"/>
                          <a:gd name="T102" fmla="*/ 3 w 11"/>
                          <a:gd name="T103" fmla="*/ 188 h 3508"/>
                          <a:gd name="T104" fmla="*/ 3 w 11"/>
                          <a:gd name="T105" fmla="*/ 121 h 3508"/>
                          <a:gd name="T106" fmla="*/ 1 w 11"/>
                          <a:gd name="T107" fmla="*/ 69 h 3508"/>
                          <a:gd name="T108" fmla="*/ 1 w 11"/>
                          <a:gd name="T109" fmla="*/ 36 h 3508"/>
                          <a:gd name="T110" fmla="*/ 4 w 11"/>
                          <a:gd name="T111" fmla="*/ 9 h 3508"/>
                          <a:gd name="T112" fmla="*/ 7 w 11"/>
                          <a:gd name="T113" fmla="*/ 0 h 35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11" h="3508">
                            <a:moveTo>
                              <a:pt x="0" y="954"/>
                            </a:moveTo>
                            <a:lnTo>
                              <a:pt x="1" y="956"/>
                            </a:lnTo>
                            <a:lnTo>
                              <a:pt x="1" y="956"/>
                            </a:lnTo>
                            <a:lnTo>
                              <a:pt x="0" y="954"/>
                            </a:lnTo>
                            <a:close/>
                            <a:moveTo>
                              <a:pt x="7" y="0"/>
                            </a:moveTo>
                            <a:lnTo>
                              <a:pt x="7" y="0"/>
                            </a:lnTo>
                            <a:lnTo>
                              <a:pt x="7" y="1"/>
                            </a:lnTo>
                            <a:lnTo>
                              <a:pt x="8" y="1"/>
                            </a:lnTo>
                            <a:lnTo>
                              <a:pt x="8" y="1"/>
                            </a:lnTo>
                            <a:lnTo>
                              <a:pt x="8" y="1"/>
                            </a:lnTo>
                            <a:lnTo>
                              <a:pt x="9" y="2"/>
                            </a:lnTo>
                            <a:lnTo>
                              <a:pt x="9" y="3"/>
                            </a:lnTo>
                            <a:lnTo>
                              <a:pt x="9" y="7"/>
                            </a:lnTo>
                            <a:lnTo>
                              <a:pt x="9" y="11"/>
                            </a:lnTo>
                            <a:lnTo>
                              <a:pt x="9" y="15"/>
                            </a:lnTo>
                            <a:lnTo>
                              <a:pt x="9" y="19"/>
                            </a:lnTo>
                            <a:lnTo>
                              <a:pt x="9" y="22"/>
                            </a:lnTo>
                            <a:lnTo>
                              <a:pt x="9" y="18"/>
                            </a:lnTo>
                            <a:lnTo>
                              <a:pt x="9" y="17"/>
                            </a:lnTo>
                            <a:lnTo>
                              <a:pt x="9" y="15"/>
                            </a:lnTo>
                            <a:lnTo>
                              <a:pt x="8" y="17"/>
                            </a:lnTo>
                            <a:lnTo>
                              <a:pt x="8" y="17"/>
                            </a:lnTo>
                            <a:lnTo>
                              <a:pt x="8" y="18"/>
                            </a:lnTo>
                            <a:lnTo>
                              <a:pt x="8" y="19"/>
                            </a:lnTo>
                            <a:lnTo>
                              <a:pt x="8" y="18"/>
                            </a:lnTo>
                            <a:lnTo>
                              <a:pt x="8" y="18"/>
                            </a:lnTo>
                            <a:lnTo>
                              <a:pt x="7" y="20"/>
                            </a:lnTo>
                            <a:lnTo>
                              <a:pt x="7" y="27"/>
                            </a:lnTo>
                            <a:lnTo>
                              <a:pt x="7" y="35"/>
                            </a:lnTo>
                            <a:lnTo>
                              <a:pt x="5" y="41"/>
                            </a:lnTo>
                            <a:lnTo>
                              <a:pt x="5" y="45"/>
                            </a:lnTo>
                            <a:lnTo>
                              <a:pt x="5" y="48"/>
                            </a:lnTo>
                            <a:lnTo>
                              <a:pt x="5" y="49"/>
                            </a:lnTo>
                            <a:lnTo>
                              <a:pt x="5" y="51"/>
                            </a:lnTo>
                            <a:lnTo>
                              <a:pt x="5" y="52"/>
                            </a:lnTo>
                            <a:lnTo>
                              <a:pt x="5" y="53"/>
                            </a:lnTo>
                            <a:lnTo>
                              <a:pt x="5" y="56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4" y="60"/>
                            </a:lnTo>
                            <a:lnTo>
                              <a:pt x="5" y="62"/>
                            </a:lnTo>
                            <a:lnTo>
                              <a:pt x="5" y="64"/>
                            </a:lnTo>
                            <a:lnTo>
                              <a:pt x="5" y="71"/>
                            </a:lnTo>
                            <a:lnTo>
                              <a:pt x="7" y="81"/>
                            </a:lnTo>
                            <a:lnTo>
                              <a:pt x="7" y="91"/>
                            </a:lnTo>
                            <a:lnTo>
                              <a:pt x="7" y="88"/>
                            </a:lnTo>
                            <a:lnTo>
                              <a:pt x="5" y="99"/>
                            </a:lnTo>
                            <a:lnTo>
                              <a:pt x="7" y="111"/>
                            </a:lnTo>
                            <a:lnTo>
                              <a:pt x="7" y="125"/>
                            </a:lnTo>
                            <a:lnTo>
                              <a:pt x="7" y="138"/>
                            </a:lnTo>
                            <a:lnTo>
                              <a:pt x="8" y="136"/>
                            </a:lnTo>
                            <a:lnTo>
                              <a:pt x="7" y="184"/>
                            </a:lnTo>
                            <a:lnTo>
                              <a:pt x="5" y="230"/>
                            </a:lnTo>
                            <a:lnTo>
                              <a:pt x="5" y="274"/>
                            </a:lnTo>
                            <a:lnTo>
                              <a:pt x="4" y="366"/>
                            </a:lnTo>
                            <a:lnTo>
                              <a:pt x="5" y="459"/>
                            </a:lnTo>
                            <a:lnTo>
                              <a:pt x="5" y="553"/>
                            </a:lnTo>
                            <a:lnTo>
                              <a:pt x="5" y="591"/>
                            </a:lnTo>
                            <a:lnTo>
                              <a:pt x="5" y="593"/>
                            </a:lnTo>
                            <a:lnTo>
                              <a:pt x="8" y="680"/>
                            </a:lnTo>
                            <a:lnTo>
                              <a:pt x="8" y="767"/>
                            </a:lnTo>
                            <a:lnTo>
                              <a:pt x="5" y="854"/>
                            </a:lnTo>
                            <a:lnTo>
                              <a:pt x="5" y="894"/>
                            </a:lnTo>
                            <a:lnTo>
                              <a:pt x="7" y="939"/>
                            </a:lnTo>
                            <a:lnTo>
                              <a:pt x="7" y="983"/>
                            </a:lnTo>
                            <a:lnTo>
                              <a:pt x="7" y="1025"/>
                            </a:lnTo>
                            <a:lnTo>
                              <a:pt x="7" y="1105"/>
                            </a:lnTo>
                            <a:lnTo>
                              <a:pt x="7" y="1185"/>
                            </a:lnTo>
                            <a:lnTo>
                              <a:pt x="7" y="1187"/>
                            </a:lnTo>
                            <a:lnTo>
                              <a:pt x="8" y="1284"/>
                            </a:lnTo>
                            <a:lnTo>
                              <a:pt x="7" y="1406"/>
                            </a:lnTo>
                            <a:lnTo>
                              <a:pt x="7" y="1527"/>
                            </a:lnTo>
                            <a:lnTo>
                              <a:pt x="7" y="1527"/>
                            </a:lnTo>
                            <a:lnTo>
                              <a:pt x="7" y="1652"/>
                            </a:lnTo>
                            <a:lnTo>
                              <a:pt x="7" y="1776"/>
                            </a:lnTo>
                            <a:lnTo>
                              <a:pt x="7" y="1778"/>
                            </a:lnTo>
                            <a:lnTo>
                              <a:pt x="7" y="1837"/>
                            </a:lnTo>
                            <a:lnTo>
                              <a:pt x="8" y="1920"/>
                            </a:lnTo>
                            <a:lnTo>
                              <a:pt x="8" y="2005"/>
                            </a:lnTo>
                            <a:lnTo>
                              <a:pt x="9" y="2088"/>
                            </a:lnTo>
                            <a:lnTo>
                              <a:pt x="9" y="2088"/>
                            </a:lnTo>
                            <a:lnTo>
                              <a:pt x="9" y="2138"/>
                            </a:lnTo>
                            <a:lnTo>
                              <a:pt x="9" y="2189"/>
                            </a:lnTo>
                            <a:lnTo>
                              <a:pt x="9" y="2188"/>
                            </a:lnTo>
                            <a:lnTo>
                              <a:pt x="8" y="2188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11" y="2279"/>
                            </a:lnTo>
                            <a:lnTo>
                              <a:pt x="11" y="2368"/>
                            </a:lnTo>
                            <a:lnTo>
                              <a:pt x="11" y="2371"/>
                            </a:lnTo>
                            <a:lnTo>
                              <a:pt x="9" y="2457"/>
                            </a:lnTo>
                            <a:lnTo>
                              <a:pt x="9" y="2546"/>
                            </a:lnTo>
                            <a:lnTo>
                              <a:pt x="9" y="2712"/>
                            </a:lnTo>
                            <a:lnTo>
                              <a:pt x="8" y="2877"/>
                            </a:lnTo>
                            <a:lnTo>
                              <a:pt x="9" y="2893"/>
                            </a:lnTo>
                            <a:lnTo>
                              <a:pt x="8" y="2913"/>
                            </a:lnTo>
                            <a:lnTo>
                              <a:pt x="9" y="2931"/>
                            </a:lnTo>
                            <a:lnTo>
                              <a:pt x="9" y="2948"/>
                            </a:lnTo>
                            <a:lnTo>
                              <a:pt x="9" y="2948"/>
                            </a:lnTo>
                            <a:lnTo>
                              <a:pt x="9" y="2962"/>
                            </a:lnTo>
                            <a:lnTo>
                              <a:pt x="9" y="2965"/>
                            </a:lnTo>
                            <a:lnTo>
                              <a:pt x="9" y="3005"/>
                            </a:lnTo>
                            <a:lnTo>
                              <a:pt x="8" y="3045"/>
                            </a:lnTo>
                            <a:lnTo>
                              <a:pt x="9" y="3081"/>
                            </a:lnTo>
                            <a:lnTo>
                              <a:pt x="9" y="3207"/>
                            </a:lnTo>
                            <a:lnTo>
                              <a:pt x="9" y="3331"/>
                            </a:lnTo>
                            <a:lnTo>
                              <a:pt x="11" y="3332"/>
                            </a:lnTo>
                            <a:lnTo>
                              <a:pt x="11" y="3336"/>
                            </a:lnTo>
                            <a:lnTo>
                              <a:pt x="11" y="3340"/>
                            </a:lnTo>
                            <a:lnTo>
                              <a:pt x="11" y="3345"/>
                            </a:lnTo>
                            <a:lnTo>
                              <a:pt x="11" y="3353"/>
                            </a:lnTo>
                            <a:lnTo>
                              <a:pt x="11" y="3362"/>
                            </a:lnTo>
                            <a:lnTo>
                              <a:pt x="11" y="3373"/>
                            </a:lnTo>
                            <a:lnTo>
                              <a:pt x="9" y="3379"/>
                            </a:lnTo>
                            <a:lnTo>
                              <a:pt x="11" y="3413"/>
                            </a:lnTo>
                            <a:lnTo>
                              <a:pt x="11" y="3449"/>
                            </a:lnTo>
                            <a:lnTo>
                              <a:pt x="11" y="3449"/>
                            </a:lnTo>
                            <a:lnTo>
                              <a:pt x="11" y="3449"/>
                            </a:lnTo>
                            <a:lnTo>
                              <a:pt x="11" y="3448"/>
                            </a:lnTo>
                            <a:lnTo>
                              <a:pt x="11" y="3449"/>
                            </a:lnTo>
                            <a:lnTo>
                              <a:pt x="11" y="3450"/>
                            </a:lnTo>
                            <a:lnTo>
                              <a:pt x="11" y="3453"/>
                            </a:lnTo>
                            <a:lnTo>
                              <a:pt x="11" y="3455"/>
                            </a:lnTo>
                            <a:lnTo>
                              <a:pt x="11" y="3457"/>
                            </a:lnTo>
                            <a:lnTo>
                              <a:pt x="11" y="3457"/>
                            </a:lnTo>
                            <a:lnTo>
                              <a:pt x="11" y="3457"/>
                            </a:lnTo>
                            <a:lnTo>
                              <a:pt x="11" y="3458"/>
                            </a:lnTo>
                            <a:lnTo>
                              <a:pt x="11" y="3461"/>
                            </a:lnTo>
                            <a:lnTo>
                              <a:pt x="11" y="3463"/>
                            </a:lnTo>
                            <a:lnTo>
                              <a:pt x="11" y="3462"/>
                            </a:lnTo>
                            <a:lnTo>
                              <a:pt x="11" y="3484"/>
                            </a:lnTo>
                            <a:lnTo>
                              <a:pt x="11" y="3508"/>
                            </a:lnTo>
                            <a:lnTo>
                              <a:pt x="11" y="3505"/>
                            </a:lnTo>
                            <a:lnTo>
                              <a:pt x="11" y="3505"/>
                            </a:lnTo>
                            <a:lnTo>
                              <a:pt x="11" y="3505"/>
                            </a:lnTo>
                            <a:lnTo>
                              <a:pt x="11" y="3506"/>
                            </a:lnTo>
                            <a:lnTo>
                              <a:pt x="9" y="3508"/>
                            </a:lnTo>
                            <a:lnTo>
                              <a:pt x="9" y="3508"/>
                            </a:lnTo>
                            <a:lnTo>
                              <a:pt x="9" y="3508"/>
                            </a:lnTo>
                            <a:lnTo>
                              <a:pt x="9" y="3429"/>
                            </a:lnTo>
                            <a:lnTo>
                              <a:pt x="8" y="3352"/>
                            </a:lnTo>
                            <a:lnTo>
                              <a:pt x="9" y="3352"/>
                            </a:lnTo>
                            <a:lnTo>
                              <a:pt x="9" y="3351"/>
                            </a:lnTo>
                            <a:lnTo>
                              <a:pt x="9" y="3349"/>
                            </a:lnTo>
                            <a:lnTo>
                              <a:pt x="8" y="3258"/>
                            </a:lnTo>
                            <a:lnTo>
                              <a:pt x="8" y="3169"/>
                            </a:lnTo>
                            <a:lnTo>
                              <a:pt x="7" y="3170"/>
                            </a:lnTo>
                            <a:lnTo>
                              <a:pt x="7" y="3169"/>
                            </a:lnTo>
                            <a:lnTo>
                              <a:pt x="7" y="3168"/>
                            </a:lnTo>
                            <a:lnTo>
                              <a:pt x="7" y="3165"/>
                            </a:lnTo>
                            <a:lnTo>
                              <a:pt x="7" y="3155"/>
                            </a:lnTo>
                            <a:lnTo>
                              <a:pt x="7" y="3139"/>
                            </a:lnTo>
                            <a:lnTo>
                              <a:pt x="7" y="3123"/>
                            </a:lnTo>
                            <a:lnTo>
                              <a:pt x="7" y="3109"/>
                            </a:lnTo>
                            <a:lnTo>
                              <a:pt x="7" y="3111"/>
                            </a:lnTo>
                            <a:lnTo>
                              <a:pt x="7" y="3111"/>
                            </a:lnTo>
                            <a:lnTo>
                              <a:pt x="7" y="3111"/>
                            </a:lnTo>
                            <a:lnTo>
                              <a:pt x="7" y="3106"/>
                            </a:lnTo>
                            <a:lnTo>
                              <a:pt x="7" y="3100"/>
                            </a:lnTo>
                            <a:lnTo>
                              <a:pt x="7" y="3101"/>
                            </a:lnTo>
                            <a:lnTo>
                              <a:pt x="7" y="3102"/>
                            </a:lnTo>
                            <a:lnTo>
                              <a:pt x="5" y="3033"/>
                            </a:lnTo>
                            <a:lnTo>
                              <a:pt x="5" y="2965"/>
                            </a:lnTo>
                            <a:lnTo>
                              <a:pt x="5" y="2962"/>
                            </a:lnTo>
                            <a:lnTo>
                              <a:pt x="5" y="2884"/>
                            </a:lnTo>
                            <a:lnTo>
                              <a:pt x="5" y="2886"/>
                            </a:lnTo>
                            <a:lnTo>
                              <a:pt x="5" y="2841"/>
                            </a:lnTo>
                            <a:lnTo>
                              <a:pt x="4" y="2797"/>
                            </a:lnTo>
                            <a:lnTo>
                              <a:pt x="5" y="2799"/>
                            </a:lnTo>
                            <a:lnTo>
                              <a:pt x="5" y="2754"/>
                            </a:lnTo>
                            <a:lnTo>
                              <a:pt x="4" y="2708"/>
                            </a:lnTo>
                            <a:lnTo>
                              <a:pt x="5" y="2708"/>
                            </a:lnTo>
                            <a:lnTo>
                              <a:pt x="5" y="2697"/>
                            </a:lnTo>
                            <a:lnTo>
                              <a:pt x="5" y="2698"/>
                            </a:lnTo>
                            <a:lnTo>
                              <a:pt x="5" y="2678"/>
                            </a:lnTo>
                            <a:lnTo>
                              <a:pt x="5" y="2659"/>
                            </a:lnTo>
                            <a:lnTo>
                              <a:pt x="5" y="2639"/>
                            </a:lnTo>
                            <a:lnTo>
                              <a:pt x="5" y="2623"/>
                            </a:lnTo>
                            <a:lnTo>
                              <a:pt x="5" y="2627"/>
                            </a:lnTo>
                            <a:lnTo>
                              <a:pt x="5" y="2589"/>
                            </a:lnTo>
                            <a:lnTo>
                              <a:pt x="5" y="2552"/>
                            </a:lnTo>
                            <a:lnTo>
                              <a:pt x="5" y="2516"/>
                            </a:lnTo>
                            <a:lnTo>
                              <a:pt x="5" y="2517"/>
                            </a:lnTo>
                            <a:lnTo>
                              <a:pt x="5" y="2517"/>
                            </a:lnTo>
                            <a:lnTo>
                              <a:pt x="7" y="2519"/>
                            </a:lnTo>
                            <a:lnTo>
                              <a:pt x="7" y="2503"/>
                            </a:lnTo>
                            <a:lnTo>
                              <a:pt x="5" y="2486"/>
                            </a:lnTo>
                            <a:lnTo>
                              <a:pt x="7" y="2489"/>
                            </a:lnTo>
                            <a:lnTo>
                              <a:pt x="5" y="2460"/>
                            </a:lnTo>
                            <a:lnTo>
                              <a:pt x="7" y="2434"/>
                            </a:lnTo>
                            <a:lnTo>
                              <a:pt x="7" y="2409"/>
                            </a:lnTo>
                            <a:lnTo>
                              <a:pt x="5" y="2384"/>
                            </a:lnTo>
                            <a:lnTo>
                              <a:pt x="7" y="2375"/>
                            </a:lnTo>
                            <a:lnTo>
                              <a:pt x="7" y="2375"/>
                            </a:lnTo>
                            <a:lnTo>
                              <a:pt x="5" y="2375"/>
                            </a:lnTo>
                            <a:lnTo>
                              <a:pt x="5" y="2374"/>
                            </a:lnTo>
                            <a:lnTo>
                              <a:pt x="5" y="2371"/>
                            </a:lnTo>
                            <a:lnTo>
                              <a:pt x="5" y="2368"/>
                            </a:lnTo>
                            <a:lnTo>
                              <a:pt x="5" y="2357"/>
                            </a:lnTo>
                            <a:lnTo>
                              <a:pt x="4" y="2347"/>
                            </a:lnTo>
                            <a:lnTo>
                              <a:pt x="5" y="2350"/>
                            </a:lnTo>
                            <a:lnTo>
                              <a:pt x="4" y="2299"/>
                            </a:lnTo>
                            <a:lnTo>
                              <a:pt x="5" y="2247"/>
                            </a:lnTo>
                            <a:lnTo>
                              <a:pt x="5" y="2197"/>
                            </a:lnTo>
                            <a:lnTo>
                              <a:pt x="5" y="2196"/>
                            </a:lnTo>
                            <a:lnTo>
                              <a:pt x="5" y="2170"/>
                            </a:lnTo>
                            <a:lnTo>
                              <a:pt x="5" y="2146"/>
                            </a:lnTo>
                            <a:lnTo>
                              <a:pt x="5" y="2119"/>
                            </a:lnTo>
                            <a:lnTo>
                              <a:pt x="5" y="2049"/>
                            </a:lnTo>
                            <a:lnTo>
                              <a:pt x="5" y="1980"/>
                            </a:lnTo>
                            <a:lnTo>
                              <a:pt x="5" y="1912"/>
                            </a:lnTo>
                            <a:lnTo>
                              <a:pt x="5" y="1912"/>
                            </a:lnTo>
                            <a:lnTo>
                              <a:pt x="4" y="1845"/>
                            </a:lnTo>
                            <a:lnTo>
                              <a:pt x="4" y="1778"/>
                            </a:lnTo>
                            <a:lnTo>
                              <a:pt x="4" y="1776"/>
                            </a:lnTo>
                            <a:lnTo>
                              <a:pt x="3" y="1755"/>
                            </a:lnTo>
                            <a:lnTo>
                              <a:pt x="4" y="1665"/>
                            </a:lnTo>
                            <a:lnTo>
                              <a:pt x="3" y="1574"/>
                            </a:lnTo>
                            <a:lnTo>
                              <a:pt x="3" y="1576"/>
                            </a:lnTo>
                            <a:lnTo>
                              <a:pt x="3" y="1576"/>
                            </a:lnTo>
                            <a:lnTo>
                              <a:pt x="4" y="1576"/>
                            </a:lnTo>
                            <a:lnTo>
                              <a:pt x="4" y="1574"/>
                            </a:lnTo>
                            <a:lnTo>
                              <a:pt x="3" y="1563"/>
                            </a:lnTo>
                            <a:lnTo>
                              <a:pt x="3" y="1548"/>
                            </a:lnTo>
                            <a:lnTo>
                              <a:pt x="3" y="1530"/>
                            </a:lnTo>
                            <a:lnTo>
                              <a:pt x="3" y="1529"/>
                            </a:lnTo>
                            <a:lnTo>
                              <a:pt x="3" y="1527"/>
                            </a:lnTo>
                            <a:lnTo>
                              <a:pt x="3" y="1529"/>
                            </a:lnTo>
                            <a:lnTo>
                              <a:pt x="4" y="1530"/>
                            </a:lnTo>
                            <a:lnTo>
                              <a:pt x="4" y="1530"/>
                            </a:lnTo>
                            <a:lnTo>
                              <a:pt x="3" y="1485"/>
                            </a:lnTo>
                            <a:lnTo>
                              <a:pt x="3" y="1441"/>
                            </a:lnTo>
                            <a:lnTo>
                              <a:pt x="4" y="1442"/>
                            </a:lnTo>
                            <a:lnTo>
                              <a:pt x="4" y="1444"/>
                            </a:lnTo>
                            <a:lnTo>
                              <a:pt x="3" y="1420"/>
                            </a:lnTo>
                            <a:lnTo>
                              <a:pt x="4" y="1424"/>
                            </a:lnTo>
                            <a:lnTo>
                              <a:pt x="1" y="1187"/>
                            </a:lnTo>
                            <a:lnTo>
                              <a:pt x="1" y="1185"/>
                            </a:lnTo>
                            <a:lnTo>
                              <a:pt x="1" y="1069"/>
                            </a:lnTo>
                            <a:lnTo>
                              <a:pt x="1" y="1072"/>
                            </a:lnTo>
                            <a:lnTo>
                              <a:pt x="3" y="1073"/>
                            </a:lnTo>
                            <a:lnTo>
                              <a:pt x="3" y="1073"/>
                            </a:lnTo>
                            <a:lnTo>
                              <a:pt x="3" y="1064"/>
                            </a:lnTo>
                            <a:lnTo>
                              <a:pt x="3" y="1063"/>
                            </a:lnTo>
                            <a:lnTo>
                              <a:pt x="3" y="1041"/>
                            </a:lnTo>
                            <a:lnTo>
                              <a:pt x="3" y="1021"/>
                            </a:lnTo>
                            <a:lnTo>
                              <a:pt x="3" y="1022"/>
                            </a:lnTo>
                            <a:lnTo>
                              <a:pt x="3" y="1024"/>
                            </a:lnTo>
                            <a:lnTo>
                              <a:pt x="3" y="1024"/>
                            </a:lnTo>
                            <a:lnTo>
                              <a:pt x="4" y="1004"/>
                            </a:lnTo>
                            <a:lnTo>
                              <a:pt x="4" y="984"/>
                            </a:lnTo>
                            <a:lnTo>
                              <a:pt x="4" y="986"/>
                            </a:lnTo>
                            <a:lnTo>
                              <a:pt x="4" y="986"/>
                            </a:lnTo>
                            <a:lnTo>
                              <a:pt x="4" y="984"/>
                            </a:lnTo>
                            <a:lnTo>
                              <a:pt x="3" y="970"/>
                            </a:lnTo>
                            <a:lnTo>
                              <a:pt x="1" y="956"/>
                            </a:lnTo>
                            <a:lnTo>
                              <a:pt x="3" y="898"/>
                            </a:lnTo>
                            <a:lnTo>
                              <a:pt x="3" y="839"/>
                            </a:lnTo>
                            <a:lnTo>
                              <a:pt x="3" y="780"/>
                            </a:lnTo>
                            <a:lnTo>
                              <a:pt x="1" y="725"/>
                            </a:lnTo>
                            <a:lnTo>
                              <a:pt x="1" y="722"/>
                            </a:lnTo>
                            <a:lnTo>
                              <a:pt x="1" y="715"/>
                            </a:lnTo>
                            <a:lnTo>
                              <a:pt x="1" y="708"/>
                            </a:lnTo>
                            <a:lnTo>
                              <a:pt x="3" y="703"/>
                            </a:lnTo>
                            <a:lnTo>
                              <a:pt x="1" y="684"/>
                            </a:lnTo>
                            <a:lnTo>
                              <a:pt x="1" y="663"/>
                            </a:lnTo>
                            <a:lnTo>
                              <a:pt x="1" y="644"/>
                            </a:lnTo>
                            <a:lnTo>
                              <a:pt x="0" y="630"/>
                            </a:lnTo>
                            <a:lnTo>
                              <a:pt x="1" y="614"/>
                            </a:lnTo>
                            <a:lnTo>
                              <a:pt x="3" y="601"/>
                            </a:lnTo>
                            <a:lnTo>
                              <a:pt x="3" y="593"/>
                            </a:lnTo>
                            <a:lnTo>
                              <a:pt x="3" y="591"/>
                            </a:lnTo>
                            <a:lnTo>
                              <a:pt x="1" y="571"/>
                            </a:lnTo>
                            <a:lnTo>
                              <a:pt x="1" y="550"/>
                            </a:lnTo>
                            <a:lnTo>
                              <a:pt x="1" y="529"/>
                            </a:lnTo>
                            <a:lnTo>
                              <a:pt x="1" y="532"/>
                            </a:lnTo>
                            <a:lnTo>
                              <a:pt x="1" y="510"/>
                            </a:lnTo>
                            <a:lnTo>
                              <a:pt x="1" y="487"/>
                            </a:lnTo>
                            <a:lnTo>
                              <a:pt x="3" y="469"/>
                            </a:lnTo>
                            <a:lnTo>
                              <a:pt x="1" y="453"/>
                            </a:lnTo>
                            <a:lnTo>
                              <a:pt x="1" y="435"/>
                            </a:lnTo>
                            <a:lnTo>
                              <a:pt x="1" y="415"/>
                            </a:lnTo>
                            <a:lnTo>
                              <a:pt x="0" y="398"/>
                            </a:lnTo>
                            <a:lnTo>
                              <a:pt x="1" y="310"/>
                            </a:lnTo>
                            <a:lnTo>
                              <a:pt x="1" y="310"/>
                            </a:lnTo>
                            <a:lnTo>
                              <a:pt x="1" y="308"/>
                            </a:lnTo>
                            <a:lnTo>
                              <a:pt x="3" y="307"/>
                            </a:lnTo>
                            <a:lnTo>
                              <a:pt x="1" y="299"/>
                            </a:lnTo>
                            <a:lnTo>
                              <a:pt x="1" y="290"/>
                            </a:lnTo>
                            <a:lnTo>
                              <a:pt x="1" y="279"/>
                            </a:lnTo>
                            <a:lnTo>
                              <a:pt x="1" y="272"/>
                            </a:lnTo>
                            <a:lnTo>
                              <a:pt x="1" y="268"/>
                            </a:lnTo>
                            <a:lnTo>
                              <a:pt x="1" y="257"/>
                            </a:lnTo>
                            <a:lnTo>
                              <a:pt x="1" y="249"/>
                            </a:lnTo>
                            <a:lnTo>
                              <a:pt x="1" y="240"/>
                            </a:lnTo>
                            <a:lnTo>
                              <a:pt x="1" y="230"/>
                            </a:lnTo>
                            <a:lnTo>
                              <a:pt x="1" y="231"/>
                            </a:lnTo>
                            <a:lnTo>
                              <a:pt x="1" y="231"/>
                            </a:lnTo>
                            <a:lnTo>
                              <a:pt x="1" y="222"/>
                            </a:lnTo>
                            <a:lnTo>
                              <a:pt x="3" y="210"/>
                            </a:lnTo>
                            <a:lnTo>
                              <a:pt x="3" y="198"/>
                            </a:lnTo>
                            <a:lnTo>
                              <a:pt x="4" y="189"/>
                            </a:lnTo>
                            <a:lnTo>
                              <a:pt x="4" y="190"/>
                            </a:lnTo>
                            <a:lnTo>
                              <a:pt x="4" y="190"/>
                            </a:lnTo>
                            <a:lnTo>
                              <a:pt x="3" y="190"/>
                            </a:lnTo>
                            <a:lnTo>
                              <a:pt x="3" y="188"/>
                            </a:lnTo>
                            <a:lnTo>
                              <a:pt x="3" y="184"/>
                            </a:lnTo>
                            <a:lnTo>
                              <a:pt x="3" y="180"/>
                            </a:lnTo>
                            <a:lnTo>
                              <a:pt x="3" y="177"/>
                            </a:lnTo>
                            <a:lnTo>
                              <a:pt x="3" y="173"/>
                            </a:lnTo>
                            <a:lnTo>
                              <a:pt x="3" y="171"/>
                            </a:lnTo>
                            <a:lnTo>
                              <a:pt x="3" y="121"/>
                            </a:lnTo>
                            <a:lnTo>
                              <a:pt x="1" y="74"/>
                            </a:lnTo>
                            <a:lnTo>
                              <a:pt x="3" y="74"/>
                            </a:lnTo>
                            <a:lnTo>
                              <a:pt x="3" y="75"/>
                            </a:lnTo>
                            <a:lnTo>
                              <a:pt x="3" y="74"/>
                            </a:lnTo>
                            <a:lnTo>
                              <a:pt x="3" y="71"/>
                            </a:lnTo>
                            <a:lnTo>
                              <a:pt x="1" y="69"/>
                            </a:lnTo>
                            <a:lnTo>
                              <a:pt x="1" y="66"/>
                            </a:lnTo>
                            <a:lnTo>
                              <a:pt x="1" y="64"/>
                            </a:lnTo>
                            <a:lnTo>
                              <a:pt x="1" y="62"/>
                            </a:lnTo>
                            <a:lnTo>
                              <a:pt x="3" y="60"/>
                            </a:lnTo>
                            <a:lnTo>
                              <a:pt x="3" y="49"/>
                            </a:lnTo>
                            <a:lnTo>
                              <a:pt x="1" y="36"/>
                            </a:lnTo>
                            <a:lnTo>
                              <a:pt x="1" y="36"/>
                            </a:lnTo>
                            <a:lnTo>
                              <a:pt x="3" y="28"/>
                            </a:lnTo>
                            <a:lnTo>
                              <a:pt x="4" y="20"/>
                            </a:lnTo>
                            <a:lnTo>
                              <a:pt x="4" y="10"/>
                            </a:lnTo>
                            <a:lnTo>
                              <a:pt x="4" y="9"/>
                            </a:lnTo>
                            <a:lnTo>
                              <a:pt x="4" y="9"/>
                            </a:lnTo>
                            <a:lnTo>
                              <a:pt x="5" y="7"/>
                            </a:lnTo>
                            <a:lnTo>
                              <a:pt x="5" y="5"/>
                            </a:lnTo>
                            <a:lnTo>
                              <a:pt x="4" y="3"/>
                            </a:lnTo>
                            <a:lnTo>
                              <a:pt x="4" y="1"/>
                            </a:lnTo>
                            <a:lnTo>
                              <a:pt x="5" y="0"/>
                            </a:lnTo>
                            <a:lnTo>
                              <a:pt x="7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89DB38E" id="Freeform 69" o:spid="_x0000_s1026" style="position:absolute;margin-left:306.75pt;margin-top:60pt;width:1.35pt;height:439.45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1,3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" path="m,954r1,2l1,956,,954xm7,r,l7,1r1,l8,1r,l9,2r,1l9,7r,4l9,15r,4l9,22r,-4l9,17r,-2l8,17r,l8,18r,1l8,18r,l7,20r,7l7,35,5,41r,4l5,48r,1l5,51r,1l5,53r,3l5,57r,l5,57r,l5,57r,l4,60r1,2l5,64r,7l7,81r,10l7,88,5,99r2,12l7,125r,13l8,136,7,184,5,230r,44l4,366r1,93l5,553r,38l5,593r3,87l8,767,5,854r,40l7,939r,44l7,1025r,80l7,1185r,2l8,1284,7,1406r,121l7,1527r,125l7,1776r,2l7,1837r1,83l8,2005r1,83l9,2088r,50l9,2189r,-1l8,2188r,-1l8,2187r,l8,2187r3,92l11,2368r,3l9,2457r,89l9,2712,8,2877r1,16l8,2913r1,18l9,2948r,l9,2962r,3l9,3005r-1,40l9,3081r,126l9,3331r2,1l11,3336r,4l11,3345r,8l11,3362r,11l9,3379r2,34l11,3449r,l11,3449r,-1l11,3449r,1l11,3453r,2l11,3457r,l11,3457r,1l11,3461r,2l11,3462r,22l11,3508r,-3l11,3505r,l11,3506r-2,2l9,3508r,l9,3429,8,3352r1,l9,3351r,-2l8,3258r,-89l7,3170r,-1l7,3168r,-3l7,3155r,-16l7,3123r,-14l7,3111r,l7,3111r,-5l7,3100r,1l7,3102,5,3033r,-68l5,2962r,-78l5,2886r,-45l4,2797r1,2l5,2754,4,2708r1,l5,2697r,1l5,2678r,-19l5,2639r,-16l5,2627r,-38l5,2552r,-36l5,2517r,l7,2519r,-16l5,2486r2,3l5,2460r2,-26l7,2409,5,2384r2,-9l7,2375r-2,l5,2374r,-3l5,2368r,-11l4,2347r1,3l4,2299r1,-52l5,2197r,-1l5,2170r,-24l5,2119r,-70l5,1980r,-68l5,1912,4,1845r,-67l4,1776,3,1755r1,-90l3,1574r,2l3,1576r1,l4,1574,3,1563r,-15l3,1530r,-1l3,1527r,2l4,1530r,l3,1485r,-44l4,1442r,2l3,1420r1,4l1,1187r,-2l1,1069r,3l3,1073r,l3,1064r,-1l3,1041r,-20l3,1022r,2l3,1024r1,-20l4,984r,2l4,986r,-2l3,970,1,956,3,898r,-59l3,780,1,725r,-3l1,715r,-7l3,703,1,684r,-21l1,644,,630,1,614,3,601r,-8l3,591,1,571r,-21l1,529r,3l1,510r,-23l3,469,1,453r,-18l1,415,,398,1,310r,l1,308r2,-1l1,299r,-9l1,279r,-7l1,268r,-11l1,249r,-9l1,230r,1l1,231r,-9l3,210r,-12l4,189r,1l4,190r-1,l3,188r,-4l3,180r,-3l3,173r,-2l3,121,1,74r2,l3,75r,-1l3,71,1,69r,-3l1,64r,-2l3,60,3,49,1,36r,l3,28,4,20,4,10,4,9r,l5,7,5,5,4,3,4,1,5,,7,xe" fillcolor="#8ed6ef [1300]" strokecolor="#8ed6ef [1300]" strokeweight="0">
              <v:path arrowok="t" o:connecttype="custom" o:connectlocs="10910,0;14028,4773;14028,28637;12469,30228;7793,65229;7793,84320;7793,90684;10910,128866;10910,219550;7793,730241;7793,1358662;10910,1885263;10910,2628232;14028,3321881;12469,3479384;17145,3772117;12469,4634406;14028,4780773;17145,5307373;14028,5375784;17145,5487150;17145,5499877;17145,5581015;14028,5581015;14028,5328056;10910,5035323;10910,4949412;7793,4825319;6235,4449857;7793,4292354;7793,4118942;10910,3982121;7793,3792799;7793,3767344;7793,3495294;7793,3150060;4676,2792098;6235,2504138;4676,2432546;6235,2297316;1559,1705487;4676,1624349;6235,1568666;4676,1334798;4676,1118430;4676,956155;1559,846380;1559,660240;1559,475691;1559,396144;4676,334097;4676,299097;4676,192504;1559,109775;1559,57274;6235,14318;10910,0" o:connectangles="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66432" behindDoc="1" locked="1" layoutInCell="1" allowOverlap="1" wp14:anchorId="030A1050" wp14:editId="030A1051">
              <wp:simplePos x="0" y="0"/>
              <wp:positionH relativeFrom="column">
                <wp:posOffset>2914704</wp:posOffset>
              </wp:positionH>
              <wp:positionV relativeFrom="page">
                <wp:posOffset>1733550</wp:posOffset>
              </wp:positionV>
              <wp:extent cx="0" cy="4445"/>
              <wp:effectExtent l="0" t="0" r="0" b="0"/>
              <wp:wrapNone/>
              <wp:docPr id="71" name="Freeform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4445"/>
                      </a:xfrm>
                      <a:custGeom>
                        <a:avLst/>
                        <a:gdLst>
                          <a:gd name="T0" fmla="*/ 0 h 3"/>
                          <a:gd name="T1" fmla="*/ 3 h 3"/>
                          <a:gd name="T2" fmla="*/ 2 h 3"/>
                          <a:gd name="T3" fmla="*/ 0 h 3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3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F1B6E51" id="Freeform 71" o:spid="_x0000_s1026" style="position:absolute;margin-left:229.5pt;margin-top:136.5pt;width:0;height:.35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" path="m,l,3,,2,,xe" fillcolor="#8ed6ef [1300]" strokecolor="#8ed6ef [1300]" strokeweight="0">
              <v:path arrowok="t" o:connecttype="custom" o:connectlocs="0,0;0,4445;0,2963;0,0" o:connectangles="0,0,0,0"/>
              <w10:wrap anchory="page"/>
              <w10:anchorlock/>
            </v:shape>
          </w:pict>
        </mc:Fallback>
      </mc:AlternateContent>
    </w: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67456" behindDoc="1" locked="1" layoutInCell="1" allowOverlap="1" wp14:anchorId="030A1052" wp14:editId="030A1053">
              <wp:simplePos x="0" y="0"/>
              <wp:positionH relativeFrom="column">
                <wp:posOffset>2914704</wp:posOffset>
              </wp:positionH>
              <wp:positionV relativeFrom="page">
                <wp:posOffset>847725</wp:posOffset>
              </wp:positionV>
              <wp:extent cx="17145" cy="5586095"/>
              <wp:effectExtent l="0" t="0" r="20955" b="14605"/>
              <wp:wrapNone/>
              <wp:docPr id="72" name="Freeform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145" cy="5586095"/>
                      </a:xfrm>
                      <a:custGeom>
                        <a:avLst/>
                        <a:gdLst>
                          <a:gd name="T0" fmla="*/ 2 w 11"/>
                          <a:gd name="T1" fmla="*/ 0 h 3511"/>
                          <a:gd name="T2" fmla="*/ 3 w 11"/>
                          <a:gd name="T3" fmla="*/ 249 h 3511"/>
                          <a:gd name="T4" fmla="*/ 4 w 11"/>
                          <a:gd name="T5" fmla="*/ 353 h 3511"/>
                          <a:gd name="T6" fmla="*/ 4 w 11"/>
                          <a:gd name="T7" fmla="*/ 397 h 3511"/>
                          <a:gd name="T8" fmla="*/ 5 w 11"/>
                          <a:gd name="T9" fmla="*/ 543 h 3511"/>
                          <a:gd name="T10" fmla="*/ 5 w 11"/>
                          <a:gd name="T11" fmla="*/ 709 h 3511"/>
                          <a:gd name="T12" fmla="*/ 5 w 11"/>
                          <a:gd name="T13" fmla="*/ 830 h 3511"/>
                          <a:gd name="T14" fmla="*/ 5 w 11"/>
                          <a:gd name="T15" fmla="*/ 956 h 3511"/>
                          <a:gd name="T16" fmla="*/ 5 w 11"/>
                          <a:gd name="T17" fmla="*/ 1022 h 3511"/>
                          <a:gd name="T18" fmla="*/ 4 w 11"/>
                          <a:gd name="T19" fmla="*/ 1133 h 3511"/>
                          <a:gd name="T20" fmla="*/ 5 w 11"/>
                          <a:gd name="T21" fmla="*/ 1151 h 3511"/>
                          <a:gd name="T22" fmla="*/ 5 w 11"/>
                          <a:gd name="T23" fmla="*/ 1312 h 3511"/>
                          <a:gd name="T24" fmla="*/ 5 w 11"/>
                          <a:gd name="T25" fmla="*/ 1596 h 3511"/>
                          <a:gd name="T26" fmla="*/ 7 w 11"/>
                          <a:gd name="T27" fmla="*/ 1843 h 3511"/>
                          <a:gd name="T28" fmla="*/ 8 w 11"/>
                          <a:gd name="T29" fmla="*/ 1945 h 3511"/>
                          <a:gd name="T30" fmla="*/ 7 w 11"/>
                          <a:gd name="T31" fmla="*/ 1978 h 3511"/>
                          <a:gd name="T32" fmla="*/ 8 w 11"/>
                          <a:gd name="T33" fmla="*/ 2088 h 3511"/>
                          <a:gd name="T34" fmla="*/ 9 w 11"/>
                          <a:gd name="T35" fmla="*/ 2436 h 3511"/>
                          <a:gd name="T36" fmla="*/ 8 w 11"/>
                          <a:gd name="T37" fmla="*/ 2487 h 3511"/>
                          <a:gd name="T38" fmla="*/ 7 w 11"/>
                          <a:gd name="T39" fmla="*/ 2522 h 3511"/>
                          <a:gd name="T40" fmla="*/ 8 w 11"/>
                          <a:gd name="T41" fmla="*/ 2669 h 3511"/>
                          <a:gd name="T42" fmla="*/ 8 w 11"/>
                          <a:gd name="T43" fmla="*/ 2805 h 3511"/>
                          <a:gd name="T44" fmla="*/ 8 w 11"/>
                          <a:gd name="T45" fmla="*/ 2907 h 3511"/>
                          <a:gd name="T46" fmla="*/ 9 w 11"/>
                          <a:gd name="T47" fmla="*/ 2976 h 3511"/>
                          <a:gd name="T48" fmla="*/ 9 w 11"/>
                          <a:gd name="T49" fmla="*/ 3092 h 3511"/>
                          <a:gd name="T50" fmla="*/ 9 w 11"/>
                          <a:gd name="T51" fmla="*/ 3209 h 3511"/>
                          <a:gd name="T52" fmla="*/ 9 w 11"/>
                          <a:gd name="T53" fmla="*/ 3259 h 3511"/>
                          <a:gd name="T54" fmla="*/ 8 w 11"/>
                          <a:gd name="T55" fmla="*/ 3298 h 3511"/>
                          <a:gd name="T56" fmla="*/ 8 w 11"/>
                          <a:gd name="T57" fmla="*/ 3320 h 3511"/>
                          <a:gd name="T58" fmla="*/ 8 w 11"/>
                          <a:gd name="T59" fmla="*/ 3387 h 3511"/>
                          <a:gd name="T60" fmla="*/ 9 w 11"/>
                          <a:gd name="T61" fmla="*/ 3439 h 3511"/>
                          <a:gd name="T62" fmla="*/ 9 w 11"/>
                          <a:gd name="T63" fmla="*/ 3472 h 3511"/>
                          <a:gd name="T64" fmla="*/ 7 w 11"/>
                          <a:gd name="T65" fmla="*/ 3499 h 3511"/>
                          <a:gd name="T66" fmla="*/ 5 w 11"/>
                          <a:gd name="T67" fmla="*/ 3511 h 3511"/>
                          <a:gd name="T68" fmla="*/ 2 w 11"/>
                          <a:gd name="T69" fmla="*/ 3503 h 3511"/>
                          <a:gd name="T70" fmla="*/ 2 w 11"/>
                          <a:gd name="T71" fmla="*/ 3490 h 3511"/>
                          <a:gd name="T72" fmla="*/ 3 w 11"/>
                          <a:gd name="T73" fmla="*/ 3489 h 3511"/>
                          <a:gd name="T74" fmla="*/ 5 w 11"/>
                          <a:gd name="T75" fmla="*/ 3467 h 3511"/>
                          <a:gd name="T76" fmla="*/ 5 w 11"/>
                          <a:gd name="T77" fmla="*/ 3455 h 3511"/>
                          <a:gd name="T78" fmla="*/ 5 w 11"/>
                          <a:gd name="T79" fmla="*/ 3451 h 3511"/>
                          <a:gd name="T80" fmla="*/ 4 w 11"/>
                          <a:gd name="T81" fmla="*/ 3417 h 3511"/>
                          <a:gd name="T82" fmla="*/ 3 w 11"/>
                          <a:gd name="T83" fmla="*/ 3371 h 3511"/>
                          <a:gd name="T84" fmla="*/ 5 w 11"/>
                          <a:gd name="T85" fmla="*/ 2955 h 3511"/>
                          <a:gd name="T86" fmla="*/ 5 w 11"/>
                          <a:gd name="T87" fmla="*/ 2614 h 3511"/>
                          <a:gd name="T88" fmla="*/ 4 w 11"/>
                          <a:gd name="T89" fmla="*/ 2321 h 3511"/>
                          <a:gd name="T90" fmla="*/ 4 w 11"/>
                          <a:gd name="T91" fmla="*/ 1731 h 3511"/>
                          <a:gd name="T92" fmla="*/ 2 w 11"/>
                          <a:gd name="T93" fmla="*/ 1419 h 3511"/>
                          <a:gd name="T94" fmla="*/ 3 w 11"/>
                          <a:gd name="T95" fmla="*/ 1320 h 3511"/>
                          <a:gd name="T96" fmla="*/ 2 w 11"/>
                          <a:gd name="T97" fmla="*/ 1051 h 3511"/>
                          <a:gd name="T98" fmla="*/ 2 w 11"/>
                          <a:gd name="T99" fmla="*/ 577 h 3511"/>
                          <a:gd name="T100" fmla="*/ 3 w 11"/>
                          <a:gd name="T101" fmla="*/ 463 h 3511"/>
                          <a:gd name="T102" fmla="*/ 0 w 11"/>
                          <a:gd name="T103" fmla="*/ 168 h 3511"/>
                          <a:gd name="T104" fmla="*/ 0 w 11"/>
                          <a:gd name="T105" fmla="*/ 94 h 3511"/>
                          <a:gd name="T106" fmla="*/ 0 w 11"/>
                          <a:gd name="T107" fmla="*/ 58 h 3511"/>
                          <a:gd name="T108" fmla="*/ 0 w 11"/>
                          <a:gd name="T109" fmla="*/ 50 h 3511"/>
                          <a:gd name="T110" fmla="*/ 0 w 11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9" y="2552"/>
                            </a:moveTo>
                            <a:lnTo>
                              <a:pt x="11" y="2554"/>
                            </a:lnTo>
                            <a:lnTo>
                              <a:pt x="9" y="2552"/>
                            </a:lnTo>
                            <a:lnTo>
                              <a:pt x="9" y="2552"/>
                            </a:lnTo>
                            <a:close/>
                            <a:moveTo>
                              <a:pt x="2" y="0"/>
                            </a:moveTo>
                            <a:lnTo>
                              <a:pt x="2" y="0"/>
                            </a:lnTo>
                            <a:lnTo>
                              <a:pt x="2" y="79"/>
                            </a:lnTo>
                            <a:lnTo>
                              <a:pt x="3" y="156"/>
                            </a:lnTo>
                            <a:lnTo>
                              <a:pt x="2" y="156"/>
                            </a:lnTo>
                            <a:lnTo>
                              <a:pt x="2" y="157"/>
                            </a:lnTo>
                            <a:lnTo>
                              <a:pt x="2" y="158"/>
                            </a:lnTo>
                            <a:lnTo>
                              <a:pt x="3" y="249"/>
                            </a:lnTo>
                            <a:lnTo>
                              <a:pt x="3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4" y="343"/>
                            </a:lnTo>
                            <a:lnTo>
                              <a:pt x="4" y="353"/>
                            </a:lnTo>
                            <a:lnTo>
                              <a:pt x="4" y="369"/>
                            </a:lnTo>
                            <a:lnTo>
                              <a:pt x="4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4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5"/>
                            </a:lnTo>
                            <a:lnTo>
                              <a:pt x="5" y="543"/>
                            </a:lnTo>
                            <a:lnTo>
                              <a:pt x="5" y="546"/>
                            </a:lnTo>
                            <a:lnTo>
                              <a:pt x="5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7" y="710"/>
                            </a:lnTo>
                            <a:lnTo>
                              <a:pt x="5" y="709"/>
                            </a:lnTo>
                            <a:lnTo>
                              <a:pt x="5" y="754"/>
                            </a:lnTo>
                            <a:lnTo>
                              <a:pt x="7" y="799"/>
                            </a:lnTo>
                            <a:lnTo>
                              <a:pt x="5" y="799"/>
                            </a:lnTo>
                            <a:lnTo>
                              <a:pt x="5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5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5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4" y="989"/>
                            </a:lnTo>
                            <a:lnTo>
                              <a:pt x="4" y="1003"/>
                            </a:lnTo>
                            <a:lnTo>
                              <a:pt x="5" y="1022"/>
                            </a:lnTo>
                            <a:lnTo>
                              <a:pt x="4" y="1019"/>
                            </a:lnTo>
                            <a:lnTo>
                              <a:pt x="5" y="1048"/>
                            </a:lnTo>
                            <a:lnTo>
                              <a:pt x="4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4" y="1133"/>
                            </a:lnTo>
                            <a:lnTo>
                              <a:pt x="4" y="1133"/>
                            </a:lnTo>
                            <a:lnTo>
                              <a:pt x="5" y="1133"/>
                            </a:lnTo>
                            <a:lnTo>
                              <a:pt x="5" y="1134"/>
                            </a:lnTo>
                            <a:lnTo>
                              <a:pt x="5" y="1137"/>
                            </a:lnTo>
                            <a:lnTo>
                              <a:pt x="5" y="1140"/>
                            </a:lnTo>
                            <a:lnTo>
                              <a:pt x="5" y="1151"/>
                            </a:lnTo>
                            <a:lnTo>
                              <a:pt x="7" y="1160"/>
                            </a:lnTo>
                            <a:lnTo>
                              <a:pt x="5" y="1158"/>
                            </a:lnTo>
                            <a:lnTo>
                              <a:pt x="7" y="1209"/>
                            </a:lnTo>
                            <a:lnTo>
                              <a:pt x="5" y="1261"/>
                            </a:lnTo>
                            <a:lnTo>
                              <a:pt x="5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5" y="1596"/>
                            </a:lnTo>
                            <a:lnTo>
                              <a:pt x="5" y="1596"/>
                            </a:lnTo>
                            <a:lnTo>
                              <a:pt x="7" y="1663"/>
                            </a:lnTo>
                            <a:lnTo>
                              <a:pt x="7" y="1728"/>
                            </a:lnTo>
                            <a:lnTo>
                              <a:pt x="7" y="1731"/>
                            </a:lnTo>
                            <a:lnTo>
                              <a:pt x="8" y="1753"/>
                            </a:lnTo>
                            <a:lnTo>
                              <a:pt x="7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7" y="1932"/>
                            </a:lnTo>
                            <a:lnTo>
                              <a:pt x="7" y="1934"/>
                            </a:lnTo>
                            <a:lnTo>
                              <a:pt x="8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7" y="1978"/>
                            </a:lnTo>
                            <a:lnTo>
                              <a:pt x="7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7" y="2066"/>
                            </a:lnTo>
                            <a:lnTo>
                              <a:pt x="7" y="2064"/>
                            </a:lnTo>
                            <a:lnTo>
                              <a:pt x="8" y="2088"/>
                            </a:lnTo>
                            <a:lnTo>
                              <a:pt x="7" y="2084"/>
                            </a:lnTo>
                            <a:lnTo>
                              <a:pt x="9" y="2321"/>
                            </a:lnTo>
                            <a:lnTo>
                              <a:pt x="9" y="2321"/>
                            </a:lnTo>
                            <a:lnTo>
                              <a:pt x="9" y="2323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8" y="2434"/>
                            </a:lnTo>
                            <a:lnTo>
                              <a:pt x="8" y="2434"/>
                            </a:lnTo>
                            <a:lnTo>
                              <a:pt x="8" y="2444"/>
                            </a:lnTo>
                            <a:lnTo>
                              <a:pt x="8" y="2445"/>
                            </a:lnTo>
                            <a:lnTo>
                              <a:pt x="8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7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8" y="2538"/>
                            </a:lnTo>
                            <a:lnTo>
                              <a:pt x="9" y="2552"/>
                            </a:lnTo>
                            <a:lnTo>
                              <a:pt x="8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9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8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9" y="2864"/>
                            </a:lnTo>
                            <a:lnTo>
                              <a:pt x="11" y="2878"/>
                            </a:lnTo>
                            <a:lnTo>
                              <a:pt x="9" y="2894"/>
                            </a:lnTo>
                            <a:lnTo>
                              <a:pt x="8" y="2907"/>
                            </a:lnTo>
                            <a:lnTo>
                              <a:pt x="8" y="2915"/>
                            </a:lnTo>
                            <a:lnTo>
                              <a:pt x="8" y="2917"/>
                            </a:lnTo>
                            <a:lnTo>
                              <a:pt x="9" y="2937"/>
                            </a:lnTo>
                            <a:lnTo>
                              <a:pt x="9" y="2958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9" y="2998"/>
                            </a:lnTo>
                            <a:lnTo>
                              <a:pt x="9" y="3020"/>
                            </a:lnTo>
                            <a:lnTo>
                              <a:pt x="8" y="3039"/>
                            </a:lnTo>
                            <a:lnTo>
                              <a:pt x="9" y="3054"/>
                            </a:lnTo>
                            <a:lnTo>
                              <a:pt x="9" y="3073"/>
                            </a:lnTo>
                            <a:lnTo>
                              <a:pt x="9" y="3092"/>
                            </a:lnTo>
                            <a:lnTo>
                              <a:pt x="11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8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9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9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8" y="3298"/>
                            </a:lnTo>
                            <a:lnTo>
                              <a:pt x="8" y="3310"/>
                            </a:lnTo>
                            <a:lnTo>
                              <a:pt x="7" y="3319"/>
                            </a:lnTo>
                            <a:lnTo>
                              <a:pt x="7" y="3317"/>
                            </a:lnTo>
                            <a:lnTo>
                              <a:pt x="7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8" y="3337"/>
                            </a:lnTo>
                            <a:lnTo>
                              <a:pt x="8" y="3387"/>
                            </a:lnTo>
                            <a:lnTo>
                              <a:pt x="9" y="3434"/>
                            </a:lnTo>
                            <a:lnTo>
                              <a:pt x="8" y="3434"/>
                            </a:lnTo>
                            <a:lnTo>
                              <a:pt x="8" y="3433"/>
                            </a:lnTo>
                            <a:lnTo>
                              <a:pt x="8" y="3434"/>
                            </a:lnTo>
                            <a:lnTo>
                              <a:pt x="8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8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7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5" y="3501"/>
                            </a:lnTo>
                            <a:lnTo>
                              <a:pt x="5" y="3502"/>
                            </a:lnTo>
                            <a:lnTo>
                              <a:pt x="7" y="3504"/>
                            </a:lnTo>
                            <a:lnTo>
                              <a:pt x="5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3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2" y="3506"/>
                            </a:lnTo>
                            <a:lnTo>
                              <a:pt x="2" y="3503"/>
                            </a:lnTo>
                            <a:lnTo>
                              <a:pt x="2" y="3501"/>
                            </a:lnTo>
                            <a:lnTo>
                              <a:pt x="2" y="3497"/>
                            </a:lnTo>
                            <a:lnTo>
                              <a:pt x="2" y="3493"/>
                            </a:lnTo>
                            <a:lnTo>
                              <a:pt x="2" y="3489"/>
                            </a:lnTo>
                            <a:lnTo>
                              <a:pt x="2" y="3486"/>
                            </a:lnTo>
                            <a:lnTo>
                              <a:pt x="2" y="3490"/>
                            </a:lnTo>
                            <a:lnTo>
                              <a:pt x="2" y="3491"/>
                            </a:lnTo>
                            <a:lnTo>
                              <a:pt x="2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3" y="3489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4" y="3487"/>
                            </a:lnTo>
                            <a:lnTo>
                              <a:pt x="5" y="3481"/>
                            </a:lnTo>
                            <a:lnTo>
                              <a:pt x="4" y="3473"/>
                            </a:lnTo>
                            <a:lnTo>
                              <a:pt x="5" y="3467"/>
                            </a:lnTo>
                            <a:lnTo>
                              <a:pt x="5" y="3463"/>
                            </a:lnTo>
                            <a:lnTo>
                              <a:pt x="5" y="3460"/>
                            </a:lnTo>
                            <a:lnTo>
                              <a:pt x="5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3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7" y="3142"/>
                            </a:lnTo>
                            <a:lnTo>
                              <a:pt x="5" y="3049"/>
                            </a:lnTo>
                            <a:lnTo>
                              <a:pt x="5" y="2955"/>
                            </a:lnTo>
                            <a:lnTo>
                              <a:pt x="5" y="2917"/>
                            </a:lnTo>
                            <a:lnTo>
                              <a:pt x="5" y="2915"/>
                            </a:lnTo>
                            <a:lnTo>
                              <a:pt x="3" y="2828"/>
                            </a:lnTo>
                            <a:lnTo>
                              <a:pt x="3" y="2741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4" y="2569"/>
                            </a:lnTo>
                            <a:lnTo>
                              <a:pt x="4" y="2525"/>
                            </a:lnTo>
                            <a:lnTo>
                              <a:pt x="4" y="2483"/>
                            </a:lnTo>
                            <a:lnTo>
                              <a:pt x="4" y="2403"/>
                            </a:lnTo>
                            <a:lnTo>
                              <a:pt x="4" y="2323"/>
                            </a:lnTo>
                            <a:lnTo>
                              <a:pt x="4" y="2321"/>
                            </a:lnTo>
                            <a:lnTo>
                              <a:pt x="3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4" y="1981"/>
                            </a:lnTo>
                            <a:lnTo>
                              <a:pt x="4" y="1855"/>
                            </a:lnTo>
                            <a:lnTo>
                              <a:pt x="4" y="1731"/>
                            </a:lnTo>
                            <a:lnTo>
                              <a:pt x="4" y="1728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2" y="1419"/>
                            </a:lnTo>
                            <a:lnTo>
                              <a:pt x="2" y="1419"/>
                            </a:lnTo>
                            <a:lnTo>
                              <a:pt x="2" y="1370"/>
                            </a:lnTo>
                            <a:lnTo>
                              <a:pt x="2" y="1319"/>
                            </a:lnTo>
                            <a:lnTo>
                              <a:pt x="2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2" y="1230"/>
                            </a:lnTo>
                            <a:lnTo>
                              <a:pt x="0" y="1140"/>
                            </a:lnTo>
                            <a:lnTo>
                              <a:pt x="0" y="1137"/>
                            </a:lnTo>
                            <a:lnTo>
                              <a:pt x="2" y="1051"/>
                            </a:lnTo>
                            <a:lnTo>
                              <a:pt x="2" y="962"/>
                            </a:lnTo>
                            <a:lnTo>
                              <a:pt x="2" y="796"/>
                            </a:lnTo>
                            <a:lnTo>
                              <a:pt x="3" y="631"/>
                            </a:lnTo>
                            <a:lnTo>
                              <a:pt x="2" y="615"/>
                            </a:lnTo>
                            <a:lnTo>
                              <a:pt x="3" y="595"/>
                            </a:lnTo>
                            <a:lnTo>
                              <a:pt x="2" y="577"/>
                            </a:lnTo>
                            <a:lnTo>
                              <a:pt x="2" y="560"/>
                            </a:lnTo>
                            <a:lnTo>
                              <a:pt x="2" y="560"/>
                            </a:lnTo>
                            <a:lnTo>
                              <a:pt x="2" y="546"/>
                            </a:lnTo>
                            <a:lnTo>
                              <a:pt x="2" y="543"/>
                            </a:lnTo>
                            <a:lnTo>
                              <a:pt x="2" y="503"/>
                            </a:lnTo>
                            <a:lnTo>
                              <a:pt x="3" y="463"/>
                            </a:lnTo>
                            <a:lnTo>
                              <a:pt x="2" y="427"/>
                            </a:lnTo>
                            <a:lnTo>
                              <a:pt x="2" y="301"/>
                            </a:lnTo>
                            <a:lnTo>
                              <a:pt x="2" y="177"/>
                            </a:lnTo>
                            <a:lnTo>
                              <a:pt x="0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0" y="135"/>
                            </a:lnTo>
                            <a:lnTo>
                              <a:pt x="2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8"/>
                            </a:lnTo>
                            <a:lnTo>
                              <a:pt x="0" y="55"/>
                            </a:lnTo>
                            <a:lnTo>
                              <a:pt x="0" y="53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0" y="46"/>
                            </a:lnTo>
                            <a:lnTo>
                              <a:pt x="0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2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99C4017" id="Freeform 72" o:spid="_x0000_s1026" style="position:absolute;margin-left:229.5pt;margin-top:66.75pt;width:1.35pt;height:439.85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" path="m9,2552r2,2l9,2552r,xm2,r,l2,79r1,77l2,156r,1l2,158r1,91l3,339r1,-1l4,339r,1l4,343r,10l4,369r,16l4,399r,-2l4,397r,l4,402r,6l4,407r,-1l5,475r,68l5,546r,78l5,622r,45l7,710,5,709r,45l7,799r-2,l5,811r,-1l5,830r,19l5,869r,15l5,881r,37l5,956r,36l5,990r,-1l4,989r,14l5,1022r-1,-3l5,1048r-1,26l4,1099r1,25l4,1133r,l5,1133r,1l5,1137r,3l5,1151r2,9l5,1158r2,51l5,1261r,50l5,1312r,26l5,1362r,27l5,1459r,69l5,1596r,l7,1663r,65l7,1731r1,22l7,1843r1,91l8,1932r,l7,1932r,2l8,1945r,15l8,1978r,1l8,1979r,l7,1978r,l8,2022r,45l7,2066r,-2l8,2088r-1,-4l9,2321r,l9,2323r,115l9,2436r-1,-2l8,2434r,10l8,2445r,21l8,2487r,-3l8,2484r,l7,2504r,19l7,2522r,l7,2522r1,16l9,2552r-1,58l8,2669r,58l9,2782r,4l9,2793r,6l8,2805r1,19l9,2844r,20l11,2878r-2,16l8,2907r,8l8,2917r1,20l9,2958r,21l9,2976r,22l9,3020r-1,19l9,3054r,19l9,3092r2,17l9,3198r,l9,3198r-1,3l9,3209r,9l9,3228r,8l9,3240r,11l9,3259r,9l9,3278r,-1l9,3276r,10l8,3298r,12l7,3319r,-2l7,3317r1,l8,3320r,4l8,3328r,2l8,3334r,3l8,3387r1,47l8,3434r,-1l8,3434r,1l9,3439r,3l9,3444r,2l8,3448r,11l9,3472r,l8,3480r-1,7l7,3498r,1l7,3499r-2,2l5,3502r2,2l5,3508r,2l5,3511r-1,-1l3,3508r,-1l3,3507r-1,-1l2,3503r,-2l2,3497r,-4l2,3489r,-3l2,3490r,1l2,3493r1,-2l3,3490r,l3,3489r,1l3,3490r1,-3l5,3481r-1,-8l5,3467r,-4l5,3460r,-1l5,3457r,-1l5,3455r,-3l5,3451r,l5,3451r,l5,3451r2,-3l7,3446r-2,-2l5,3436r-1,-9l4,3417r,2l5,3409,4,3397r,-14l4,3370r-1,1l4,3324r1,-46l5,3234r2,-92l5,3049r,-94l5,2917r,-2l3,2828r,-87l5,2654r,-40l4,2569r,-44l4,2483r,-80l4,2323r,-2l3,2224,4,2102r,-121l4,1981r,-126l4,1731r,-3l4,1671,3,1588r,-85l2,1419r,l2,1370r,-51l2,1320r1,l3,1320r,l3,1320r,l2,1230,,1140r,-3l2,1051r,-89l2,796,3,631,2,615,3,595,2,577r,-17l2,560r,-14l2,543r,-40l3,463,2,427,2,301,2,177,,174r,-2l,168r,-6l,155,,144r,-9l2,128,,94,,59r,l,59r,1l,59,,58,,55,,53,,51r,l,51,,50,,47,,45r,1l,24,,,,3r,l,3,,2,2,r,xe" fillcolor="#8ed6ef [1300]" strokecolor="#8ed6ef [1300]" strokeweight="0">
              <v:path arrowok="t" o:connecttype="custom" o:connectlocs="3117,0;4676,396166;6235,561632;6235,631638;7793,863928;7793,1128038;7793,1320552;7793,1521022;7793,1626029;6235,1802633;7793,1831272;7793,2087427;7793,2539279;10910,2932262;12469,3094547;10910,3147051;12469,3322064;14028,3875741;12469,3956884;10910,4012570;12469,4246450;12469,4462830;12469,4625115;14028,4734896;14028,4919455;14028,5105605;14028,5185156;12469,5247206;12469,5282209;12469,5388808;14028,5471541;14028,5524045;10910,5567003;7793,5586095;3117,5573367;3117,5552683;4676,5551092;7793,5516090;7793,5496998;7793,5490633;6235,5436538;4676,5363351;7793,4701484;7793,4158944;6235,3692773;6235,2754067;3117,2257667;4676,2100155;3117,1672169;3117,918022;4676,736645;0,267292;0,149557;0,92280;0,79551;0,4773" o:connectangles="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68480" behindDoc="1" locked="1" layoutInCell="1" allowOverlap="1" wp14:anchorId="030A1054" wp14:editId="030A1055">
              <wp:simplePos x="0" y="0"/>
              <wp:positionH relativeFrom="column">
                <wp:posOffset>2924229</wp:posOffset>
              </wp:positionH>
              <wp:positionV relativeFrom="page">
                <wp:posOffset>1476375</wp:posOffset>
              </wp:positionV>
              <wp:extent cx="1270" cy="1270"/>
              <wp:effectExtent l="0" t="0" r="0" b="0"/>
              <wp:wrapNone/>
              <wp:docPr id="73" name="Rectangle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28A2BEF3" id="Rectangle 73" o:spid="_x0000_s1026" style="position:absolute;margin-left:230.25pt;margin-top:116.25pt;width:.1pt;height:.1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72576" behindDoc="1" locked="1" layoutInCell="1" allowOverlap="1" wp14:anchorId="030A1056" wp14:editId="030A1057">
              <wp:simplePos x="0" y="0"/>
              <wp:positionH relativeFrom="column">
                <wp:posOffset>1933611</wp:posOffset>
              </wp:positionH>
              <wp:positionV relativeFrom="page">
                <wp:posOffset>771525</wp:posOffset>
              </wp:positionV>
              <wp:extent cx="15875" cy="5579745"/>
              <wp:effectExtent l="0" t="0" r="22225" b="20955"/>
              <wp:wrapNone/>
              <wp:docPr id="79" name="Freeform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5875" cy="5579745"/>
                      </a:xfrm>
                      <a:custGeom>
                        <a:avLst/>
                        <a:gdLst>
                          <a:gd name="T0" fmla="*/ 8 w 10"/>
                          <a:gd name="T1" fmla="*/ 4 h 3507"/>
                          <a:gd name="T2" fmla="*/ 8 w 10"/>
                          <a:gd name="T3" fmla="*/ 16 h 3507"/>
                          <a:gd name="T4" fmla="*/ 6 w 10"/>
                          <a:gd name="T5" fmla="*/ 17 h 3507"/>
                          <a:gd name="T6" fmla="*/ 4 w 10"/>
                          <a:gd name="T7" fmla="*/ 44 h 3507"/>
                          <a:gd name="T8" fmla="*/ 5 w 10"/>
                          <a:gd name="T9" fmla="*/ 55 h 3507"/>
                          <a:gd name="T10" fmla="*/ 4 w 10"/>
                          <a:gd name="T11" fmla="*/ 56 h 3507"/>
                          <a:gd name="T12" fmla="*/ 6 w 10"/>
                          <a:gd name="T13" fmla="*/ 90 h 3507"/>
                          <a:gd name="T14" fmla="*/ 6 w 10"/>
                          <a:gd name="T15" fmla="*/ 135 h 3507"/>
                          <a:gd name="T16" fmla="*/ 4 w 10"/>
                          <a:gd name="T17" fmla="*/ 552 h 3507"/>
                          <a:gd name="T18" fmla="*/ 5 w 10"/>
                          <a:gd name="T19" fmla="*/ 938 h 3507"/>
                          <a:gd name="T20" fmla="*/ 6 w 10"/>
                          <a:gd name="T21" fmla="*/ 1283 h 3507"/>
                          <a:gd name="T22" fmla="*/ 6 w 10"/>
                          <a:gd name="T23" fmla="*/ 1780 h 3507"/>
                          <a:gd name="T24" fmla="*/ 8 w 10"/>
                          <a:gd name="T25" fmla="*/ 2137 h 3507"/>
                          <a:gd name="T26" fmla="*/ 8 w 10"/>
                          <a:gd name="T27" fmla="*/ 2186 h 3507"/>
                          <a:gd name="T28" fmla="*/ 8 w 10"/>
                          <a:gd name="T29" fmla="*/ 2545 h 3507"/>
                          <a:gd name="T30" fmla="*/ 9 w 10"/>
                          <a:gd name="T31" fmla="*/ 2947 h 3507"/>
                          <a:gd name="T32" fmla="*/ 9 w 10"/>
                          <a:gd name="T33" fmla="*/ 3080 h 3507"/>
                          <a:gd name="T34" fmla="*/ 10 w 10"/>
                          <a:gd name="T35" fmla="*/ 3344 h 3507"/>
                          <a:gd name="T36" fmla="*/ 10 w 10"/>
                          <a:gd name="T37" fmla="*/ 3448 h 3507"/>
                          <a:gd name="T38" fmla="*/ 9 w 10"/>
                          <a:gd name="T39" fmla="*/ 3452 h 3507"/>
                          <a:gd name="T40" fmla="*/ 10 w 10"/>
                          <a:gd name="T41" fmla="*/ 3460 h 3507"/>
                          <a:gd name="T42" fmla="*/ 9 w 10"/>
                          <a:gd name="T43" fmla="*/ 3504 h 3507"/>
                          <a:gd name="T44" fmla="*/ 9 w 10"/>
                          <a:gd name="T45" fmla="*/ 3428 h 3507"/>
                          <a:gd name="T46" fmla="*/ 6 w 10"/>
                          <a:gd name="T47" fmla="*/ 3168 h 3507"/>
                          <a:gd name="T48" fmla="*/ 5 w 10"/>
                          <a:gd name="T49" fmla="*/ 3138 h 3507"/>
                          <a:gd name="T50" fmla="*/ 6 w 10"/>
                          <a:gd name="T51" fmla="*/ 3105 h 3507"/>
                          <a:gd name="T52" fmla="*/ 4 w 10"/>
                          <a:gd name="T53" fmla="*/ 2961 h 3507"/>
                          <a:gd name="T54" fmla="*/ 4 w 10"/>
                          <a:gd name="T55" fmla="*/ 2753 h 3507"/>
                          <a:gd name="T56" fmla="*/ 5 w 10"/>
                          <a:gd name="T57" fmla="*/ 2658 h 3507"/>
                          <a:gd name="T58" fmla="*/ 5 w 10"/>
                          <a:gd name="T59" fmla="*/ 2515 h 3507"/>
                          <a:gd name="T60" fmla="*/ 5 w 10"/>
                          <a:gd name="T61" fmla="*/ 2488 h 3507"/>
                          <a:gd name="T62" fmla="*/ 5 w 10"/>
                          <a:gd name="T63" fmla="*/ 2374 h 3507"/>
                          <a:gd name="T64" fmla="*/ 4 w 10"/>
                          <a:gd name="T65" fmla="*/ 2346 h 3507"/>
                          <a:gd name="T66" fmla="*/ 5 w 10"/>
                          <a:gd name="T67" fmla="*/ 2169 h 3507"/>
                          <a:gd name="T68" fmla="*/ 5 w 10"/>
                          <a:gd name="T69" fmla="*/ 1911 h 3507"/>
                          <a:gd name="T70" fmla="*/ 3 w 10"/>
                          <a:gd name="T71" fmla="*/ 1573 h 3507"/>
                          <a:gd name="T72" fmla="*/ 3 w 10"/>
                          <a:gd name="T73" fmla="*/ 1547 h 3507"/>
                          <a:gd name="T74" fmla="*/ 3 w 10"/>
                          <a:gd name="T75" fmla="*/ 1529 h 3507"/>
                          <a:gd name="T76" fmla="*/ 3 w 10"/>
                          <a:gd name="T77" fmla="*/ 1423 h 3507"/>
                          <a:gd name="T78" fmla="*/ 3 w 10"/>
                          <a:gd name="T79" fmla="*/ 1072 h 3507"/>
                          <a:gd name="T80" fmla="*/ 3 w 10"/>
                          <a:gd name="T81" fmla="*/ 1023 h 3507"/>
                          <a:gd name="T82" fmla="*/ 4 w 10"/>
                          <a:gd name="T83" fmla="*/ 983 h 3507"/>
                          <a:gd name="T84" fmla="*/ 0 w 10"/>
                          <a:gd name="T85" fmla="*/ 724 h 3507"/>
                          <a:gd name="T86" fmla="*/ 0 w 10"/>
                          <a:gd name="T87" fmla="*/ 662 h 3507"/>
                          <a:gd name="T88" fmla="*/ 1 w 10"/>
                          <a:gd name="T89" fmla="*/ 590 h 3507"/>
                          <a:gd name="T90" fmla="*/ 1 w 10"/>
                          <a:gd name="T91" fmla="*/ 486 h 3507"/>
                          <a:gd name="T92" fmla="*/ 0 w 10"/>
                          <a:gd name="T93" fmla="*/ 309 h 3507"/>
                          <a:gd name="T94" fmla="*/ 1 w 10"/>
                          <a:gd name="T95" fmla="*/ 278 h 3507"/>
                          <a:gd name="T96" fmla="*/ 1 w 10"/>
                          <a:gd name="T97" fmla="*/ 229 h 3507"/>
                          <a:gd name="T98" fmla="*/ 3 w 10"/>
                          <a:gd name="T99" fmla="*/ 188 h 3507"/>
                          <a:gd name="T100" fmla="*/ 3 w 10"/>
                          <a:gd name="T101" fmla="*/ 179 h 3507"/>
                          <a:gd name="T102" fmla="*/ 1 w 10"/>
                          <a:gd name="T103" fmla="*/ 73 h 3507"/>
                          <a:gd name="T104" fmla="*/ 1 w 10"/>
                          <a:gd name="T105" fmla="*/ 63 h 3507"/>
                          <a:gd name="T106" fmla="*/ 1 w 10"/>
                          <a:gd name="T107" fmla="*/ 27 h 3507"/>
                          <a:gd name="T108" fmla="*/ 5 w 10"/>
                          <a:gd name="T109" fmla="*/ 4 h 3507"/>
                          <a:gd name="T110" fmla="*/ 8 w 10"/>
                          <a:gd name="T111" fmla="*/ 0 h 350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0" h="3507">
                            <a:moveTo>
                              <a:pt x="0" y="953"/>
                            </a:moveTo>
                            <a:lnTo>
                              <a:pt x="0" y="955"/>
                            </a:lnTo>
                            <a:lnTo>
                              <a:pt x="0" y="955"/>
                            </a:lnTo>
                            <a:lnTo>
                              <a:pt x="0" y="953"/>
                            </a:lnTo>
                            <a:close/>
                            <a:moveTo>
                              <a:pt x="8" y="0"/>
                            </a:moveTo>
                            <a:lnTo>
                              <a:pt x="8" y="4"/>
                            </a:lnTo>
                            <a:lnTo>
                              <a:pt x="9" y="8"/>
                            </a:lnTo>
                            <a:lnTo>
                              <a:pt x="9" y="13"/>
                            </a:lnTo>
                            <a:lnTo>
                              <a:pt x="9" y="17"/>
                            </a:lnTo>
                            <a:lnTo>
                              <a:pt x="9" y="21"/>
                            </a:lnTo>
                            <a:lnTo>
                              <a:pt x="8" y="17"/>
                            </a:lnTo>
                            <a:lnTo>
                              <a:pt x="8" y="16"/>
                            </a:lnTo>
                            <a:lnTo>
                              <a:pt x="8" y="14"/>
                            </a:lnTo>
                            <a:lnTo>
                              <a:pt x="8" y="16"/>
                            </a:lnTo>
                            <a:lnTo>
                              <a:pt x="8" y="16"/>
                            </a:lnTo>
                            <a:lnTo>
                              <a:pt x="6" y="17"/>
                            </a:lnTo>
                            <a:lnTo>
                              <a:pt x="6" y="18"/>
                            </a:lnTo>
                            <a:lnTo>
                              <a:pt x="6" y="17"/>
                            </a:lnTo>
                            <a:lnTo>
                              <a:pt x="6" y="17"/>
                            </a:lnTo>
                            <a:lnTo>
                              <a:pt x="5" y="19"/>
                            </a:lnTo>
                            <a:lnTo>
                              <a:pt x="5" y="26"/>
                            </a:lnTo>
                            <a:lnTo>
                              <a:pt x="5" y="34"/>
                            </a:lnTo>
                            <a:lnTo>
                              <a:pt x="5" y="40"/>
                            </a:lnTo>
                            <a:lnTo>
                              <a:pt x="4" y="44"/>
                            </a:lnTo>
                            <a:lnTo>
                              <a:pt x="4" y="47"/>
                            </a:lnTo>
                            <a:lnTo>
                              <a:pt x="4" y="48"/>
                            </a:lnTo>
                            <a:lnTo>
                              <a:pt x="5" y="50"/>
                            </a:lnTo>
                            <a:lnTo>
                              <a:pt x="5" y="51"/>
                            </a:lnTo>
                            <a:lnTo>
                              <a:pt x="5" y="52"/>
                            </a:lnTo>
                            <a:lnTo>
                              <a:pt x="5" y="55"/>
                            </a:lnTo>
                            <a:lnTo>
                              <a:pt x="5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9"/>
                            </a:lnTo>
                            <a:lnTo>
                              <a:pt x="4" y="61"/>
                            </a:lnTo>
                            <a:lnTo>
                              <a:pt x="5" y="63"/>
                            </a:lnTo>
                            <a:lnTo>
                              <a:pt x="5" y="70"/>
                            </a:lnTo>
                            <a:lnTo>
                              <a:pt x="6" y="80"/>
                            </a:lnTo>
                            <a:lnTo>
                              <a:pt x="6" y="90"/>
                            </a:lnTo>
                            <a:lnTo>
                              <a:pt x="6" y="87"/>
                            </a:lnTo>
                            <a:lnTo>
                              <a:pt x="5" y="98"/>
                            </a:lnTo>
                            <a:lnTo>
                              <a:pt x="5" y="110"/>
                            </a:lnTo>
                            <a:lnTo>
                              <a:pt x="6" y="124"/>
                            </a:lnTo>
                            <a:lnTo>
                              <a:pt x="6" y="137"/>
                            </a:lnTo>
                            <a:lnTo>
                              <a:pt x="6" y="135"/>
                            </a:lnTo>
                            <a:lnTo>
                              <a:pt x="6" y="183"/>
                            </a:lnTo>
                            <a:lnTo>
                              <a:pt x="5" y="229"/>
                            </a:lnTo>
                            <a:lnTo>
                              <a:pt x="5" y="273"/>
                            </a:lnTo>
                            <a:lnTo>
                              <a:pt x="4" y="365"/>
                            </a:lnTo>
                            <a:lnTo>
                              <a:pt x="4" y="458"/>
                            </a:lnTo>
                            <a:lnTo>
                              <a:pt x="4" y="552"/>
                            </a:lnTo>
                            <a:lnTo>
                              <a:pt x="5" y="590"/>
                            </a:lnTo>
                            <a:lnTo>
                              <a:pt x="5" y="595"/>
                            </a:lnTo>
                            <a:lnTo>
                              <a:pt x="8" y="723"/>
                            </a:lnTo>
                            <a:lnTo>
                              <a:pt x="5" y="853"/>
                            </a:lnTo>
                            <a:lnTo>
                              <a:pt x="4" y="893"/>
                            </a:lnTo>
                            <a:lnTo>
                              <a:pt x="5" y="938"/>
                            </a:lnTo>
                            <a:lnTo>
                              <a:pt x="6" y="982"/>
                            </a:lnTo>
                            <a:lnTo>
                              <a:pt x="5" y="1024"/>
                            </a:lnTo>
                            <a:lnTo>
                              <a:pt x="5" y="1104"/>
                            </a:lnTo>
                            <a:lnTo>
                              <a:pt x="6" y="1185"/>
                            </a:lnTo>
                            <a:lnTo>
                              <a:pt x="6" y="1189"/>
                            </a:lnTo>
                            <a:lnTo>
                              <a:pt x="6" y="1283"/>
                            </a:lnTo>
                            <a:lnTo>
                              <a:pt x="6" y="1405"/>
                            </a:lnTo>
                            <a:lnTo>
                              <a:pt x="6" y="1526"/>
                            </a:lnTo>
                            <a:lnTo>
                              <a:pt x="5" y="1526"/>
                            </a:lnTo>
                            <a:lnTo>
                              <a:pt x="6" y="1652"/>
                            </a:lnTo>
                            <a:lnTo>
                              <a:pt x="6" y="1776"/>
                            </a:lnTo>
                            <a:lnTo>
                              <a:pt x="6" y="1780"/>
                            </a:lnTo>
                            <a:lnTo>
                              <a:pt x="6" y="1836"/>
                            </a:lnTo>
                            <a:lnTo>
                              <a:pt x="8" y="1919"/>
                            </a:lnTo>
                            <a:lnTo>
                              <a:pt x="8" y="2004"/>
                            </a:lnTo>
                            <a:lnTo>
                              <a:pt x="8" y="2087"/>
                            </a:lnTo>
                            <a:lnTo>
                              <a:pt x="8" y="2087"/>
                            </a:lnTo>
                            <a:lnTo>
                              <a:pt x="8" y="2137"/>
                            </a:lnTo>
                            <a:lnTo>
                              <a:pt x="8" y="2188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9" y="2278"/>
                            </a:lnTo>
                            <a:lnTo>
                              <a:pt x="9" y="2369"/>
                            </a:lnTo>
                            <a:lnTo>
                              <a:pt x="9" y="2373"/>
                            </a:lnTo>
                            <a:lnTo>
                              <a:pt x="9" y="2458"/>
                            </a:lnTo>
                            <a:lnTo>
                              <a:pt x="8" y="2545"/>
                            </a:lnTo>
                            <a:lnTo>
                              <a:pt x="8" y="2711"/>
                            </a:lnTo>
                            <a:lnTo>
                              <a:pt x="6" y="2876"/>
                            </a:lnTo>
                            <a:lnTo>
                              <a:pt x="8" y="2892"/>
                            </a:lnTo>
                            <a:lnTo>
                              <a:pt x="8" y="2912"/>
                            </a:lnTo>
                            <a:lnTo>
                              <a:pt x="8" y="2930"/>
                            </a:lnTo>
                            <a:lnTo>
                              <a:pt x="9" y="2947"/>
                            </a:lnTo>
                            <a:lnTo>
                              <a:pt x="8" y="2947"/>
                            </a:lnTo>
                            <a:lnTo>
                              <a:pt x="8" y="2961"/>
                            </a:lnTo>
                            <a:lnTo>
                              <a:pt x="8" y="2966"/>
                            </a:lnTo>
                            <a:lnTo>
                              <a:pt x="8" y="3006"/>
                            </a:lnTo>
                            <a:lnTo>
                              <a:pt x="8" y="3045"/>
                            </a:lnTo>
                            <a:lnTo>
                              <a:pt x="9" y="3080"/>
                            </a:lnTo>
                            <a:lnTo>
                              <a:pt x="9" y="3206"/>
                            </a:lnTo>
                            <a:lnTo>
                              <a:pt x="9" y="3330"/>
                            </a:lnTo>
                            <a:lnTo>
                              <a:pt x="9" y="3331"/>
                            </a:lnTo>
                            <a:lnTo>
                              <a:pt x="10" y="3335"/>
                            </a:lnTo>
                            <a:lnTo>
                              <a:pt x="10" y="3339"/>
                            </a:lnTo>
                            <a:lnTo>
                              <a:pt x="10" y="3344"/>
                            </a:lnTo>
                            <a:lnTo>
                              <a:pt x="10" y="3352"/>
                            </a:lnTo>
                            <a:lnTo>
                              <a:pt x="9" y="3361"/>
                            </a:lnTo>
                            <a:lnTo>
                              <a:pt x="9" y="3372"/>
                            </a:lnTo>
                            <a:lnTo>
                              <a:pt x="9" y="3378"/>
                            </a:lnTo>
                            <a:lnTo>
                              <a:pt x="10" y="3412"/>
                            </a:lnTo>
                            <a:lnTo>
                              <a:pt x="10" y="3448"/>
                            </a:lnTo>
                            <a:lnTo>
                              <a:pt x="10" y="3448"/>
                            </a:lnTo>
                            <a:lnTo>
                              <a:pt x="10" y="3448"/>
                            </a:lnTo>
                            <a:lnTo>
                              <a:pt x="10" y="3447"/>
                            </a:lnTo>
                            <a:lnTo>
                              <a:pt x="9" y="3448"/>
                            </a:lnTo>
                            <a:lnTo>
                              <a:pt x="9" y="3449"/>
                            </a:lnTo>
                            <a:lnTo>
                              <a:pt x="9" y="3452"/>
                            </a:lnTo>
                            <a:lnTo>
                              <a:pt x="9" y="3454"/>
                            </a:lnTo>
                            <a:lnTo>
                              <a:pt x="9" y="3456"/>
                            </a:lnTo>
                            <a:lnTo>
                              <a:pt x="9" y="3456"/>
                            </a:lnTo>
                            <a:lnTo>
                              <a:pt x="10" y="3456"/>
                            </a:lnTo>
                            <a:lnTo>
                              <a:pt x="10" y="3457"/>
                            </a:lnTo>
                            <a:lnTo>
                              <a:pt x="10" y="3460"/>
                            </a:lnTo>
                            <a:lnTo>
                              <a:pt x="10" y="3462"/>
                            </a:lnTo>
                            <a:lnTo>
                              <a:pt x="9" y="3461"/>
                            </a:lnTo>
                            <a:lnTo>
                              <a:pt x="9" y="3483"/>
                            </a:lnTo>
                            <a:lnTo>
                              <a:pt x="10" y="3507"/>
                            </a:lnTo>
                            <a:lnTo>
                              <a:pt x="9" y="3504"/>
                            </a:lnTo>
                            <a:lnTo>
                              <a:pt x="9" y="3504"/>
                            </a:lnTo>
                            <a:lnTo>
                              <a:pt x="9" y="3504"/>
                            </a:lnTo>
                            <a:lnTo>
                              <a:pt x="9" y="3505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9" y="3428"/>
                            </a:lnTo>
                            <a:lnTo>
                              <a:pt x="8" y="3351"/>
                            </a:lnTo>
                            <a:lnTo>
                              <a:pt x="8" y="3351"/>
                            </a:lnTo>
                            <a:lnTo>
                              <a:pt x="8" y="3350"/>
                            </a:lnTo>
                            <a:lnTo>
                              <a:pt x="9" y="3348"/>
                            </a:lnTo>
                            <a:lnTo>
                              <a:pt x="8" y="3257"/>
                            </a:lnTo>
                            <a:lnTo>
                              <a:pt x="6" y="3168"/>
                            </a:lnTo>
                            <a:lnTo>
                              <a:pt x="6" y="3169"/>
                            </a:lnTo>
                            <a:lnTo>
                              <a:pt x="6" y="3168"/>
                            </a:lnTo>
                            <a:lnTo>
                              <a:pt x="5" y="3167"/>
                            </a:lnTo>
                            <a:lnTo>
                              <a:pt x="5" y="3164"/>
                            </a:lnTo>
                            <a:lnTo>
                              <a:pt x="6" y="3154"/>
                            </a:lnTo>
                            <a:lnTo>
                              <a:pt x="5" y="3138"/>
                            </a:lnTo>
                            <a:lnTo>
                              <a:pt x="5" y="3122"/>
                            </a:lnTo>
                            <a:lnTo>
                              <a:pt x="6" y="3108"/>
                            </a:lnTo>
                            <a:lnTo>
                              <a:pt x="6" y="3110"/>
                            </a:lnTo>
                            <a:lnTo>
                              <a:pt x="6" y="3110"/>
                            </a:lnTo>
                            <a:lnTo>
                              <a:pt x="6" y="3110"/>
                            </a:lnTo>
                            <a:lnTo>
                              <a:pt x="6" y="3105"/>
                            </a:lnTo>
                            <a:lnTo>
                              <a:pt x="5" y="3099"/>
                            </a:lnTo>
                            <a:lnTo>
                              <a:pt x="5" y="3100"/>
                            </a:lnTo>
                            <a:lnTo>
                              <a:pt x="6" y="3101"/>
                            </a:lnTo>
                            <a:lnTo>
                              <a:pt x="5" y="3033"/>
                            </a:lnTo>
                            <a:lnTo>
                              <a:pt x="4" y="2966"/>
                            </a:lnTo>
                            <a:lnTo>
                              <a:pt x="4" y="2961"/>
                            </a:lnTo>
                            <a:lnTo>
                              <a:pt x="4" y="2883"/>
                            </a:lnTo>
                            <a:lnTo>
                              <a:pt x="4" y="2885"/>
                            </a:lnTo>
                            <a:lnTo>
                              <a:pt x="4" y="2840"/>
                            </a:lnTo>
                            <a:lnTo>
                              <a:pt x="4" y="2796"/>
                            </a:lnTo>
                            <a:lnTo>
                              <a:pt x="5" y="2798"/>
                            </a:lnTo>
                            <a:lnTo>
                              <a:pt x="4" y="2753"/>
                            </a:lnTo>
                            <a:lnTo>
                              <a:pt x="4" y="2707"/>
                            </a:lnTo>
                            <a:lnTo>
                              <a:pt x="5" y="2707"/>
                            </a:lnTo>
                            <a:lnTo>
                              <a:pt x="4" y="2696"/>
                            </a:lnTo>
                            <a:lnTo>
                              <a:pt x="5" y="2697"/>
                            </a:lnTo>
                            <a:lnTo>
                              <a:pt x="4" y="2677"/>
                            </a:lnTo>
                            <a:lnTo>
                              <a:pt x="5" y="2658"/>
                            </a:lnTo>
                            <a:lnTo>
                              <a:pt x="4" y="2638"/>
                            </a:lnTo>
                            <a:lnTo>
                              <a:pt x="4" y="2622"/>
                            </a:lnTo>
                            <a:lnTo>
                              <a:pt x="5" y="2626"/>
                            </a:lnTo>
                            <a:lnTo>
                              <a:pt x="4" y="2588"/>
                            </a:lnTo>
                            <a:lnTo>
                              <a:pt x="4" y="2551"/>
                            </a:lnTo>
                            <a:lnTo>
                              <a:pt x="5" y="2515"/>
                            </a:lnTo>
                            <a:lnTo>
                              <a:pt x="5" y="2516"/>
                            </a:lnTo>
                            <a:lnTo>
                              <a:pt x="5" y="2516"/>
                            </a:lnTo>
                            <a:lnTo>
                              <a:pt x="5" y="2518"/>
                            </a:lnTo>
                            <a:lnTo>
                              <a:pt x="5" y="2502"/>
                            </a:lnTo>
                            <a:lnTo>
                              <a:pt x="5" y="2485"/>
                            </a:lnTo>
                            <a:lnTo>
                              <a:pt x="5" y="2488"/>
                            </a:lnTo>
                            <a:lnTo>
                              <a:pt x="5" y="2459"/>
                            </a:lnTo>
                            <a:lnTo>
                              <a:pt x="5" y="2433"/>
                            </a:lnTo>
                            <a:lnTo>
                              <a:pt x="6" y="2408"/>
                            </a:lnTo>
                            <a:lnTo>
                              <a:pt x="5" y="2383"/>
                            </a:lnTo>
                            <a:lnTo>
                              <a:pt x="5" y="2374"/>
                            </a:lnTo>
                            <a:lnTo>
                              <a:pt x="5" y="2374"/>
                            </a:lnTo>
                            <a:lnTo>
                              <a:pt x="5" y="2374"/>
                            </a:lnTo>
                            <a:lnTo>
                              <a:pt x="5" y="2373"/>
                            </a:lnTo>
                            <a:lnTo>
                              <a:pt x="4" y="2369"/>
                            </a:lnTo>
                            <a:lnTo>
                              <a:pt x="4" y="2361"/>
                            </a:lnTo>
                            <a:lnTo>
                              <a:pt x="4" y="2353"/>
                            </a:lnTo>
                            <a:lnTo>
                              <a:pt x="4" y="2346"/>
                            </a:lnTo>
                            <a:lnTo>
                              <a:pt x="5" y="2349"/>
                            </a:lnTo>
                            <a:lnTo>
                              <a:pt x="4" y="2298"/>
                            </a:lnTo>
                            <a:lnTo>
                              <a:pt x="5" y="2246"/>
                            </a:lnTo>
                            <a:lnTo>
                              <a:pt x="4" y="2196"/>
                            </a:lnTo>
                            <a:lnTo>
                              <a:pt x="5" y="2195"/>
                            </a:lnTo>
                            <a:lnTo>
                              <a:pt x="5" y="2169"/>
                            </a:lnTo>
                            <a:lnTo>
                              <a:pt x="4" y="2145"/>
                            </a:lnTo>
                            <a:lnTo>
                              <a:pt x="4" y="2118"/>
                            </a:lnTo>
                            <a:lnTo>
                              <a:pt x="5" y="2048"/>
                            </a:lnTo>
                            <a:lnTo>
                              <a:pt x="5" y="1979"/>
                            </a:lnTo>
                            <a:lnTo>
                              <a:pt x="4" y="1911"/>
                            </a:lnTo>
                            <a:lnTo>
                              <a:pt x="5" y="1911"/>
                            </a:lnTo>
                            <a:lnTo>
                              <a:pt x="4" y="1845"/>
                            </a:lnTo>
                            <a:lnTo>
                              <a:pt x="4" y="1780"/>
                            </a:lnTo>
                            <a:lnTo>
                              <a:pt x="4" y="1776"/>
                            </a:lnTo>
                            <a:lnTo>
                              <a:pt x="3" y="1754"/>
                            </a:lnTo>
                            <a:lnTo>
                              <a:pt x="3" y="1664"/>
                            </a:lnTo>
                            <a:lnTo>
                              <a:pt x="3" y="1573"/>
                            </a:lnTo>
                            <a:lnTo>
                              <a:pt x="3" y="1575"/>
                            </a:lnTo>
                            <a:lnTo>
                              <a:pt x="3" y="1575"/>
                            </a:lnTo>
                            <a:lnTo>
                              <a:pt x="3" y="1575"/>
                            </a:lnTo>
                            <a:lnTo>
                              <a:pt x="3" y="1573"/>
                            </a:lnTo>
                            <a:lnTo>
                              <a:pt x="1" y="1562"/>
                            </a:lnTo>
                            <a:lnTo>
                              <a:pt x="3" y="1547"/>
                            </a:lnTo>
                            <a:lnTo>
                              <a:pt x="1" y="1529"/>
                            </a:lnTo>
                            <a:lnTo>
                              <a:pt x="3" y="1528"/>
                            </a:lnTo>
                            <a:lnTo>
                              <a:pt x="3" y="1526"/>
                            </a:lnTo>
                            <a:lnTo>
                              <a:pt x="3" y="1528"/>
                            </a:lnTo>
                            <a:lnTo>
                              <a:pt x="3" y="1529"/>
                            </a:lnTo>
                            <a:lnTo>
                              <a:pt x="3" y="1529"/>
                            </a:lnTo>
                            <a:lnTo>
                              <a:pt x="3" y="1484"/>
                            </a:lnTo>
                            <a:lnTo>
                              <a:pt x="3" y="1440"/>
                            </a:lnTo>
                            <a:lnTo>
                              <a:pt x="3" y="1441"/>
                            </a:lnTo>
                            <a:lnTo>
                              <a:pt x="3" y="1443"/>
                            </a:lnTo>
                            <a:lnTo>
                              <a:pt x="3" y="1419"/>
                            </a:lnTo>
                            <a:lnTo>
                              <a:pt x="3" y="1423"/>
                            </a:lnTo>
                            <a:lnTo>
                              <a:pt x="1" y="1189"/>
                            </a:lnTo>
                            <a:lnTo>
                              <a:pt x="1" y="1185"/>
                            </a:lnTo>
                            <a:lnTo>
                              <a:pt x="1" y="1068"/>
                            </a:lnTo>
                            <a:lnTo>
                              <a:pt x="1" y="1071"/>
                            </a:lnTo>
                            <a:lnTo>
                              <a:pt x="1" y="1072"/>
                            </a:lnTo>
                            <a:lnTo>
                              <a:pt x="3" y="1072"/>
                            </a:lnTo>
                            <a:lnTo>
                              <a:pt x="1" y="1063"/>
                            </a:lnTo>
                            <a:lnTo>
                              <a:pt x="1" y="1062"/>
                            </a:lnTo>
                            <a:lnTo>
                              <a:pt x="1" y="1040"/>
                            </a:lnTo>
                            <a:lnTo>
                              <a:pt x="1" y="1020"/>
                            </a:lnTo>
                            <a:lnTo>
                              <a:pt x="3" y="1021"/>
                            </a:lnTo>
                            <a:lnTo>
                              <a:pt x="3" y="1023"/>
                            </a:lnTo>
                            <a:lnTo>
                              <a:pt x="3" y="1023"/>
                            </a:lnTo>
                            <a:lnTo>
                              <a:pt x="3" y="1003"/>
                            </a:lnTo>
                            <a:lnTo>
                              <a:pt x="4" y="983"/>
                            </a:lnTo>
                            <a:lnTo>
                              <a:pt x="4" y="985"/>
                            </a:lnTo>
                            <a:lnTo>
                              <a:pt x="4" y="985"/>
                            </a:lnTo>
                            <a:lnTo>
                              <a:pt x="4" y="983"/>
                            </a:lnTo>
                            <a:lnTo>
                              <a:pt x="1" y="969"/>
                            </a:lnTo>
                            <a:lnTo>
                              <a:pt x="0" y="955"/>
                            </a:lnTo>
                            <a:lnTo>
                              <a:pt x="1" y="897"/>
                            </a:lnTo>
                            <a:lnTo>
                              <a:pt x="3" y="838"/>
                            </a:lnTo>
                            <a:lnTo>
                              <a:pt x="1" y="779"/>
                            </a:lnTo>
                            <a:lnTo>
                              <a:pt x="0" y="724"/>
                            </a:lnTo>
                            <a:lnTo>
                              <a:pt x="1" y="721"/>
                            </a:lnTo>
                            <a:lnTo>
                              <a:pt x="1" y="714"/>
                            </a:lnTo>
                            <a:lnTo>
                              <a:pt x="1" y="707"/>
                            </a:lnTo>
                            <a:lnTo>
                              <a:pt x="1" y="702"/>
                            </a:lnTo>
                            <a:lnTo>
                              <a:pt x="1" y="683"/>
                            </a:lnTo>
                            <a:lnTo>
                              <a:pt x="0" y="662"/>
                            </a:lnTo>
                            <a:lnTo>
                              <a:pt x="0" y="643"/>
                            </a:lnTo>
                            <a:lnTo>
                              <a:pt x="0" y="629"/>
                            </a:lnTo>
                            <a:lnTo>
                              <a:pt x="0" y="613"/>
                            </a:lnTo>
                            <a:lnTo>
                              <a:pt x="3" y="600"/>
                            </a:lnTo>
                            <a:lnTo>
                              <a:pt x="1" y="595"/>
                            </a:lnTo>
                            <a:lnTo>
                              <a:pt x="1" y="590"/>
                            </a:lnTo>
                            <a:lnTo>
                              <a:pt x="1" y="571"/>
                            </a:lnTo>
                            <a:lnTo>
                              <a:pt x="1" y="549"/>
                            </a:lnTo>
                            <a:lnTo>
                              <a:pt x="0" y="528"/>
                            </a:lnTo>
                            <a:lnTo>
                              <a:pt x="1" y="531"/>
                            </a:lnTo>
                            <a:lnTo>
                              <a:pt x="0" y="509"/>
                            </a:lnTo>
                            <a:lnTo>
                              <a:pt x="1" y="486"/>
                            </a:lnTo>
                            <a:lnTo>
                              <a:pt x="1" y="468"/>
                            </a:lnTo>
                            <a:lnTo>
                              <a:pt x="0" y="452"/>
                            </a:lnTo>
                            <a:lnTo>
                              <a:pt x="0" y="434"/>
                            </a:lnTo>
                            <a:lnTo>
                              <a:pt x="0" y="414"/>
                            </a:lnTo>
                            <a:lnTo>
                              <a:pt x="0" y="397"/>
                            </a:lnTo>
                            <a:lnTo>
                              <a:pt x="0" y="309"/>
                            </a:lnTo>
                            <a:lnTo>
                              <a:pt x="1" y="309"/>
                            </a:lnTo>
                            <a:lnTo>
                              <a:pt x="1" y="307"/>
                            </a:lnTo>
                            <a:lnTo>
                              <a:pt x="1" y="306"/>
                            </a:lnTo>
                            <a:lnTo>
                              <a:pt x="1" y="298"/>
                            </a:lnTo>
                            <a:lnTo>
                              <a:pt x="1" y="289"/>
                            </a:lnTo>
                            <a:lnTo>
                              <a:pt x="1" y="278"/>
                            </a:lnTo>
                            <a:lnTo>
                              <a:pt x="1" y="271"/>
                            </a:lnTo>
                            <a:lnTo>
                              <a:pt x="0" y="267"/>
                            </a:lnTo>
                            <a:lnTo>
                              <a:pt x="1" y="256"/>
                            </a:lnTo>
                            <a:lnTo>
                              <a:pt x="0" y="248"/>
                            </a:lnTo>
                            <a:lnTo>
                              <a:pt x="0" y="239"/>
                            </a:lnTo>
                            <a:lnTo>
                              <a:pt x="1" y="229"/>
                            </a:lnTo>
                            <a:lnTo>
                              <a:pt x="1" y="230"/>
                            </a:lnTo>
                            <a:lnTo>
                              <a:pt x="1" y="230"/>
                            </a:lnTo>
                            <a:lnTo>
                              <a:pt x="1" y="221"/>
                            </a:lnTo>
                            <a:lnTo>
                              <a:pt x="1" y="209"/>
                            </a:lnTo>
                            <a:lnTo>
                              <a:pt x="3" y="197"/>
                            </a:lnTo>
                            <a:lnTo>
                              <a:pt x="3" y="188"/>
                            </a:lnTo>
                            <a:lnTo>
                              <a:pt x="3" y="189"/>
                            </a:lnTo>
                            <a:lnTo>
                              <a:pt x="3" y="189"/>
                            </a:lnTo>
                            <a:lnTo>
                              <a:pt x="3" y="189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79"/>
                            </a:lnTo>
                            <a:lnTo>
                              <a:pt x="3" y="176"/>
                            </a:lnTo>
                            <a:lnTo>
                              <a:pt x="3" y="172"/>
                            </a:lnTo>
                            <a:lnTo>
                              <a:pt x="1" y="170"/>
                            </a:lnTo>
                            <a:lnTo>
                              <a:pt x="1" y="120"/>
                            </a:lnTo>
                            <a:lnTo>
                              <a:pt x="1" y="73"/>
                            </a:lnTo>
                            <a:lnTo>
                              <a:pt x="1" y="73"/>
                            </a:lnTo>
                            <a:lnTo>
                              <a:pt x="1" y="74"/>
                            </a:lnTo>
                            <a:lnTo>
                              <a:pt x="1" y="73"/>
                            </a:lnTo>
                            <a:lnTo>
                              <a:pt x="1" y="70"/>
                            </a:lnTo>
                            <a:lnTo>
                              <a:pt x="1" y="68"/>
                            </a:lnTo>
                            <a:lnTo>
                              <a:pt x="1" y="65"/>
                            </a:lnTo>
                            <a:lnTo>
                              <a:pt x="1" y="63"/>
                            </a:lnTo>
                            <a:lnTo>
                              <a:pt x="1" y="61"/>
                            </a:lnTo>
                            <a:lnTo>
                              <a:pt x="1" y="59"/>
                            </a:lnTo>
                            <a:lnTo>
                              <a:pt x="1" y="48"/>
                            </a:lnTo>
                            <a:lnTo>
                              <a:pt x="1" y="35"/>
                            </a:lnTo>
                            <a:lnTo>
                              <a:pt x="1" y="35"/>
                            </a:lnTo>
                            <a:lnTo>
                              <a:pt x="1" y="27"/>
                            </a:lnTo>
                            <a:lnTo>
                              <a:pt x="3" y="19"/>
                            </a:lnTo>
                            <a:lnTo>
                              <a:pt x="4" y="9"/>
                            </a:lnTo>
                            <a:lnTo>
                              <a:pt x="4" y="8"/>
                            </a:lnTo>
                            <a:lnTo>
                              <a:pt x="4" y="8"/>
                            </a:lnTo>
                            <a:lnTo>
                              <a:pt x="4" y="6"/>
                            </a:lnTo>
                            <a:lnTo>
                              <a:pt x="5" y="4"/>
                            </a:lnTo>
                            <a:lnTo>
                              <a:pt x="4" y="2"/>
                            </a:lnTo>
                            <a:lnTo>
                              <a:pt x="4" y="2"/>
                            </a:lnTo>
                            <a:lnTo>
                              <a:pt x="8" y="2"/>
                            </a:lnTo>
                            <a:lnTo>
                              <a:pt x="8" y="2"/>
                            </a:lnTo>
                            <a:lnTo>
                              <a:pt x="8" y="1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FBB2E1B" id="Freeform 79" o:spid="_x0000_s1026" style="position:absolute;margin-left:152.25pt;margin-top:60.75pt;width:1.25pt;height:439.35pt;z-index:-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0,3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" path="m,953r,2l,955r,-2xm8,r,4l9,8r,5l9,17r,4l8,17r,-1l8,14r,2l8,16,6,17r,1l6,17r,l5,19r,7l5,34r,6l4,44r,3l4,48r1,2l5,51r,1l5,55r,1l4,56r,l4,56r,l4,56r,3l4,61r1,2l5,70,6,80r,10l6,87,5,98r,12l6,124r,13l6,135r,48l5,229r,44l4,365r,93l4,552r1,38l5,595,8,723,5,853,4,893r1,45l6,982r-1,42l5,1104r1,81l6,1189r,94l6,1405r,121l5,1526r1,126l6,1776r,4l6,1836r2,83l8,2004r,83l8,2087r,50l8,2188r,-1l8,2187r,-1l8,2186r,l8,2186r1,92l9,2369r,4l9,2458r-1,87l8,2711,6,2876r2,16l8,2912r,18l9,2947r-1,l8,2961r,5l8,3006r,39l9,3080r,126l9,3330r,1l10,3335r,4l10,3344r,8l9,3361r,11l9,3378r1,34l10,3448r,l10,3448r,-1l9,3448r,1l9,3452r,2l9,3456r,l10,3456r,1l10,3460r,2l9,3461r,22l10,3507r-1,-3l9,3504r,l9,3505r,2l9,3507r,l9,3428,8,3351r,l8,3350r1,-2l8,3257,6,3168r,1l6,3168r-1,-1l5,3164r1,-10l5,3138r,-16l6,3108r,2l6,3110r,l6,3105r-1,-6l5,3100r1,1l5,3033,4,2966r,-5l4,2883r,2l4,2840r,-44l5,2798,4,2753r,-46l5,2707,4,2696r1,1l4,2677r1,-19l4,2638r,-16l5,2626,4,2588r,-37l5,2515r,1l5,2516r,2l5,2502r,-17l5,2488r,-29l5,2433r1,-25l5,2383r,-9l5,2374r,l5,2373r-1,-4l4,2361r,-8l4,2346r1,3l4,2298r1,-52l4,2196r1,-1l5,2169,4,2145r,-27l5,2048r,-69l4,1911r1,l4,1845r,-65l4,1776,3,1754r,-90l3,1573r,2l3,1575r,l3,1573,1,1562r2,-15l1,1529r2,-1l3,1526r,2l3,1529r,l3,1484r,-44l3,1441r,2l3,1419r,4l1,1189r,-4l1,1068r,3l1,1072r2,l1,1063r,-1l1,1040r,-20l3,1021r,2l3,1023r,-20l4,983r,2l4,985r,-2l1,969,,955,1,897,3,838,1,779,,724r1,-3l1,714r,-7l1,702r,-19l,662,,643,,629,,613,3,600,1,595r,-5l1,571r,-22l,528r1,3l,509,1,486r,-18l,452,,434,,414,,397,,309r1,l1,307r,-1l1,298r,-9l1,278r,-7l,267,1,256,,248r,-9l1,229r,1l1,230r,-9l1,209,3,197r,-9l3,189r,l3,189r,-2l3,183r,-4l3,176r,-4l1,170r,-50l1,73r,l1,74r,-1l1,70r,-2l1,65r,-2l1,61r,-2l1,48,1,35r,l1,27,3,19,4,9,4,8r,l4,6,5,4,4,2r,l8,2r,l8,1,8,xe" fillcolor="#8ed6ef [1300]" strokecolor="#8ed6ef [1300]" strokeweight="0">
              <v:path arrowok="t" o:connecttype="custom" o:connectlocs="12700,6364;12700,25456;9525,27048;6350,70005;7938,87507;6350,89098;9525,143193;9525,214789;6350,878249;7938,1492387;9525,2041293;9525,2832035;12700,3400033;12700,3477993;12700,4049173;14288,4688768;14288,4900375;15875,5320407;15875,5485874;14288,5492238;15875,5504967;14288,5574972;14288,5454054;9525,5040386;7938,4992655;9525,4940151;6350,4711042;6350,4380108;7938,4228960;7938,4001442;7938,3958485;7938,3777107;6350,3732558;7938,3450946;7938,3040460;4763,2502691;4763,2461325;4763,2432686;4763,2264037;4763,1705585;4763,1627625;6350,1563983;0,1151906;0,1053262;1588,938708;1588,773241;0,491629;1588,442307;1588,364346;4763,299114;4763,284795;1588,116145;1588,100235;1588,42958;7938,6364;12700,0" o:connectangles="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73600" behindDoc="1" locked="1" layoutInCell="1" allowOverlap="1" wp14:anchorId="030A1058" wp14:editId="030A1059">
              <wp:simplePos x="0" y="0"/>
              <wp:positionH relativeFrom="column">
                <wp:posOffset>6848601</wp:posOffset>
              </wp:positionH>
              <wp:positionV relativeFrom="page">
                <wp:posOffset>781050</wp:posOffset>
              </wp:positionV>
              <wp:extent cx="4445" cy="29845"/>
              <wp:effectExtent l="0" t="0" r="14605" b="27305"/>
              <wp:wrapNone/>
              <wp:docPr id="81" name="Freeform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2 w 3"/>
                          <a:gd name="T1" fmla="*/ 0 h 19"/>
                          <a:gd name="T2" fmla="*/ 3 w 3"/>
                          <a:gd name="T3" fmla="*/ 17 h 19"/>
                          <a:gd name="T4" fmla="*/ 3 w 3"/>
                          <a:gd name="T5" fmla="*/ 17 h 19"/>
                          <a:gd name="T6" fmla="*/ 3 w 3"/>
                          <a:gd name="T7" fmla="*/ 19 h 19"/>
                          <a:gd name="T8" fmla="*/ 3 w 3"/>
                          <a:gd name="T9" fmla="*/ 15 h 19"/>
                          <a:gd name="T10" fmla="*/ 2 w 3"/>
                          <a:gd name="T11" fmla="*/ 12 h 19"/>
                          <a:gd name="T12" fmla="*/ 2 w 3"/>
                          <a:gd name="T13" fmla="*/ 8 h 19"/>
                          <a:gd name="T14" fmla="*/ 0 w 3"/>
                          <a:gd name="T15" fmla="*/ 4 h 19"/>
                          <a:gd name="T16" fmla="*/ 2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2" y="0"/>
                            </a:moveTo>
                            <a:lnTo>
                              <a:pt x="3" y="17"/>
                            </a:lnTo>
                            <a:lnTo>
                              <a:pt x="3" y="17"/>
                            </a:lnTo>
                            <a:lnTo>
                              <a:pt x="3" y="19"/>
                            </a:lnTo>
                            <a:lnTo>
                              <a:pt x="3" y="15"/>
                            </a:lnTo>
                            <a:lnTo>
                              <a:pt x="2" y="12"/>
                            </a:lnTo>
                            <a:lnTo>
                              <a:pt x="2" y="8"/>
                            </a:lnTo>
                            <a:lnTo>
                              <a:pt x="0" y="4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3C95080" id="Freeform 81" o:spid="_x0000_s1026" style="position:absolute;margin-left:539.25pt;margin-top:61.5pt;width:.35pt;height:2.35pt;z-index:-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" path="m2,l3,17r,l3,19r,-4l2,12,2,8,,4,2,xe" fillcolor="#8ed6ef [1300]" strokecolor="#8ed6ef [1300]" strokeweight="0">
              <v:path arrowok="t" o:connecttype="custom" o:connectlocs="2963,0;4445,26703;4445,26703;4445,29845;4445,23562;2963,18849;2963,12566;0,6283;2963,0" o:connectangles="0,0,0,0,0,0,0,0,0"/>
              <w10:wrap anchory="page"/>
              <w10:anchorlock/>
            </v:shape>
          </w:pict>
        </mc:Fallback>
      </mc:AlternateContent>
    </w: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74624" behindDoc="1" locked="1" layoutInCell="1" allowOverlap="1" wp14:anchorId="030A105A" wp14:editId="030A105B">
              <wp:simplePos x="0" y="0"/>
              <wp:positionH relativeFrom="column">
                <wp:posOffset>6858126</wp:posOffset>
              </wp:positionH>
              <wp:positionV relativeFrom="page">
                <wp:posOffset>819150</wp:posOffset>
              </wp:positionV>
              <wp:extent cx="0" cy="15875"/>
              <wp:effectExtent l="0" t="0" r="19050" b="22225"/>
              <wp:wrapNone/>
              <wp:docPr id="82" name="Freeform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15875"/>
                      </a:xfrm>
                      <a:custGeom>
                        <a:avLst/>
                        <a:gdLst>
                          <a:gd name="T0" fmla="*/ 0 h 10"/>
                          <a:gd name="T1" fmla="*/ 1 h 10"/>
                          <a:gd name="T2" fmla="*/ 3 h 10"/>
                          <a:gd name="T3" fmla="*/ 6 h 10"/>
                          <a:gd name="T4" fmla="*/ 9 h 10"/>
                          <a:gd name="T5" fmla="*/ 10 h 10"/>
                          <a:gd name="T6" fmla="*/ 9 h 10"/>
                          <a:gd name="T7" fmla="*/ 7 h 10"/>
                          <a:gd name="T8" fmla="*/ 3 h 10"/>
                          <a:gd name="T9" fmla="*/ 1 h 10"/>
                          <a:gd name="T10" fmla="*/ 0 h 10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  <a:cxn ang="0">
                            <a:pos x="0" y="T5"/>
                          </a:cxn>
                          <a:cxn ang="0">
                            <a:pos x="0" y="T6"/>
                          </a:cxn>
                          <a:cxn ang="0">
                            <a:pos x="0" y="T7"/>
                          </a:cxn>
                          <a:cxn ang="0">
                            <a:pos x="0" y="T8"/>
                          </a:cxn>
                          <a:cxn ang="0">
                            <a:pos x="0" y="T9"/>
                          </a:cxn>
                          <a:cxn ang="0">
                            <a:pos x="0" y="T10"/>
                          </a:cxn>
                        </a:cxnLst>
                        <a:rect l="0" t="0" r="r" b="b"/>
                        <a:pathLst>
                          <a:path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0" y="6"/>
                            </a:lnTo>
                            <a:lnTo>
                              <a:pt x="0" y="9"/>
                            </a:lnTo>
                            <a:lnTo>
                              <a:pt x="0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251BAB5" id="Freeform 82" o:spid="_x0000_s1026" style="position:absolute;margin-left:540pt;margin-top:64.5pt;width:0;height:1.25pt;z-index:-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" path="m,l,1,,3,,6,,9r,1l,9,,7,,3,,1,,xe" fillcolor="#8ed6ef [1300]" strokecolor="#8ed6ef [1300]" strokeweight="0">
              <v:path arrowok="t" o:connecttype="custom" o:connectlocs="0,0;0,1588;0,4763;0,9525;0,14288;0,15875;0,14288;0,11113;0,4763;0,1588;0,0" o:connectangles="0,0,0,0,0,0,0,0,0,0,0"/>
              <w10:wrap anchory="page"/>
              <w10:anchorlock/>
            </v:shape>
          </w:pict>
        </mc:Fallback>
      </mc:AlternateContent>
    </w: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75648" behindDoc="1" locked="1" layoutInCell="1" allowOverlap="1" wp14:anchorId="030A105C" wp14:editId="030A105D">
              <wp:simplePos x="0" y="0"/>
              <wp:positionH relativeFrom="column">
                <wp:posOffset>-28575</wp:posOffset>
              </wp:positionH>
              <wp:positionV relativeFrom="page">
                <wp:posOffset>819150</wp:posOffset>
              </wp:positionV>
              <wp:extent cx="1270" cy="6350"/>
              <wp:effectExtent l="0" t="0" r="0" b="0"/>
              <wp:wrapNone/>
              <wp:docPr id="83" name="Freeform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6350"/>
                      </a:xfrm>
                      <a:custGeom>
                        <a:avLst/>
                        <a:gdLst>
                          <a:gd name="T0" fmla="*/ 1 w 1"/>
                          <a:gd name="T1" fmla="*/ 0 h 4"/>
                          <a:gd name="T2" fmla="*/ 0 w 1"/>
                          <a:gd name="T3" fmla="*/ 4 h 4"/>
                          <a:gd name="T4" fmla="*/ 0 w 1"/>
                          <a:gd name="T5" fmla="*/ 3 h 4"/>
                          <a:gd name="T6" fmla="*/ 0 w 1"/>
                          <a:gd name="T7" fmla="*/ 1 h 4"/>
                          <a:gd name="T8" fmla="*/ 1 w 1"/>
                          <a:gd name="T9" fmla="*/ 0 h 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" h="4">
                            <a:moveTo>
                              <a:pt x="1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6CD97B9" id="Freeform 83" o:spid="_x0000_s1026" style="position:absolute;margin-left:-2.25pt;margin-top:64.5pt;width:.1pt;height:.5pt;z-index:-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" path="m1,l,4,,3,,1,1,xe" fillcolor="#8ed6ef [1300]" strokecolor="#8ed6ef [1300]" strokeweight="0">
              <v:path arrowok="t" o:connecttype="custom" o:connectlocs="1270,0;0,6350;0,4763;0,1588;1270,0" o:connectangles="0,0,0,0,0"/>
              <w10:wrap anchory="page"/>
              <w10:anchorlock/>
            </v:shape>
          </w:pict>
        </mc:Fallback>
      </mc:AlternateContent>
    </w: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76672" behindDoc="1" locked="1" layoutInCell="1" allowOverlap="1" wp14:anchorId="030A105E" wp14:editId="030A105F">
              <wp:simplePos x="0" y="0"/>
              <wp:positionH relativeFrom="column">
                <wp:posOffset>5867508</wp:posOffset>
              </wp:positionH>
              <wp:positionV relativeFrom="page">
                <wp:posOffset>819150</wp:posOffset>
              </wp:positionV>
              <wp:extent cx="0" cy="6350"/>
              <wp:effectExtent l="0" t="0" r="0" b="0"/>
              <wp:wrapNone/>
              <wp:docPr id="84" name="Freeform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BA8A5F2" id="Freeform 84" o:spid="_x0000_s1026" style="position:absolute;margin-left:462pt;margin-top:64.5pt;width:0;height:.5pt;z-index:-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" path="m,l,4,,3,,1,,xe" fillcolor="#8ed6ef [1300]" strokecolor="#8ed6ef [1300]" strokeweight="0">
              <v:path arrowok="t" o:connecttype="custom" o:connectlocs="0,0;0,6350;0,4763;0,1588;0,0" o:connectangles="0,0,0,0,0"/>
              <w10:wrap anchory="page"/>
              <w10:anchorlock/>
            </v:shape>
          </w:pict>
        </mc:Fallback>
      </mc:AlternateContent>
    </w: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77696" behindDoc="1" locked="1" layoutInCell="1" allowOverlap="1" wp14:anchorId="030A1060" wp14:editId="030A1061">
              <wp:simplePos x="0" y="0"/>
              <wp:positionH relativeFrom="column">
                <wp:posOffset>4886415</wp:posOffset>
              </wp:positionH>
              <wp:positionV relativeFrom="page">
                <wp:posOffset>781050</wp:posOffset>
              </wp:positionV>
              <wp:extent cx="4445" cy="29845"/>
              <wp:effectExtent l="0" t="0" r="14605" b="27305"/>
              <wp:wrapNone/>
              <wp:docPr id="85" name="Freeform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2 w 3"/>
                          <a:gd name="T5" fmla="*/ 17 h 19"/>
                          <a:gd name="T6" fmla="*/ 2 w 3"/>
                          <a:gd name="T7" fmla="*/ 19 h 19"/>
                          <a:gd name="T8" fmla="*/ 2 w 3"/>
                          <a:gd name="T9" fmla="*/ 15 h 19"/>
                          <a:gd name="T10" fmla="*/ 2 w 3"/>
                          <a:gd name="T11" fmla="*/ 12 h 19"/>
                          <a:gd name="T12" fmla="*/ 0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2" y="17"/>
                            </a:lnTo>
                            <a:lnTo>
                              <a:pt x="2" y="19"/>
                            </a:lnTo>
                            <a:lnTo>
                              <a:pt x="2" y="15"/>
                            </a:lnTo>
                            <a:lnTo>
                              <a:pt x="2" y="12"/>
                            </a:lnTo>
                            <a:lnTo>
                              <a:pt x="0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8DC6951" id="Freeform 85" o:spid="_x0000_s1026" style="position:absolute;margin-left:384.75pt;margin-top:61.5pt;width:.35pt;height:2.35pt;z-index:-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" path="m,l3,17r-1,l2,19r,-4l2,12,,8,,4,,xe" fillcolor="#8ed6ef [1300]" strokecolor="#8ed6ef [1300]" strokeweight="0">
              <v:path arrowok="t" o:connecttype="custom" o:connectlocs="0,0;4445,26703;2963,26703;2963,29845;2963,23562;2963,18849;0,12566;0,6283;0,0" o:connectangles="0,0,0,0,0,0,0,0,0"/>
              <w10:wrap anchory="page"/>
              <w10:anchorlock/>
            </v:shape>
          </w:pict>
        </mc:Fallback>
      </mc:AlternateContent>
    </w: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78720" behindDoc="1" locked="1" layoutInCell="1" allowOverlap="1" wp14:anchorId="030A1062" wp14:editId="030A1063">
              <wp:simplePos x="0" y="0"/>
              <wp:positionH relativeFrom="column">
                <wp:posOffset>4886415</wp:posOffset>
              </wp:positionH>
              <wp:positionV relativeFrom="page">
                <wp:posOffset>819150</wp:posOffset>
              </wp:positionV>
              <wp:extent cx="1270" cy="15875"/>
              <wp:effectExtent l="0" t="0" r="17780" b="22225"/>
              <wp:wrapNone/>
              <wp:docPr id="86" name="Freeform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15875"/>
                      </a:xfrm>
                      <a:custGeom>
                        <a:avLst/>
                        <a:gdLst>
                          <a:gd name="T0" fmla="*/ 0 w 1"/>
                          <a:gd name="T1" fmla="*/ 0 h 10"/>
                          <a:gd name="T2" fmla="*/ 0 w 1"/>
                          <a:gd name="T3" fmla="*/ 1 h 10"/>
                          <a:gd name="T4" fmla="*/ 1 w 1"/>
                          <a:gd name="T5" fmla="*/ 3 h 10"/>
                          <a:gd name="T6" fmla="*/ 0 w 1"/>
                          <a:gd name="T7" fmla="*/ 6 h 10"/>
                          <a:gd name="T8" fmla="*/ 1 w 1"/>
                          <a:gd name="T9" fmla="*/ 9 h 10"/>
                          <a:gd name="T10" fmla="*/ 1 w 1"/>
                          <a:gd name="T11" fmla="*/ 10 h 10"/>
                          <a:gd name="T12" fmla="*/ 0 w 1"/>
                          <a:gd name="T13" fmla="*/ 9 h 10"/>
                          <a:gd name="T14" fmla="*/ 0 w 1"/>
                          <a:gd name="T15" fmla="*/ 7 h 10"/>
                          <a:gd name="T16" fmla="*/ 0 w 1"/>
                          <a:gd name="T17" fmla="*/ 3 h 10"/>
                          <a:gd name="T18" fmla="*/ 0 w 1"/>
                          <a:gd name="T19" fmla="*/ 1 h 10"/>
                          <a:gd name="T20" fmla="*/ 0 w 1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1"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1" y="3"/>
                            </a:lnTo>
                            <a:lnTo>
                              <a:pt x="0" y="6"/>
                            </a:lnTo>
                            <a:lnTo>
                              <a:pt x="1" y="9"/>
                            </a:lnTo>
                            <a:lnTo>
                              <a:pt x="1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8B96484" id="Freeform 86" o:spid="_x0000_s1026" style="position:absolute;margin-left:384.75pt;margin-top:64.5pt;width:.1pt;height:1.25pt;z-index:-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" path="m,l,1,1,3,,6,1,9r,1l,9,,7,,3,,1,,xe" fillcolor="#8ed6ef [1300]" strokecolor="#8ed6ef [1300]" strokeweight="0">
              <v:path arrowok="t" o:connecttype="custom" o:connectlocs="0,0;0,1588;1270,4763;0,9525;1270,14288;1270,15875;0,14288;0,11113;0,4763;0,1588;0,0" o:connectangles="0,0,0,0,0,0,0,0,0,0,0"/>
              <w10:wrap anchory="page"/>
              <w10:anchorlock/>
            </v:shape>
          </w:pict>
        </mc:Fallback>
      </mc:AlternateContent>
    </w: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79744" behindDoc="1" locked="1" layoutInCell="1" allowOverlap="1" wp14:anchorId="030A1064" wp14:editId="030A1065">
              <wp:simplePos x="0" y="0"/>
              <wp:positionH relativeFrom="column">
                <wp:posOffset>3895797</wp:posOffset>
              </wp:positionH>
              <wp:positionV relativeFrom="page">
                <wp:posOffset>819150</wp:posOffset>
              </wp:positionV>
              <wp:extent cx="0" cy="6350"/>
              <wp:effectExtent l="0" t="0" r="0" b="0"/>
              <wp:wrapNone/>
              <wp:docPr id="87" name="Freeform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5222BE2" id="Freeform 87" o:spid="_x0000_s1026" style="position:absolute;margin-left:306.75pt;margin-top:64.5pt;width:0;height:.5pt;z-index:-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" path="m,l,4,,3,,1,,xe" fillcolor="#8ed6ef [1300]" strokecolor="#8ed6ef [1300]" strokeweight="0">
              <v:path arrowok="t" o:connecttype="custom" o:connectlocs="0,0;0,6350;0,4763;0,1588;0,0" o:connectangles="0,0,0,0,0"/>
              <w10:wrap anchory="page"/>
              <w10:anchorlock/>
            </v:shape>
          </w:pict>
        </mc:Fallback>
      </mc:AlternateContent>
    </w: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80768" behindDoc="1" locked="1" layoutInCell="1" allowOverlap="1" wp14:anchorId="030A1066" wp14:editId="030A1067">
              <wp:simplePos x="0" y="0"/>
              <wp:positionH relativeFrom="column">
                <wp:posOffset>2914704</wp:posOffset>
              </wp:positionH>
              <wp:positionV relativeFrom="page">
                <wp:posOffset>781050</wp:posOffset>
              </wp:positionV>
              <wp:extent cx="4445" cy="29845"/>
              <wp:effectExtent l="0" t="0" r="14605" b="27305"/>
              <wp:wrapNone/>
              <wp:docPr id="88" name="Freeform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3 w 3"/>
                          <a:gd name="T5" fmla="*/ 17 h 19"/>
                          <a:gd name="T6" fmla="*/ 3 w 3"/>
                          <a:gd name="T7" fmla="*/ 19 h 19"/>
                          <a:gd name="T8" fmla="*/ 3 w 3"/>
                          <a:gd name="T9" fmla="*/ 15 h 19"/>
                          <a:gd name="T10" fmla="*/ 1 w 3"/>
                          <a:gd name="T11" fmla="*/ 12 h 19"/>
                          <a:gd name="T12" fmla="*/ 1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3" y="17"/>
                            </a:lnTo>
                            <a:lnTo>
                              <a:pt x="3" y="19"/>
                            </a:lnTo>
                            <a:lnTo>
                              <a:pt x="3" y="15"/>
                            </a:lnTo>
                            <a:lnTo>
                              <a:pt x="1" y="12"/>
                            </a:lnTo>
                            <a:lnTo>
                              <a:pt x="1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7F92142" id="Freeform 88" o:spid="_x0000_s1026" style="position:absolute;margin-left:229.5pt;margin-top:61.5pt;width:.35pt;height:2.35pt;z-index:-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" path="m,l3,17r,l3,19r,-4l1,12,1,8,,4,,xe" fillcolor="#8ed6ef [1300]" strokecolor="#8ed6ef [1300]" strokeweight="0">
              <v:path arrowok="t" o:connecttype="custom" o:connectlocs="0,0;4445,26703;4445,26703;4445,29845;4445,23562;1482,18849;1482,12566;0,6283;0,0" o:connectangles="0,0,0,0,0,0,0,0,0"/>
              <w10:wrap anchory="page"/>
              <w10:anchorlock/>
            </v:shape>
          </w:pict>
        </mc:Fallback>
      </mc:AlternateContent>
    </w: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81792" behindDoc="1" locked="1" layoutInCell="1" allowOverlap="1" wp14:anchorId="030A1068" wp14:editId="030A1069">
              <wp:simplePos x="0" y="0"/>
              <wp:positionH relativeFrom="column">
                <wp:posOffset>2914704</wp:posOffset>
              </wp:positionH>
              <wp:positionV relativeFrom="page">
                <wp:posOffset>819150</wp:posOffset>
              </wp:positionV>
              <wp:extent cx="3175" cy="15875"/>
              <wp:effectExtent l="0" t="0" r="15875" b="22225"/>
              <wp:wrapNone/>
              <wp:docPr id="89" name="Freeform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5875"/>
                      </a:xfrm>
                      <a:custGeom>
                        <a:avLst/>
                        <a:gdLst>
                          <a:gd name="T0" fmla="*/ 2 w 2"/>
                          <a:gd name="T1" fmla="*/ 0 h 10"/>
                          <a:gd name="T2" fmla="*/ 2 w 2"/>
                          <a:gd name="T3" fmla="*/ 1 h 10"/>
                          <a:gd name="T4" fmla="*/ 2 w 2"/>
                          <a:gd name="T5" fmla="*/ 3 h 10"/>
                          <a:gd name="T6" fmla="*/ 2 w 2"/>
                          <a:gd name="T7" fmla="*/ 6 h 10"/>
                          <a:gd name="T8" fmla="*/ 2 w 2"/>
                          <a:gd name="T9" fmla="*/ 9 h 10"/>
                          <a:gd name="T10" fmla="*/ 2 w 2"/>
                          <a:gd name="T11" fmla="*/ 10 h 10"/>
                          <a:gd name="T12" fmla="*/ 2 w 2"/>
                          <a:gd name="T13" fmla="*/ 9 h 10"/>
                          <a:gd name="T14" fmla="*/ 2 w 2"/>
                          <a:gd name="T15" fmla="*/ 7 h 10"/>
                          <a:gd name="T16" fmla="*/ 0 w 2"/>
                          <a:gd name="T17" fmla="*/ 3 h 10"/>
                          <a:gd name="T18" fmla="*/ 2 w 2"/>
                          <a:gd name="T19" fmla="*/ 1 h 10"/>
                          <a:gd name="T20" fmla="*/ 2 w 2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10">
                            <a:moveTo>
                              <a:pt x="2" y="0"/>
                            </a:moveTo>
                            <a:lnTo>
                              <a:pt x="2" y="1"/>
                            </a:lnTo>
                            <a:lnTo>
                              <a:pt x="2" y="3"/>
                            </a:lnTo>
                            <a:lnTo>
                              <a:pt x="2" y="6"/>
                            </a:lnTo>
                            <a:lnTo>
                              <a:pt x="2" y="9"/>
                            </a:lnTo>
                            <a:lnTo>
                              <a:pt x="2" y="10"/>
                            </a:lnTo>
                            <a:lnTo>
                              <a:pt x="2" y="9"/>
                            </a:lnTo>
                            <a:lnTo>
                              <a:pt x="2" y="7"/>
                            </a:lnTo>
                            <a:lnTo>
                              <a:pt x="0" y="3"/>
                            </a:lnTo>
                            <a:lnTo>
                              <a:pt x="2" y="1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C264F5B" id="Freeform 89" o:spid="_x0000_s1026" style="position:absolute;margin-left:229.5pt;margin-top:64.5pt;width:.25pt;height:1.25pt;z-index:-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" path="m2,r,1l2,3r,3l2,9r,1l2,9,2,7,,3,2,1,2,xe" fillcolor="#8ed6ef [1300]" strokecolor="#8ed6ef [1300]" strokeweight="0">
              <v:path arrowok="t" o:connecttype="custom" o:connectlocs="3175,0;3175,1588;3175,4763;3175,9525;3175,14288;3175,15875;3175,14288;3175,11113;0,4763;3175,1588;3175,0" o:connectangles="0,0,0,0,0,0,0,0,0,0,0"/>
              <w10:wrap anchory="page"/>
              <w10:anchorlock/>
            </v:shape>
          </w:pict>
        </mc:Fallback>
      </mc:AlternateContent>
    </w: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82816" behindDoc="1" locked="1" layoutInCell="1" allowOverlap="1" wp14:anchorId="030A106A" wp14:editId="030A106B">
              <wp:simplePos x="0" y="0"/>
              <wp:positionH relativeFrom="column">
                <wp:posOffset>1933611</wp:posOffset>
              </wp:positionH>
              <wp:positionV relativeFrom="page">
                <wp:posOffset>819150</wp:posOffset>
              </wp:positionV>
              <wp:extent cx="0" cy="6350"/>
              <wp:effectExtent l="0" t="0" r="0" b="0"/>
              <wp:wrapNone/>
              <wp:docPr id="90" name="Freeform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CB5E956" id="Freeform 90" o:spid="_x0000_s1026" style="position:absolute;margin-left:152.25pt;margin-top:64.5pt;width:0;height:.5pt;z-index:-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" path="m,l,4,,3,,1,,xe" fillcolor="#8ed6ef [1300]" strokecolor="#8ed6ef [1300]" strokeweight="0">
              <v:path arrowok="t" o:connecttype="custom" o:connectlocs="0,0;0,6350;0,4763;0,1588;0,0" o:connectangles="0,0,0,0,0"/>
              <w10:wrap anchory="page"/>
              <w10:anchorlock/>
            </v:shape>
          </w:pict>
        </mc:Fallback>
      </mc:AlternateContent>
    </w: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83840" behindDoc="1" locked="1" layoutInCell="1" allowOverlap="1" wp14:anchorId="030A106C" wp14:editId="030A106D">
              <wp:simplePos x="0" y="0"/>
              <wp:positionH relativeFrom="column">
                <wp:posOffset>942993</wp:posOffset>
              </wp:positionH>
              <wp:positionV relativeFrom="page">
                <wp:posOffset>781050</wp:posOffset>
              </wp:positionV>
              <wp:extent cx="4445" cy="29845"/>
              <wp:effectExtent l="0" t="0" r="14605" b="27305"/>
              <wp:wrapNone/>
              <wp:docPr id="91" name="Freeform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1 w 3"/>
                          <a:gd name="T5" fmla="*/ 17 h 19"/>
                          <a:gd name="T6" fmla="*/ 1 w 3"/>
                          <a:gd name="T7" fmla="*/ 19 h 19"/>
                          <a:gd name="T8" fmla="*/ 1 w 3"/>
                          <a:gd name="T9" fmla="*/ 15 h 19"/>
                          <a:gd name="T10" fmla="*/ 1 w 3"/>
                          <a:gd name="T11" fmla="*/ 12 h 19"/>
                          <a:gd name="T12" fmla="*/ 0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1" y="17"/>
                            </a:lnTo>
                            <a:lnTo>
                              <a:pt x="1" y="19"/>
                            </a:lnTo>
                            <a:lnTo>
                              <a:pt x="1" y="15"/>
                            </a:lnTo>
                            <a:lnTo>
                              <a:pt x="1" y="12"/>
                            </a:lnTo>
                            <a:lnTo>
                              <a:pt x="0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9B4038E" id="Freeform 91" o:spid="_x0000_s1026" style="position:absolute;margin-left:74.25pt;margin-top:61.5pt;width:.35pt;height:2.35pt;z-index:-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" path="m,l3,17r-2,l1,19r,-4l1,12,,8,,4,,xe" fillcolor="#8ed6ef [1300]" strokecolor="#8ed6ef [1300]" strokeweight="0">
              <v:path arrowok="t" o:connecttype="custom" o:connectlocs="0,0;4445,26703;1482,26703;1482,29845;1482,23562;1482,18849;0,12566;0,6283;0,0" o:connectangles="0,0,0,0,0,0,0,0,0"/>
              <w10:wrap anchory="page"/>
              <w10:anchorlock/>
            </v:shape>
          </w:pict>
        </mc:Fallback>
      </mc:AlternateContent>
    </w: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84864" behindDoc="1" locked="1" layoutInCell="1" allowOverlap="1" wp14:anchorId="030A106E" wp14:editId="030A106F">
              <wp:simplePos x="0" y="0"/>
              <wp:positionH relativeFrom="column">
                <wp:posOffset>942993</wp:posOffset>
              </wp:positionH>
              <wp:positionV relativeFrom="page">
                <wp:posOffset>819150</wp:posOffset>
              </wp:positionV>
              <wp:extent cx="3175" cy="15875"/>
              <wp:effectExtent l="0" t="0" r="15875" b="22225"/>
              <wp:wrapNone/>
              <wp:docPr id="92" name="Freeform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5875"/>
                      </a:xfrm>
                      <a:custGeom>
                        <a:avLst/>
                        <a:gdLst>
                          <a:gd name="T0" fmla="*/ 0 w 2"/>
                          <a:gd name="T1" fmla="*/ 0 h 10"/>
                          <a:gd name="T2" fmla="*/ 0 w 2"/>
                          <a:gd name="T3" fmla="*/ 1 h 10"/>
                          <a:gd name="T4" fmla="*/ 0 w 2"/>
                          <a:gd name="T5" fmla="*/ 3 h 10"/>
                          <a:gd name="T6" fmla="*/ 0 w 2"/>
                          <a:gd name="T7" fmla="*/ 6 h 10"/>
                          <a:gd name="T8" fmla="*/ 0 w 2"/>
                          <a:gd name="T9" fmla="*/ 9 h 10"/>
                          <a:gd name="T10" fmla="*/ 2 w 2"/>
                          <a:gd name="T11" fmla="*/ 10 h 10"/>
                          <a:gd name="T12" fmla="*/ 0 w 2"/>
                          <a:gd name="T13" fmla="*/ 9 h 10"/>
                          <a:gd name="T14" fmla="*/ 0 w 2"/>
                          <a:gd name="T15" fmla="*/ 7 h 10"/>
                          <a:gd name="T16" fmla="*/ 0 w 2"/>
                          <a:gd name="T17" fmla="*/ 3 h 10"/>
                          <a:gd name="T18" fmla="*/ 0 w 2"/>
                          <a:gd name="T19" fmla="*/ 1 h 10"/>
                          <a:gd name="T20" fmla="*/ 0 w 2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0" y="6"/>
                            </a:lnTo>
                            <a:lnTo>
                              <a:pt x="0" y="9"/>
                            </a:lnTo>
                            <a:lnTo>
                              <a:pt x="2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A1C2A97" id="Freeform 92" o:spid="_x0000_s1026" style="position:absolute;margin-left:74.25pt;margin-top:64.5pt;width:.25pt;height:1.25pt;z-index:-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" path="m,l,1,,3,,6,,9r2,1l,9,,7,,3,,1,,xe" fillcolor="#8ed6ef [1300]" strokecolor="#8ed6ef [1300]" strokeweight="0">
              <v:path arrowok="t" o:connecttype="custom" o:connectlocs="0,0;0,1588;0,4763;0,9525;0,14288;3175,15875;0,14288;0,11113;0,4763;0,1588;0,0" o:connectangles="0,0,0,0,0,0,0,0,0,0,0"/>
              <w10:wrap anchory="page"/>
              <w10:anchorlock/>
            </v:shape>
          </w:pict>
        </mc:Fallback>
      </mc:AlternateContent>
    </w: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85888" behindDoc="1" locked="1" layoutInCell="1" allowOverlap="1" wp14:anchorId="030A1070" wp14:editId="030A1071">
              <wp:simplePos x="0" y="0"/>
              <wp:positionH relativeFrom="column">
                <wp:posOffset>942993</wp:posOffset>
              </wp:positionH>
              <wp:positionV relativeFrom="page">
                <wp:posOffset>847725</wp:posOffset>
              </wp:positionV>
              <wp:extent cx="15875" cy="5586095"/>
              <wp:effectExtent l="0" t="0" r="22225" b="14605"/>
              <wp:wrapNone/>
              <wp:docPr id="93" name="Freeform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5875" cy="5586095"/>
                      </a:xfrm>
                      <a:custGeom>
                        <a:avLst/>
                        <a:gdLst>
                          <a:gd name="T0" fmla="*/ 1 w 10"/>
                          <a:gd name="T1" fmla="*/ 0 h 3511"/>
                          <a:gd name="T2" fmla="*/ 3 w 10"/>
                          <a:gd name="T3" fmla="*/ 249 h 3511"/>
                          <a:gd name="T4" fmla="*/ 4 w 10"/>
                          <a:gd name="T5" fmla="*/ 353 h 3511"/>
                          <a:gd name="T6" fmla="*/ 4 w 10"/>
                          <a:gd name="T7" fmla="*/ 397 h 3511"/>
                          <a:gd name="T8" fmla="*/ 5 w 10"/>
                          <a:gd name="T9" fmla="*/ 544 h 3511"/>
                          <a:gd name="T10" fmla="*/ 5 w 10"/>
                          <a:gd name="T11" fmla="*/ 709 h 3511"/>
                          <a:gd name="T12" fmla="*/ 5 w 10"/>
                          <a:gd name="T13" fmla="*/ 830 h 3511"/>
                          <a:gd name="T14" fmla="*/ 7 w 10"/>
                          <a:gd name="T15" fmla="*/ 956 h 3511"/>
                          <a:gd name="T16" fmla="*/ 5 w 10"/>
                          <a:gd name="T17" fmla="*/ 1022 h 3511"/>
                          <a:gd name="T18" fmla="*/ 5 w 10"/>
                          <a:gd name="T19" fmla="*/ 1133 h 3511"/>
                          <a:gd name="T20" fmla="*/ 5 w 10"/>
                          <a:gd name="T21" fmla="*/ 1147 h 3511"/>
                          <a:gd name="T22" fmla="*/ 5 w 10"/>
                          <a:gd name="T23" fmla="*/ 1261 h 3511"/>
                          <a:gd name="T24" fmla="*/ 5 w 10"/>
                          <a:gd name="T25" fmla="*/ 1459 h 3511"/>
                          <a:gd name="T26" fmla="*/ 7 w 10"/>
                          <a:gd name="T27" fmla="*/ 1732 h 3511"/>
                          <a:gd name="T28" fmla="*/ 8 w 10"/>
                          <a:gd name="T29" fmla="*/ 1934 h 3511"/>
                          <a:gd name="T30" fmla="*/ 8 w 10"/>
                          <a:gd name="T31" fmla="*/ 1979 h 3511"/>
                          <a:gd name="T32" fmla="*/ 8 w 10"/>
                          <a:gd name="T33" fmla="*/ 2064 h 3511"/>
                          <a:gd name="T34" fmla="*/ 9 w 10"/>
                          <a:gd name="T35" fmla="*/ 2436 h 3511"/>
                          <a:gd name="T36" fmla="*/ 8 w 10"/>
                          <a:gd name="T37" fmla="*/ 2487 h 3511"/>
                          <a:gd name="T38" fmla="*/ 7 w 10"/>
                          <a:gd name="T39" fmla="*/ 2522 h 3511"/>
                          <a:gd name="T40" fmla="*/ 8 w 10"/>
                          <a:gd name="T41" fmla="*/ 2727 h 3511"/>
                          <a:gd name="T42" fmla="*/ 9 w 10"/>
                          <a:gd name="T43" fmla="*/ 2824 h 3511"/>
                          <a:gd name="T44" fmla="*/ 9 w 10"/>
                          <a:gd name="T45" fmla="*/ 2915 h 3511"/>
                          <a:gd name="T46" fmla="*/ 10 w 10"/>
                          <a:gd name="T47" fmla="*/ 2998 h 3511"/>
                          <a:gd name="T48" fmla="*/ 10 w 10"/>
                          <a:gd name="T49" fmla="*/ 3109 h 3511"/>
                          <a:gd name="T50" fmla="*/ 9 w 10"/>
                          <a:gd name="T51" fmla="*/ 3218 h 3511"/>
                          <a:gd name="T52" fmla="*/ 10 w 10"/>
                          <a:gd name="T53" fmla="*/ 3268 h 3511"/>
                          <a:gd name="T54" fmla="*/ 8 w 10"/>
                          <a:gd name="T55" fmla="*/ 3310 h 3511"/>
                          <a:gd name="T56" fmla="*/ 8 w 10"/>
                          <a:gd name="T57" fmla="*/ 3324 h 3511"/>
                          <a:gd name="T58" fmla="*/ 9 w 10"/>
                          <a:gd name="T59" fmla="*/ 3434 h 3511"/>
                          <a:gd name="T60" fmla="*/ 9 w 10"/>
                          <a:gd name="T61" fmla="*/ 3442 h 3511"/>
                          <a:gd name="T62" fmla="*/ 9 w 10"/>
                          <a:gd name="T63" fmla="*/ 3472 h 3511"/>
                          <a:gd name="T64" fmla="*/ 7 w 10"/>
                          <a:gd name="T65" fmla="*/ 3501 h 3511"/>
                          <a:gd name="T66" fmla="*/ 4 w 10"/>
                          <a:gd name="T67" fmla="*/ 3510 h 3511"/>
                          <a:gd name="T68" fmla="*/ 1 w 10"/>
                          <a:gd name="T69" fmla="*/ 3501 h 3511"/>
                          <a:gd name="T70" fmla="*/ 3 w 10"/>
                          <a:gd name="T71" fmla="*/ 3491 h 3511"/>
                          <a:gd name="T72" fmla="*/ 4 w 10"/>
                          <a:gd name="T73" fmla="*/ 3490 h 3511"/>
                          <a:gd name="T74" fmla="*/ 7 w 10"/>
                          <a:gd name="T75" fmla="*/ 3463 h 3511"/>
                          <a:gd name="T76" fmla="*/ 5 w 10"/>
                          <a:gd name="T77" fmla="*/ 3452 h 3511"/>
                          <a:gd name="T78" fmla="*/ 7 w 10"/>
                          <a:gd name="T79" fmla="*/ 3448 h 3511"/>
                          <a:gd name="T80" fmla="*/ 4 w 10"/>
                          <a:gd name="T81" fmla="*/ 3419 h 3511"/>
                          <a:gd name="T82" fmla="*/ 4 w 10"/>
                          <a:gd name="T83" fmla="*/ 3324 h 3511"/>
                          <a:gd name="T84" fmla="*/ 5 w 10"/>
                          <a:gd name="T85" fmla="*/ 2917 h 3511"/>
                          <a:gd name="T86" fmla="*/ 5 w 10"/>
                          <a:gd name="T87" fmla="*/ 2569 h 3511"/>
                          <a:gd name="T88" fmla="*/ 4 w 10"/>
                          <a:gd name="T89" fmla="*/ 2224 h 3511"/>
                          <a:gd name="T90" fmla="*/ 4 w 10"/>
                          <a:gd name="T91" fmla="*/ 1729 h 3511"/>
                          <a:gd name="T92" fmla="*/ 3 w 10"/>
                          <a:gd name="T93" fmla="*/ 1370 h 3511"/>
                          <a:gd name="T94" fmla="*/ 3 w 10"/>
                          <a:gd name="T95" fmla="*/ 1320 h 3511"/>
                          <a:gd name="T96" fmla="*/ 1 w 10"/>
                          <a:gd name="T97" fmla="*/ 962 h 3511"/>
                          <a:gd name="T98" fmla="*/ 1 w 10"/>
                          <a:gd name="T99" fmla="*/ 560 h 3511"/>
                          <a:gd name="T100" fmla="*/ 1 w 10"/>
                          <a:gd name="T101" fmla="*/ 427 h 3511"/>
                          <a:gd name="T102" fmla="*/ 0 w 10"/>
                          <a:gd name="T103" fmla="*/ 162 h 3511"/>
                          <a:gd name="T104" fmla="*/ 0 w 10"/>
                          <a:gd name="T105" fmla="*/ 59 h 3511"/>
                          <a:gd name="T106" fmla="*/ 1 w 10"/>
                          <a:gd name="T107" fmla="*/ 55 h 3511"/>
                          <a:gd name="T108" fmla="*/ 0 w 10"/>
                          <a:gd name="T109" fmla="*/ 47 h 3511"/>
                          <a:gd name="T110" fmla="*/ 1 w 10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0" h="3511">
                            <a:moveTo>
                              <a:pt x="10" y="2552"/>
                            </a:moveTo>
                            <a:lnTo>
                              <a:pt x="10" y="2554"/>
                            </a:lnTo>
                            <a:lnTo>
                              <a:pt x="10" y="2552"/>
                            </a:lnTo>
                            <a:lnTo>
                              <a:pt x="10" y="2552"/>
                            </a:lnTo>
                            <a:close/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79"/>
                            </a:lnTo>
                            <a:lnTo>
                              <a:pt x="3" y="156"/>
                            </a:lnTo>
                            <a:lnTo>
                              <a:pt x="3" y="156"/>
                            </a:lnTo>
                            <a:lnTo>
                              <a:pt x="1" y="157"/>
                            </a:lnTo>
                            <a:lnTo>
                              <a:pt x="1" y="158"/>
                            </a:lnTo>
                            <a:lnTo>
                              <a:pt x="3" y="249"/>
                            </a:lnTo>
                            <a:lnTo>
                              <a:pt x="4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5" y="343"/>
                            </a:lnTo>
                            <a:lnTo>
                              <a:pt x="4" y="353"/>
                            </a:lnTo>
                            <a:lnTo>
                              <a:pt x="5" y="369"/>
                            </a:lnTo>
                            <a:lnTo>
                              <a:pt x="5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5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5"/>
                            </a:lnTo>
                            <a:lnTo>
                              <a:pt x="5" y="544"/>
                            </a:lnTo>
                            <a:lnTo>
                              <a:pt x="5" y="546"/>
                            </a:lnTo>
                            <a:lnTo>
                              <a:pt x="7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7" y="710"/>
                            </a:lnTo>
                            <a:lnTo>
                              <a:pt x="5" y="709"/>
                            </a:lnTo>
                            <a:lnTo>
                              <a:pt x="7" y="754"/>
                            </a:lnTo>
                            <a:lnTo>
                              <a:pt x="7" y="799"/>
                            </a:lnTo>
                            <a:lnTo>
                              <a:pt x="5" y="799"/>
                            </a:lnTo>
                            <a:lnTo>
                              <a:pt x="7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7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7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5" y="989"/>
                            </a:lnTo>
                            <a:lnTo>
                              <a:pt x="5" y="1003"/>
                            </a:lnTo>
                            <a:lnTo>
                              <a:pt x="5" y="1022"/>
                            </a:lnTo>
                            <a:lnTo>
                              <a:pt x="5" y="1019"/>
                            </a:lnTo>
                            <a:lnTo>
                              <a:pt x="5" y="1048"/>
                            </a:lnTo>
                            <a:lnTo>
                              <a:pt x="5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5" y="1133"/>
                            </a:lnTo>
                            <a:lnTo>
                              <a:pt x="5" y="1133"/>
                            </a:lnTo>
                            <a:lnTo>
                              <a:pt x="5" y="1133"/>
                            </a:lnTo>
                            <a:lnTo>
                              <a:pt x="5" y="1136"/>
                            </a:lnTo>
                            <a:lnTo>
                              <a:pt x="5" y="1138"/>
                            </a:lnTo>
                            <a:lnTo>
                              <a:pt x="5" y="1142"/>
                            </a:lnTo>
                            <a:lnTo>
                              <a:pt x="5" y="1147"/>
                            </a:lnTo>
                            <a:lnTo>
                              <a:pt x="7" y="1153"/>
                            </a:lnTo>
                            <a:lnTo>
                              <a:pt x="7" y="1157"/>
                            </a:lnTo>
                            <a:lnTo>
                              <a:pt x="7" y="1160"/>
                            </a:lnTo>
                            <a:lnTo>
                              <a:pt x="5" y="1158"/>
                            </a:lnTo>
                            <a:lnTo>
                              <a:pt x="7" y="1209"/>
                            </a:lnTo>
                            <a:lnTo>
                              <a:pt x="5" y="1261"/>
                            </a:lnTo>
                            <a:lnTo>
                              <a:pt x="7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7" y="1596"/>
                            </a:lnTo>
                            <a:lnTo>
                              <a:pt x="5" y="1596"/>
                            </a:lnTo>
                            <a:lnTo>
                              <a:pt x="7" y="1663"/>
                            </a:lnTo>
                            <a:lnTo>
                              <a:pt x="7" y="1729"/>
                            </a:lnTo>
                            <a:lnTo>
                              <a:pt x="7" y="1732"/>
                            </a:ln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4"/>
                            </a:lnTo>
                            <a:lnTo>
                              <a:pt x="9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8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8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9" y="2322"/>
                            </a:lnTo>
                            <a:lnTo>
                              <a:pt x="9" y="2326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9" y="2434"/>
                            </a:lnTo>
                            <a:lnTo>
                              <a:pt x="8" y="2434"/>
                            </a:lnTo>
                            <a:lnTo>
                              <a:pt x="9" y="2444"/>
                            </a:lnTo>
                            <a:lnTo>
                              <a:pt x="8" y="2445"/>
                            </a:lnTo>
                            <a:lnTo>
                              <a:pt x="9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9" y="2538"/>
                            </a:lnTo>
                            <a:lnTo>
                              <a:pt x="10" y="2552"/>
                            </a:lnTo>
                            <a:lnTo>
                              <a:pt x="9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10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9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10" y="2864"/>
                            </a:lnTo>
                            <a:lnTo>
                              <a:pt x="10" y="2878"/>
                            </a:lnTo>
                            <a:lnTo>
                              <a:pt x="10" y="2894"/>
                            </a:lnTo>
                            <a:lnTo>
                              <a:pt x="8" y="2907"/>
                            </a:lnTo>
                            <a:lnTo>
                              <a:pt x="9" y="2915"/>
                            </a:lnTo>
                            <a:lnTo>
                              <a:pt x="9" y="2917"/>
                            </a:lnTo>
                            <a:lnTo>
                              <a:pt x="9" y="2937"/>
                            </a:lnTo>
                            <a:lnTo>
                              <a:pt x="9" y="2958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10" y="2998"/>
                            </a:lnTo>
                            <a:lnTo>
                              <a:pt x="9" y="3020"/>
                            </a:lnTo>
                            <a:lnTo>
                              <a:pt x="9" y="3039"/>
                            </a:lnTo>
                            <a:lnTo>
                              <a:pt x="10" y="3054"/>
                            </a:lnTo>
                            <a:lnTo>
                              <a:pt x="10" y="3073"/>
                            </a:lnTo>
                            <a:lnTo>
                              <a:pt x="10" y="3092"/>
                            </a:lnTo>
                            <a:lnTo>
                              <a:pt x="10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10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10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9" y="3298"/>
                            </a:lnTo>
                            <a:lnTo>
                              <a:pt x="8" y="3310"/>
                            </a:lnTo>
                            <a:lnTo>
                              <a:pt x="7" y="3319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9" y="3337"/>
                            </a:lnTo>
                            <a:lnTo>
                              <a:pt x="9" y="3387"/>
                            </a:lnTo>
                            <a:lnTo>
                              <a:pt x="9" y="3434"/>
                            </a:lnTo>
                            <a:lnTo>
                              <a:pt x="9" y="3434"/>
                            </a:lnTo>
                            <a:lnTo>
                              <a:pt x="9" y="3433"/>
                            </a:lnTo>
                            <a:lnTo>
                              <a:pt x="8" y="3434"/>
                            </a:lnTo>
                            <a:lnTo>
                              <a:pt x="9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9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8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7" y="3501"/>
                            </a:lnTo>
                            <a:lnTo>
                              <a:pt x="5" y="3502"/>
                            </a:lnTo>
                            <a:lnTo>
                              <a:pt x="7" y="3504"/>
                            </a:lnTo>
                            <a:lnTo>
                              <a:pt x="7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3" y="3506"/>
                            </a:lnTo>
                            <a:lnTo>
                              <a:pt x="1" y="3503"/>
                            </a:lnTo>
                            <a:lnTo>
                              <a:pt x="1" y="3501"/>
                            </a:lnTo>
                            <a:lnTo>
                              <a:pt x="1" y="3497"/>
                            </a:lnTo>
                            <a:lnTo>
                              <a:pt x="1" y="3493"/>
                            </a:lnTo>
                            <a:lnTo>
                              <a:pt x="1" y="3489"/>
                            </a:lnTo>
                            <a:lnTo>
                              <a:pt x="1" y="3486"/>
                            </a:lnTo>
                            <a:lnTo>
                              <a:pt x="1" y="3490"/>
                            </a:lnTo>
                            <a:lnTo>
                              <a:pt x="3" y="3491"/>
                            </a:lnTo>
                            <a:lnTo>
                              <a:pt x="3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4" y="3489"/>
                            </a:lnTo>
                            <a:lnTo>
                              <a:pt x="4" y="3490"/>
                            </a:lnTo>
                            <a:lnTo>
                              <a:pt x="4" y="3490"/>
                            </a:lnTo>
                            <a:lnTo>
                              <a:pt x="5" y="3487"/>
                            </a:lnTo>
                            <a:lnTo>
                              <a:pt x="5" y="3481"/>
                            </a:lnTo>
                            <a:lnTo>
                              <a:pt x="5" y="3473"/>
                            </a:lnTo>
                            <a:lnTo>
                              <a:pt x="5" y="3467"/>
                            </a:lnTo>
                            <a:lnTo>
                              <a:pt x="7" y="3463"/>
                            </a:lnTo>
                            <a:lnTo>
                              <a:pt x="7" y="3460"/>
                            </a:lnTo>
                            <a:lnTo>
                              <a:pt x="7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7" y="3142"/>
                            </a:lnTo>
                            <a:lnTo>
                              <a:pt x="5" y="3049"/>
                            </a:lnTo>
                            <a:lnTo>
                              <a:pt x="7" y="2955"/>
                            </a:lnTo>
                            <a:lnTo>
                              <a:pt x="5" y="2917"/>
                            </a:lnTo>
                            <a:lnTo>
                              <a:pt x="5" y="2916"/>
                            </a:lnTo>
                            <a:lnTo>
                              <a:pt x="4" y="2828"/>
                            </a:lnTo>
                            <a:lnTo>
                              <a:pt x="3" y="2742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5" y="2569"/>
                            </a:lnTo>
                            <a:lnTo>
                              <a:pt x="4" y="2525"/>
                            </a:lnTo>
                            <a:lnTo>
                              <a:pt x="5" y="2483"/>
                            </a:lnTo>
                            <a:lnTo>
                              <a:pt x="5" y="2404"/>
                            </a:lnTo>
                            <a:lnTo>
                              <a:pt x="4" y="2326"/>
                            </a:lnTo>
                            <a:lnTo>
                              <a:pt x="4" y="2322"/>
                            </a:lnTo>
                            <a:lnTo>
                              <a:pt x="4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5" y="1981"/>
                            </a:lnTo>
                            <a:lnTo>
                              <a:pt x="4" y="1856"/>
                            </a:lnTo>
                            <a:lnTo>
                              <a:pt x="4" y="1732"/>
                            </a:lnTo>
                            <a:lnTo>
                              <a:pt x="4" y="1729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3" y="1419"/>
                            </a:lnTo>
                            <a:lnTo>
                              <a:pt x="3" y="1419"/>
                            </a:lnTo>
                            <a:lnTo>
                              <a:pt x="3" y="1370"/>
                            </a:lnTo>
                            <a:lnTo>
                              <a:pt x="3" y="1319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1" y="1231"/>
                            </a:lnTo>
                            <a:lnTo>
                              <a:pt x="1" y="1142"/>
                            </a:lnTo>
                            <a:lnTo>
                              <a:pt x="1" y="1138"/>
                            </a:lnTo>
                            <a:lnTo>
                              <a:pt x="1" y="1052"/>
                            </a:lnTo>
                            <a:lnTo>
                              <a:pt x="1" y="962"/>
                            </a:lnTo>
                            <a:lnTo>
                              <a:pt x="3" y="796"/>
                            </a:lnTo>
                            <a:lnTo>
                              <a:pt x="4" y="631"/>
                            </a:lnTo>
                            <a:lnTo>
                              <a:pt x="3" y="615"/>
                            </a:lnTo>
                            <a:lnTo>
                              <a:pt x="3" y="595"/>
                            </a:lnTo>
                            <a:lnTo>
                              <a:pt x="3" y="577"/>
                            </a:lnTo>
                            <a:lnTo>
                              <a:pt x="1" y="560"/>
                            </a:lnTo>
                            <a:lnTo>
                              <a:pt x="3" y="560"/>
                            </a:lnTo>
                            <a:lnTo>
                              <a:pt x="1" y="546"/>
                            </a:lnTo>
                            <a:lnTo>
                              <a:pt x="1" y="544"/>
                            </a:lnTo>
                            <a:lnTo>
                              <a:pt x="3" y="503"/>
                            </a:lnTo>
                            <a:lnTo>
                              <a:pt x="3" y="463"/>
                            </a:lnTo>
                            <a:lnTo>
                              <a:pt x="1" y="427"/>
                            </a:lnTo>
                            <a:lnTo>
                              <a:pt x="1" y="301"/>
                            </a:lnTo>
                            <a:lnTo>
                              <a:pt x="1" y="177"/>
                            </a:lnTo>
                            <a:lnTo>
                              <a:pt x="1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1" y="135"/>
                            </a:lnTo>
                            <a:lnTo>
                              <a:pt x="1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1" y="59"/>
                            </a:lnTo>
                            <a:lnTo>
                              <a:pt x="1" y="58"/>
                            </a:lnTo>
                            <a:lnTo>
                              <a:pt x="1" y="55"/>
                            </a:lnTo>
                            <a:lnTo>
                              <a:pt x="1" y="53"/>
                            </a:lnTo>
                            <a:lnTo>
                              <a:pt x="1" y="51"/>
                            </a:lnTo>
                            <a:lnTo>
                              <a:pt x="1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1" y="46"/>
                            </a:lnTo>
                            <a:lnTo>
                              <a:pt x="1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1" y="3"/>
                            </a:lnTo>
                            <a:lnTo>
                              <a:pt x="1" y="3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C127CC7" id="Freeform 93" o:spid="_x0000_s1026" style="position:absolute;margin-left:74.25pt;margin-top:66.75pt;width:1.25pt;height:439.85pt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0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" path="m10,2552r,2l10,2552r,xm1,r,l1,79r2,77l3,156r-2,1l1,158r2,91l4,339r,-1l4,339r,1l5,343,4,353r1,16l5,385,4,399r,-2l4,397r,l4,402r1,6l4,407r,-1l5,475r,69l5,546r2,78l5,622r,45l7,710,5,709r2,45l7,799r-2,l7,811,5,810r,20l5,849r,20l7,884,5,881r,37l7,956,5,992r,-2l5,989r,l5,1003r,19l5,1019r,29l5,1074r-1,25l5,1124r,9l5,1133r,l5,1136r,2l5,1142r,5l7,1153r,4l7,1160r-2,-2l7,1209r-2,52l7,1311r-2,1l5,1338r,24l5,1389r,70l5,1528r2,68l5,1596r2,67l7,1729r,3l8,1753r,90l8,1934r,-2l8,1932r,2l9,1945r-1,15l8,1978r,1l8,1979r,l8,1978r,l8,2022r,45l8,2066r,-2l8,2088r,-4l9,2322r,4l9,2438r,-2l9,2434r-1,l9,2444r-1,1l9,2466r-1,21l8,2484r,l8,2484r,20l7,2523r,-1l7,2522r2,16l10,2552r-1,58l8,2669r,58l10,2782r-1,4l9,2793r,6l9,2805r,19l9,2844r1,20l10,2878r,16l8,2907r1,8l9,2917r,20l9,2958r,21l9,2976r1,22l9,3020r,19l10,3054r,19l10,3092r,17l9,3198r,l9,3198r,3l9,3209r,9l9,3228r,8l10,3240r-1,11l9,3259r1,9l9,3278r,-1l9,3276r,10l9,3298r-1,12l7,3319r1,-2l8,3317r,l8,3320r,4l8,3328r,2l8,3334r1,3l9,3387r,47l9,3434r,-1l8,3434r1,1l9,3439r,3l9,3444r,2l9,3448r-1,11l9,3472r,l8,3480r,7l7,3498r,1l7,3499r,2l5,3502r2,2l7,3508r-2,2l5,3511r-1,-1l4,3508r-1,-1l3,3507r,-1l1,3503r,-2l1,3497r,-4l1,3489r,-3l1,3490r2,1l3,3493r,-2l3,3490r,l4,3489r,1l4,3490r1,-3l5,3481r,-8l5,3467r2,-4l7,3460r,-1l5,3457r,-1l5,3455r,-3l5,3451r2,l7,3451r,l7,3451r,-3l7,3446r-2,-2l5,3436r-1,-9l4,3417r,2l5,3409,4,3397r,-14l4,3370r,1l4,3324r1,-46l5,3234r2,-92l5,3049r2,-94l5,2917r,-1l4,2828,3,2742r2,-88l5,2614r,-45l4,2525r1,-42l5,2404,4,2326r,-4l4,2224r,-122l4,1981r1,l4,1856r,-124l4,1729r,-58l3,1588r,-85l3,1419r,l3,1370r,-51l3,1320r,l3,1320r,l3,1320r,l1,1231r,-89l1,1138r,-86l1,962,3,796,4,631,3,615r,-20l3,577,1,560r2,l1,546r,-2l3,503r,-40l1,427,1,301,1,177r,-3l,172r,-4l,162r,-7l,144r1,-9l1,128,,94,,59r,l,59r,1l1,59r,-1l1,55r,-2l1,51r,l,51,,50,,47,,45r1,1l1,24,,,,3r1,l1,3,1,2,1,r,xe" fillcolor="#8ed6ef [1300]" strokecolor="#8ed6ef [1300]" strokeweight="0">
              <v:path arrowok="t" o:connecttype="custom" o:connectlocs="1588,0;4763,396166;6350,561632;6350,631638;7938,865519;7938,1128038;7938,1320552;11113,1521022;7938,1626029;7938,1802633;7938,1824908;7938,2006285;7938,2321308;11113,2755658;12700,3077046;12700,3148642;12700,3283879;14288,3875741;12700,3956884;11113,4012570;12700,4338730;14288,4493060;14288,4637843;15875,4769898;15875,4946502;14288,5119924;15875,5199475;12700,5266299;12700,5288573;14288,5463586;14288,5476314;14288,5524045;11113,5570185;6350,5584504;1588,5570185;4763,5554274;6350,5552683;11113,5509726;7938,5492224;11113,5485860;6350,5439721;6350,5288573;7938,4641025;7938,4087348;6350,3538444;6350,2750885;4763,2179707;4763,2100155;1588,1530568;1588,890975;1588,679368;0,257746;0,93871;1588,87506;0,74778;1588,4773" o:connectangles="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86912" behindDoc="1" locked="1" layoutInCell="1" allowOverlap="1" wp14:anchorId="030A1072" wp14:editId="030A1073">
              <wp:simplePos x="0" y="0"/>
              <wp:positionH relativeFrom="column">
                <wp:posOffset>952518</wp:posOffset>
              </wp:positionH>
              <wp:positionV relativeFrom="page">
                <wp:posOffset>1476375</wp:posOffset>
              </wp:positionV>
              <wp:extent cx="1270" cy="1270"/>
              <wp:effectExtent l="0" t="0" r="0" b="0"/>
              <wp:wrapNone/>
              <wp:docPr id="94" name="Rectangle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64E2065B" id="Rectangle 94" o:spid="_x0000_s1026" style="position:absolute;margin-left:75pt;margin-top:116.25pt;width:.1pt;height:.1pt;z-index:-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" fillcolor="#8ed6ef [1300]" strokecolor="#8ed6ef [1300]" strokeweight="0">
              <w10:wrap anchory="page"/>
              <w10:anchorlock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MonthEnd" w:val="2019-12-31"/>
    <w:docVar w:name="MonthEndA" w:val="2020-01-31"/>
    <w:docVar w:name="MonthEndB" w:val="2019-11-30"/>
    <w:docVar w:name="MonthStart" w:val="2019-12-01"/>
    <w:docVar w:name="MonthStartA" w:val="2020-01-01"/>
    <w:docVar w:name="MonthStartB" w:val="2019-11-01"/>
  </w:docVars>
  <w:rsids>
    <w:rsidRoot w:val="002F38BD"/>
    <w:rsid w:val="000E7F53"/>
    <w:rsid w:val="00115511"/>
    <w:rsid w:val="00272ADA"/>
    <w:rsid w:val="002F38BD"/>
    <w:rsid w:val="004341E1"/>
    <w:rsid w:val="004562B5"/>
    <w:rsid w:val="004D048B"/>
    <w:rsid w:val="005F1DB1"/>
    <w:rsid w:val="00644DC3"/>
    <w:rsid w:val="00692A5F"/>
    <w:rsid w:val="006B5A63"/>
    <w:rsid w:val="006D52F3"/>
    <w:rsid w:val="00700E7F"/>
    <w:rsid w:val="007635B6"/>
    <w:rsid w:val="008A57DD"/>
    <w:rsid w:val="0093355F"/>
    <w:rsid w:val="00A823E2"/>
    <w:rsid w:val="00AF5697"/>
    <w:rsid w:val="00B41633"/>
    <w:rsid w:val="00D833B9"/>
    <w:rsid w:val="00DA742E"/>
    <w:rsid w:val="00EA09D3"/>
    <w:rsid w:val="00F15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0A0F27"/>
  <w15:docId w15:val="{A0CF6276-7292-4FB2-AA1A-005463387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11607C" w:themeColor="accent1" w:themeShade="BF"/>
        <w:sz w:val="18"/>
        <w:szCs w:val="18"/>
        <w:lang w:val="en-US" w:eastAsia="en-US" w:bidi="ar-SA"/>
      </w:rPr>
    </w:rPrDefault>
    <w:pPrDefault>
      <w:pPr>
        <w:spacing w:after="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keepNext/>
      <w:keepLines/>
      <w:spacing w:before="440" w:after="400"/>
      <w:ind w:left="72" w:right="72"/>
      <w:outlineLvl w:val="0"/>
    </w:pPr>
    <w:rPr>
      <w:rFonts w:eastAsiaTheme="minorEastAsia" w:cstheme="majorBidi"/>
      <w:b/>
      <w:caps/>
      <w:sz w:val="36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36"/>
    <w:unhideWhenUsed/>
    <w:qFormat/>
    <w:pPr>
      <w:spacing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Days">
    <w:name w:val="Days"/>
    <w:basedOn w:val="Normal"/>
    <w:uiPriority w:val="1"/>
    <w:qFormat/>
    <w:pPr>
      <w:spacing w:after="0"/>
      <w:jc w:val="center"/>
    </w:pPr>
    <w:rPr>
      <w:b/>
      <w:caps/>
      <w:color w:val="FFFFFF" w:themeColor="background1"/>
      <w:sz w:val="24"/>
    </w:rPr>
  </w:style>
  <w:style w:type="paragraph" w:customStyle="1" w:styleId="Dates">
    <w:name w:val="Dates"/>
    <w:basedOn w:val="Normal"/>
    <w:uiPriority w:val="2"/>
    <w:qFormat/>
    <w:pPr>
      <w:jc w:val="right"/>
    </w:pPr>
    <w:rPr>
      <w:b/>
    </w:rPr>
  </w:style>
  <w:style w:type="paragraph" w:customStyle="1" w:styleId="Notes">
    <w:name w:val="Notes"/>
    <w:basedOn w:val="Normal"/>
    <w:uiPriority w:val="10"/>
    <w:qFormat/>
    <w:pPr>
      <w:spacing w:after="20" w:line="552" w:lineRule="auto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onth">
    <w:name w:val="Month"/>
    <w:basedOn w:val="Normal"/>
    <w:uiPriority w:val="3"/>
    <w:qFormat/>
    <w:pPr>
      <w:spacing w:before="120"/>
      <w:jc w:val="center"/>
    </w:pPr>
    <w:rPr>
      <w:rFonts w:asciiTheme="majorHAnsi" w:hAnsiTheme="majorHAnsi"/>
      <w:b/>
      <w:caps/>
      <w:spacing w:val="-10"/>
      <w:sz w:val="80"/>
      <w:szCs w:val="80"/>
    </w:rPr>
  </w:style>
  <w:style w:type="paragraph" w:customStyle="1" w:styleId="Year">
    <w:name w:val="Year"/>
    <w:basedOn w:val="Normal"/>
    <w:uiPriority w:val="4"/>
    <w:qFormat/>
    <w:pPr>
      <w:spacing w:after="480"/>
      <w:ind w:right="605"/>
      <w:jc w:val="right"/>
    </w:pPr>
    <w:rPr>
      <w:rFonts w:asciiTheme="majorHAnsi" w:hAnsiTheme="majorHAnsi"/>
      <w:b/>
      <w:sz w:val="48"/>
      <w:szCs w:val="52"/>
    </w:rPr>
  </w:style>
  <w:style w:type="paragraph" w:customStyle="1" w:styleId="Off-MonthDates">
    <w:name w:val="Off-Month Dates"/>
    <w:basedOn w:val="Normal"/>
    <w:uiPriority w:val="5"/>
    <w:qFormat/>
    <w:pPr>
      <w:ind w:left="29" w:right="29"/>
      <w:jc w:val="center"/>
    </w:pPr>
    <w:rPr>
      <w:b/>
      <w:sz w:val="26"/>
      <w:szCs w:val="26"/>
    </w:rPr>
  </w:style>
  <w:style w:type="paragraph" w:customStyle="1" w:styleId="Off-Months">
    <w:name w:val="Off-Months"/>
    <w:basedOn w:val="Normal"/>
    <w:uiPriority w:val="5"/>
    <w:qFormat/>
    <w:pPr>
      <w:spacing w:after="0" w:line="220" w:lineRule="exact"/>
      <w:ind w:left="72" w:right="72"/>
      <w:jc w:val="right"/>
    </w:pPr>
    <w:rPr>
      <w:b/>
      <w:caps/>
      <w:color w:val="FFFFFF" w:themeColor="background1"/>
      <w:sz w:val="24"/>
      <w:szCs w:val="24"/>
    </w:rPr>
  </w:style>
  <w:style w:type="paragraph" w:customStyle="1" w:styleId="Off-MonthYears">
    <w:name w:val="Off-Month Years"/>
    <w:basedOn w:val="Normal"/>
    <w:uiPriority w:val="6"/>
    <w:qFormat/>
    <w:pPr>
      <w:spacing w:after="0" w:line="220" w:lineRule="exact"/>
      <w:jc w:val="center"/>
    </w:pPr>
    <w:rPr>
      <w:b/>
      <w:color w:val="0B4053" w:themeColor="accent1" w:themeShade="8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Title">
    <w:name w:val="Title"/>
    <w:basedOn w:val="Normal"/>
    <w:link w:val="TitleChar"/>
    <w:uiPriority w:val="10"/>
    <w:semiHidden/>
    <w:qFormat/>
    <w:pPr>
      <w:spacing w:after="0"/>
      <w:contextualSpacing/>
    </w:pPr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customStyle="1" w:styleId="Days-dark">
    <w:name w:val="Days-dark"/>
    <w:basedOn w:val="Normal"/>
    <w:uiPriority w:val="1"/>
    <w:qFormat/>
    <w:pPr>
      <w:spacing w:after="0"/>
      <w:jc w:val="center"/>
    </w:pPr>
    <w:rPr>
      <w:b/>
      <w:caps/>
      <w:color w:val="0B4053" w:themeColor="accent1" w:themeShade="80"/>
      <w:sz w:val="24"/>
    </w:rPr>
  </w:style>
  <w:style w:type="character" w:customStyle="1" w:styleId="TitleChar">
    <w:name w:val="Title Char"/>
    <w:basedOn w:val="DefaultParagraphFont"/>
    <w:link w:val="Title"/>
    <w:uiPriority w:val="10"/>
    <w:semiHidden/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pPr>
      <w:numPr>
        <w:ilvl w:val="1"/>
      </w:numPr>
      <w:spacing w:after="160"/>
    </w:pPr>
    <w:rPr>
      <w:rFonts w:eastAsiaTheme="minorEastAsia"/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color w:val="5A5A5A" w:themeColor="text1" w:themeTint="A5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Pr>
      <w:rFonts w:eastAsiaTheme="minorEastAsia" w:cstheme="majorBidi"/>
      <w:b/>
      <w:caps/>
      <w:sz w:val="36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glossaryDocument" Target="glossary/document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nadeem\AppData\Roaming\Microsoft\Templates\Academic%20calendar%20(one%20month,%20any%20year,%20Monday%20start)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3CC7E476CEC4830B4F26B61374362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7A923D-0B32-431D-BF3F-D09F33771448}"/>
      </w:docPartPr>
      <w:docPartBody>
        <w:p w:rsidR="00000000" w:rsidRDefault="009741C7">
          <w:pPr>
            <w:pStyle w:val="23CC7E476CEC4830B4F26B613743623E"/>
          </w:pPr>
          <w:r>
            <w:t>To get started right away, click any placeholder text and start typing.</w:t>
          </w:r>
          <w:r>
            <w:br/>
            <w:t>You can seamlessly save the document to the cloud from Word on your Windows, Mac, Android, or iOS device.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41C7"/>
    <w:rsid w:val="00974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3CC7E476CEC4830B4F26B613743623E">
    <w:name w:val="23CC7E476CEC4830B4F26B613743623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Academic Calendar">
  <a:themeElements>
    <a:clrScheme name="Academic Calendar">
      <a:dk1>
        <a:sysClr val="windowText" lastClr="000000"/>
      </a:dk1>
      <a:lt1>
        <a:sysClr val="window" lastClr="FFFFFF"/>
      </a:lt1>
      <a:dk2>
        <a:srgbClr val="8F2950"/>
      </a:dk2>
      <a:lt2>
        <a:srgbClr val="DCEED2"/>
      </a:lt2>
      <a:accent1>
        <a:srgbClr val="1782A6"/>
      </a:accent1>
      <a:accent2>
        <a:srgbClr val="C9DA2A"/>
      </a:accent2>
      <a:accent3>
        <a:srgbClr val="3ADDB6"/>
      </a:accent3>
      <a:accent4>
        <a:srgbClr val="EB983F"/>
      </a:accent4>
      <a:accent5>
        <a:srgbClr val="C674E0"/>
      </a:accent5>
      <a:accent6>
        <a:srgbClr val="4BE09D"/>
      </a:accent6>
      <a:hlink>
        <a:srgbClr val="262626"/>
      </a:hlink>
      <a:folHlink>
        <a:srgbClr val="7F7F7F"/>
      </a:folHlink>
    </a:clrScheme>
    <a:fontScheme name="Calendar">
      <a:majorFont>
        <a:latin typeface="Century Gothic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Academic calendar (one month, any year, Monday start).dotm</Template>
  <TotalTime>0</TotalTime>
  <Pages>1</Pages>
  <Words>924</Words>
  <Characters>5268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Yaser Nadeem</dc:creator>
  <cp:keywords/>
  <cp:lastModifiedBy>Yaser Nadeem</cp:lastModifiedBy>
  <cp:revision>1</cp:revision>
  <dcterms:created xsi:type="dcterms:W3CDTF">2019-12-05T20:39:00Z</dcterms:created>
  <dcterms:modified xsi:type="dcterms:W3CDTF">2019-12-05T20:40:00Z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v-shbahu@microsoft.com</vt:lpwstr>
  </property>
  <property fmtid="{D5CDD505-2E9C-101B-9397-08002B2CF9AE}" pid="5" name="MSIP_Label_f42aa342-8706-4288-bd11-ebb85995028c_SetDate">
    <vt:lpwstr>2018-05-07T07:20:48.0581380Z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</Properties>
</file>